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451576" w14:paraId="530F4912" w14:textId="77777777" w:rsidTr="008E12B1">
        <w:tc>
          <w:tcPr>
            <w:tcW w:w="4853" w:type="dxa"/>
            <w:vMerge w:val="restart"/>
          </w:tcPr>
          <w:p w14:paraId="08C9CD44" w14:textId="77777777" w:rsidR="00451576" w:rsidRPr="0016077A" w:rsidRDefault="00451576" w:rsidP="00451576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40D4608D" w14:textId="77777777" w:rsidR="00451576" w:rsidRPr="00167805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1627427795"/>
                <w:placeholder>
                  <w:docPart w:val="C440B053BB324687BB6AFA33841F790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Hier Text eingeben.</w:t>
                </w:r>
              </w:sdtContent>
            </w:sdt>
          </w:p>
        </w:tc>
        <w:tc>
          <w:tcPr>
            <w:tcW w:w="4854" w:type="dxa"/>
          </w:tcPr>
          <w:p w14:paraId="2E88D991" w14:textId="77777777" w:rsidR="00451576" w:rsidRPr="00167805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1685624870"/>
                <w:placeholder>
                  <w:docPart w:val="4E7E40E096AA454F8D6A9B249FA48940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Hier Text eingeben.</w:t>
                </w:r>
              </w:sdtContent>
            </w:sdt>
          </w:p>
        </w:tc>
      </w:tr>
      <w:tr w:rsidR="00451576" w14:paraId="3FD148B0" w14:textId="77777777" w:rsidTr="008E12B1">
        <w:tc>
          <w:tcPr>
            <w:tcW w:w="4853" w:type="dxa"/>
            <w:vMerge/>
          </w:tcPr>
          <w:p w14:paraId="0C7316A0" w14:textId="77777777" w:rsidR="00451576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637BEDC" w14:textId="77777777" w:rsidR="00451576" w:rsidRPr="00167805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401711891"/>
                <w:placeholder>
                  <w:docPart w:val="E24898D1D9624383B7BB18FF103247B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Hier Text eingeben.</w:t>
                </w:r>
              </w:sdtContent>
            </w:sdt>
          </w:p>
        </w:tc>
        <w:tc>
          <w:tcPr>
            <w:tcW w:w="4854" w:type="dxa"/>
          </w:tcPr>
          <w:p w14:paraId="13A1C362" w14:textId="4EABB6C5" w:rsidR="00451576" w:rsidRPr="00167805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Gewicht </w:t>
            </w:r>
            <w:r w:rsidR="00167805">
              <w:rPr>
                <w:rFonts w:ascii="Arial" w:hAnsi="Arial" w:cs="Arial"/>
                <w:b/>
                <w:bCs/>
                <w:sz w:val="22"/>
              </w:rPr>
              <w:t xml:space="preserve">nach </w:t>
            </w: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Wiegeschein: </w:t>
            </w:r>
            <w:sdt>
              <w:sdtPr>
                <w:rPr>
                  <w:rStyle w:val="ArialRegular11"/>
                  <w:rFonts w:cs="Arial"/>
                </w:rPr>
                <w:id w:val="-757057164"/>
                <w:placeholder>
                  <w:docPart w:val="039F0C91DAFB4455A7587A20F9316F1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="00167805">
                  <w:rPr>
                    <w:rStyle w:val="Platzhaltertext"/>
                    <w:rFonts w:ascii="Arial" w:hAnsi="Arial" w:cs="Arial"/>
                    <w:sz w:val="22"/>
                  </w:rPr>
                  <w:t>Ei</w:t>
                </w:r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ngeben.</w:t>
                </w:r>
              </w:sdtContent>
            </w:sdt>
          </w:p>
        </w:tc>
      </w:tr>
      <w:tr w:rsidR="00451576" w14:paraId="2186D1FB" w14:textId="77777777" w:rsidTr="008E12B1">
        <w:tc>
          <w:tcPr>
            <w:tcW w:w="4853" w:type="dxa"/>
            <w:vMerge/>
          </w:tcPr>
          <w:p w14:paraId="5ADE69B8" w14:textId="77777777" w:rsidR="00451576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218A9342" w14:textId="77777777" w:rsidR="00451576" w:rsidRPr="00167805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700428053"/>
                <w:placeholder>
                  <w:docPart w:val="8D3A9D6B02C14F2E8F2A1DBD52F827A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Hier Text eingeben.</w:t>
                </w:r>
              </w:sdtContent>
            </w:sdt>
          </w:p>
        </w:tc>
        <w:tc>
          <w:tcPr>
            <w:tcW w:w="4854" w:type="dxa"/>
          </w:tcPr>
          <w:p w14:paraId="5C401587" w14:textId="77777777" w:rsidR="00451576" w:rsidRDefault="00451576" w:rsidP="00451576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C326047" w14:textId="77777777" w:rsidR="00451576" w:rsidRPr="007513F8" w:rsidRDefault="00451576" w:rsidP="008E12B1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451576" w:rsidRPr="000F2B92" w14:paraId="45583594" w14:textId="77777777" w:rsidTr="008E12B1">
        <w:trPr>
          <w:trHeight w:hRule="exact" w:val="5103"/>
        </w:trPr>
        <w:tc>
          <w:tcPr>
            <w:tcW w:w="7370" w:type="dxa"/>
          </w:tcPr>
          <w:p w14:paraId="43A45251" w14:textId="77777777" w:rsidR="00451576" w:rsidRPr="000F2B92" w:rsidRDefault="00451576" w:rsidP="00451576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C11DA4F" wp14:editId="6433D4E1">
                  <wp:extent cx="4674762" cy="3236999"/>
                  <wp:effectExtent l="0" t="0" r="0" b="190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1F6D50E" w14:textId="77777777" w:rsidR="00451576" w:rsidRPr="000F2B92" w:rsidRDefault="00451576" w:rsidP="00451576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77CB80DC" wp14:editId="25630E99">
                  <wp:extent cx="4674764" cy="3237000"/>
                  <wp:effectExtent l="0" t="0" r="0" b="190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fik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C5125" w14:textId="77777777" w:rsidR="00451576" w:rsidRPr="000F2B92" w:rsidRDefault="00451576" w:rsidP="008E12B1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4314251C" w14:textId="59DB6DC4" w:rsidR="00451576" w:rsidRPr="00B158E7" w:rsidRDefault="00451576" w:rsidP="008E12B1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 w:rsidR="007A7D4B"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1949663807"/>
          <w:placeholder>
            <w:docPart w:val="104E58B9DDC443E6A1EC640AB4FA8B1E"/>
          </w:placeholder>
          <w:showingPlcHdr/>
          <w:text/>
        </w:sdtPr>
        <w:sdtEndPr/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1F548DE2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76E075BD" w14:textId="778E8B0C" w:rsidR="00451576" w:rsidRDefault="00451576" w:rsidP="00451576">
      <w:pPr>
        <w:spacing w:line="308" w:lineRule="atLeast"/>
        <w:rPr>
          <w:rFonts w:ascii="Arial" w:hAnsi="Arial" w:cs="Arial"/>
          <w:color w:val="14006E"/>
          <w:sz w:val="22"/>
        </w:rPr>
        <w:sectPr w:rsidR="00451576" w:rsidSect="00451576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>.</w:t>
      </w:r>
      <w:r w:rsidR="007A7D4B">
        <w:rPr>
          <w:rFonts w:ascii="Arial" w:hAnsi="Arial" w:cs="Arial"/>
          <w:color w:val="14006E"/>
          <w:sz w:val="22"/>
        </w:rPr>
        <w:t xml:space="preserve"> </w:t>
      </w:r>
      <w:r w:rsidR="007A7D4B">
        <w:rPr>
          <w:rFonts w:ascii="Arial" w:hAnsi="Arial" w:cs="Arial"/>
          <w:color w:val="14006E"/>
          <w:sz w:val="22"/>
        </w:rPr>
        <w:t xml:space="preserve">Bitte achten Sie darauf, dass dieses PDF der </w:t>
      </w:r>
      <w:r w:rsidR="007A7D4B">
        <w:rPr>
          <w:rFonts w:ascii="Arial" w:hAnsi="Arial" w:cs="Arial"/>
          <w:color w:val="14006E"/>
          <w:sz w:val="22"/>
        </w:rPr>
        <w:t>Ernte-</w:t>
      </w:r>
      <w:r w:rsidR="007A7D4B">
        <w:rPr>
          <w:rFonts w:ascii="Arial" w:hAnsi="Arial" w:cs="Arial"/>
          <w:color w:val="14006E"/>
          <w:sz w:val="22"/>
        </w:rPr>
        <w:t xml:space="preserve">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451576" w14:paraId="41619DE0" w14:textId="77777777" w:rsidTr="008E12B1">
        <w:tc>
          <w:tcPr>
            <w:tcW w:w="4853" w:type="dxa"/>
            <w:vMerge w:val="restart"/>
          </w:tcPr>
          <w:p w14:paraId="7F1347F5" w14:textId="77777777" w:rsidR="00451576" w:rsidRPr="0016077A" w:rsidRDefault="00451576" w:rsidP="008E12B1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21BC7B17" w14:textId="4CA9BBC6" w:rsidR="00451576" w:rsidRPr="00167805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27800169"/>
                <w:placeholder>
                  <w:docPart w:val="3E6C1BC96F0946738EA6BF7B6408442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</w:t>
                </w:r>
                <w:r w:rsidR="00167805" w:rsidRPr="00167805">
                  <w:rPr>
                    <w:rStyle w:val="Platzhaltertext"/>
                    <w:rFonts w:ascii="Arial" w:hAnsi="Arial" w:cs="Arial"/>
                    <w:sz w:val="22"/>
                  </w:rPr>
                  <w:t>n sollte,</w:t>
                </w:r>
              </w:sdtContent>
            </w:sdt>
          </w:p>
        </w:tc>
        <w:tc>
          <w:tcPr>
            <w:tcW w:w="4854" w:type="dxa"/>
          </w:tcPr>
          <w:p w14:paraId="56CAE936" w14:textId="45798D31" w:rsidR="00451576" w:rsidRPr="00451576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2126991161"/>
                <w:placeholder>
                  <w:docPart w:val="4677EEF7927E4430BDC2A389ED697D5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="00167805"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 w:rsidR="00167805"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451576" w14:paraId="55DC80BF" w14:textId="77777777" w:rsidTr="008E12B1">
        <w:tc>
          <w:tcPr>
            <w:tcW w:w="4853" w:type="dxa"/>
            <w:vMerge/>
          </w:tcPr>
          <w:p w14:paraId="58F26B5F" w14:textId="77777777" w:rsidR="00451576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670E02E9" w14:textId="7CE225A8" w:rsidR="00451576" w:rsidRPr="00167805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592752185"/>
                <w:placeholder>
                  <w:docPart w:val="FF53264F6B3B4470A7F69D37AE04ABB0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</w:t>
                </w:r>
                <w:r w:rsidR="00167805" w:rsidRPr="00167805">
                  <w:rPr>
                    <w:rStyle w:val="Platzhaltertext"/>
                    <w:rFonts w:ascii="Arial" w:hAnsi="Arial" w:cs="Arial"/>
                    <w:sz w:val="22"/>
                  </w:rPr>
                  <w:t xml:space="preserve"> nur auf der</w:t>
                </w:r>
              </w:sdtContent>
            </w:sdt>
          </w:p>
        </w:tc>
        <w:tc>
          <w:tcPr>
            <w:tcW w:w="4854" w:type="dxa"/>
          </w:tcPr>
          <w:p w14:paraId="1F9297F6" w14:textId="6CE8DBCA" w:rsidR="00451576" w:rsidRPr="00451576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743077033"/>
                <w:placeholder>
                  <w:docPart w:val="A51B4C64A0D8459D981DCCBA7A73666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451576" w14:paraId="48F6F9FE" w14:textId="77777777" w:rsidTr="008E12B1">
        <w:tc>
          <w:tcPr>
            <w:tcW w:w="4853" w:type="dxa"/>
            <w:vMerge/>
          </w:tcPr>
          <w:p w14:paraId="07440B10" w14:textId="77777777" w:rsidR="00451576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586918F6" w14:textId="0EFB8799" w:rsidR="00451576" w:rsidRPr="00167805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960190185"/>
                <w:placeholder>
                  <w:docPart w:val="7931AF1C14204DAFBD61DCF3399D7F9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="00167805"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</w:t>
                </w:r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.</w:t>
                </w:r>
              </w:sdtContent>
            </w:sdt>
          </w:p>
        </w:tc>
        <w:tc>
          <w:tcPr>
            <w:tcW w:w="4854" w:type="dxa"/>
          </w:tcPr>
          <w:p w14:paraId="52EF7F64" w14:textId="77777777" w:rsidR="00451576" w:rsidRDefault="00451576" w:rsidP="008E12B1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5E156DF" w14:textId="77777777" w:rsidR="00451576" w:rsidRPr="007513F8" w:rsidRDefault="00451576" w:rsidP="00451576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451576" w:rsidRPr="000F2B92" w14:paraId="1BFF48F1" w14:textId="77777777" w:rsidTr="008E12B1">
        <w:trPr>
          <w:trHeight w:hRule="exact" w:val="5103"/>
        </w:trPr>
        <w:tc>
          <w:tcPr>
            <w:tcW w:w="7370" w:type="dxa"/>
          </w:tcPr>
          <w:p w14:paraId="70CE7B6E" w14:textId="77777777" w:rsidR="00451576" w:rsidRPr="000F2B92" w:rsidRDefault="00451576" w:rsidP="008E12B1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D9892CE" wp14:editId="64BC42FF">
                  <wp:extent cx="4674762" cy="3236999"/>
                  <wp:effectExtent l="0" t="0" r="0" b="190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3C6223AC" w14:textId="77777777" w:rsidR="00451576" w:rsidRPr="000F2B92" w:rsidRDefault="00451576" w:rsidP="008E12B1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A93430E" wp14:editId="5DAD8460">
                  <wp:extent cx="4674764" cy="3237000"/>
                  <wp:effectExtent l="0" t="0" r="0" b="190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9DF5A8" w14:textId="77777777" w:rsidR="00451576" w:rsidRPr="000F2B92" w:rsidRDefault="00451576" w:rsidP="00451576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428FA14A" w14:textId="477441B1" w:rsidR="00451576" w:rsidRPr="00B158E7" w:rsidRDefault="00451576" w:rsidP="00451576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 w:rsidR="007A7D4B"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1230967684"/>
          <w:placeholder>
            <w:docPart w:val="BEB1D67D6CDC424B8DD09405400DA80B"/>
          </w:placeholder>
          <w:showingPlcHdr/>
          <w:text/>
        </w:sdtPr>
        <w:sdtEndPr/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3E377C00" w14:textId="77777777" w:rsidR="007A7D4B" w:rsidRDefault="007A7D4B" w:rsidP="00451576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0E3CDADE" w14:textId="66FD8F5F" w:rsidR="007A7D4B" w:rsidRDefault="00451576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 w:rsidR="007A7D4B">
        <w:rPr>
          <w:rFonts w:ascii="Arial" w:hAnsi="Arial" w:cs="Arial"/>
          <w:color w:val="14006E"/>
          <w:sz w:val="22"/>
        </w:rPr>
        <w:t xml:space="preserve">. </w:t>
      </w:r>
      <w:r w:rsidR="007A7D4B">
        <w:rPr>
          <w:rFonts w:ascii="Arial" w:hAnsi="Arial" w:cs="Arial"/>
          <w:color w:val="14006E"/>
          <w:sz w:val="22"/>
        </w:rPr>
        <w:t xml:space="preserve">Bitte achten Sie darauf, dass dieses PDF der </w:t>
      </w:r>
      <w:r w:rsidR="007A7D4B">
        <w:rPr>
          <w:rFonts w:ascii="Arial" w:hAnsi="Arial" w:cs="Arial"/>
          <w:color w:val="14006E"/>
          <w:sz w:val="22"/>
        </w:rPr>
        <w:t>Ernte-</w:t>
      </w:r>
      <w:r w:rsidR="007A7D4B">
        <w:rPr>
          <w:rFonts w:ascii="Arial" w:hAnsi="Arial" w:cs="Arial"/>
          <w:color w:val="14006E"/>
          <w:sz w:val="22"/>
        </w:rPr>
        <w:t xml:space="preserve">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7F69564C" w14:textId="77777777" w:rsidTr="00DA40E8">
        <w:tc>
          <w:tcPr>
            <w:tcW w:w="4853" w:type="dxa"/>
            <w:vMerge w:val="restart"/>
          </w:tcPr>
          <w:p w14:paraId="484EE668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15EA11C7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1891757252"/>
                <w:placeholder>
                  <w:docPart w:val="AC350B953E7B44EAAECF8F0EF3F9123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4FB8CBA5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1980185798"/>
                <w:placeholder>
                  <w:docPart w:val="443FB1B03A6C4570961004E96F4F652F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86D5037" w14:textId="77777777" w:rsidTr="00DA40E8">
        <w:tc>
          <w:tcPr>
            <w:tcW w:w="4853" w:type="dxa"/>
            <w:vMerge/>
          </w:tcPr>
          <w:p w14:paraId="0720AE41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BC9A4D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809641192"/>
                <w:placeholder>
                  <w:docPart w:val="88D85D9D9676441AB7BECEA7AC6673E7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51C5B2E8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1786192057"/>
                <w:placeholder>
                  <w:docPart w:val="1CD8C9F7AFE648968031DBAF82F5023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60CB84DB" w14:textId="77777777" w:rsidTr="00DA40E8">
        <w:tc>
          <w:tcPr>
            <w:tcW w:w="4853" w:type="dxa"/>
            <w:vMerge/>
          </w:tcPr>
          <w:p w14:paraId="04AB10F8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1B6BC6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10097040"/>
                <w:placeholder>
                  <w:docPart w:val="428E94D3E2114811918FD11222911AD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4A66B21B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7AB4B799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2A9A19F6" w14:textId="77777777" w:rsidTr="00DA40E8">
        <w:trPr>
          <w:trHeight w:hRule="exact" w:val="5103"/>
        </w:trPr>
        <w:tc>
          <w:tcPr>
            <w:tcW w:w="7370" w:type="dxa"/>
          </w:tcPr>
          <w:p w14:paraId="01F453F5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5E0A7499" wp14:editId="4139B3A4">
                  <wp:extent cx="4674762" cy="3236999"/>
                  <wp:effectExtent l="0" t="0" r="0" b="190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5459CB9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13FF73D" wp14:editId="5FE076C8">
                  <wp:extent cx="4674764" cy="3237000"/>
                  <wp:effectExtent l="0" t="0" r="0" b="1905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2B80C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38BBA1B7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271868197"/>
          <w:placeholder>
            <w:docPart w:val="5D0C94C52B10442896FD1AD9DE8273BD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1137BEFA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22A639F7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5A76B6C7" w14:textId="77777777" w:rsidTr="00DA40E8">
        <w:tc>
          <w:tcPr>
            <w:tcW w:w="4853" w:type="dxa"/>
            <w:vMerge w:val="restart"/>
          </w:tcPr>
          <w:p w14:paraId="762972A0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2F1F4B9A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2054578719"/>
                <w:placeholder>
                  <w:docPart w:val="D6A84452FE13480AAD0183E01FB5211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5EA426F0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1920004208"/>
                <w:placeholder>
                  <w:docPart w:val="0DB03BFC6D3A423889ADAE63C90D22EB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76B2A462" w14:textId="77777777" w:rsidTr="00DA40E8">
        <w:tc>
          <w:tcPr>
            <w:tcW w:w="4853" w:type="dxa"/>
            <w:vMerge/>
          </w:tcPr>
          <w:p w14:paraId="174ED83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46C9B3B6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441032550"/>
                <w:placeholder>
                  <w:docPart w:val="760B18AC13F04CD2979E20DFE02CAC5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43001F04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663616656"/>
                <w:placeholder>
                  <w:docPart w:val="D439D46C44EC4932A9F603BE4725D81C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2490A7C8" w14:textId="77777777" w:rsidTr="00DA40E8">
        <w:tc>
          <w:tcPr>
            <w:tcW w:w="4853" w:type="dxa"/>
            <w:vMerge/>
          </w:tcPr>
          <w:p w14:paraId="3E592BD4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DF330F7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800961427"/>
                <w:placeholder>
                  <w:docPart w:val="D9C0128245EF4207967F9360D5649A6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5AA627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5C8165D1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2039E715" w14:textId="77777777" w:rsidTr="00DA40E8">
        <w:trPr>
          <w:trHeight w:hRule="exact" w:val="5103"/>
        </w:trPr>
        <w:tc>
          <w:tcPr>
            <w:tcW w:w="7370" w:type="dxa"/>
          </w:tcPr>
          <w:p w14:paraId="6B2BEBAC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53F7417" wp14:editId="5D8F5C9A">
                  <wp:extent cx="4674762" cy="3236999"/>
                  <wp:effectExtent l="0" t="0" r="0" b="1905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0EFD2324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BF51FE8" wp14:editId="196F4AA5">
                  <wp:extent cx="4674764" cy="3237000"/>
                  <wp:effectExtent l="0" t="0" r="0" b="1905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62E3A6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34C43B09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2029362482"/>
          <w:placeholder>
            <w:docPart w:val="40DC1DB708E34A5CBBD5CAFA4E2BEB1D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6719990A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5C110D7E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18B2C50F" w14:textId="77777777" w:rsidTr="00DA40E8">
        <w:tc>
          <w:tcPr>
            <w:tcW w:w="4853" w:type="dxa"/>
            <w:vMerge w:val="restart"/>
          </w:tcPr>
          <w:p w14:paraId="5FC13E43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137E6CE1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406428891"/>
                <w:placeholder>
                  <w:docPart w:val="F15F6CD6191A40CBA1354761B6599BC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7423B3B9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777249042"/>
                <w:placeholder>
                  <w:docPart w:val="9441F9634DA046E29E69E4CE757EECB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6D8E1C80" w14:textId="77777777" w:rsidTr="00DA40E8">
        <w:tc>
          <w:tcPr>
            <w:tcW w:w="4853" w:type="dxa"/>
            <w:vMerge/>
          </w:tcPr>
          <w:p w14:paraId="1D3E85E0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2A2A969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800379550"/>
                <w:placeholder>
                  <w:docPart w:val="43260BB87ED74482A211C819DED792F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3549DC1D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1457528941"/>
                <w:placeholder>
                  <w:docPart w:val="516ECD87895F41B68250BD7A9ED787D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0A65C0F9" w14:textId="77777777" w:rsidTr="00DA40E8">
        <w:tc>
          <w:tcPr>
            <w:tcW w:w="4853" w:type="dxa"/>
            <w:vMerge/>
          </w:tcPr>
          <w:p w14:paraId="7FE854C8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F09674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250700714"/>
                <w:placeholder>
                  <w:docPart w:val="66E4E6FE587C4B629E7D8DFD1AAC9A17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6CBFAE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7CA8BB8A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5F2B705F" w14:textId="77777777" w:rsidTr="00DA40E8">
        <w:trPr>
          <w:trHeight w:hRule="exact" w:val="5103"/>
        </w:trPr>
        <w:tc>
          <w:tcPr>
            <w:tcW w:w="7370" w:type="dxa"/>
          </w:tcPr>
          <w:p w14:paraId="702F87FA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5E81DFAA" wp14:editId="3075273E">
                  <wp:extent cx="4674762" cy="3236999"/>
                  <wp:effectExtent l="0" t="0" r="0" b="1905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6A8082EB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22587696" wp14:editId="45B44984">
                  <wp:extent cx="4674764" cy="3237000"/>
                  <wp:effectExtent l="0" t="0" r="0" b="1905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82E825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5910A20A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527915525"/>
          <w:placeholder>
            <w:docPart w:val="61060A534DF340A093F7D6559686F1FA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6E254839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2750B6CF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99F12C0" w14:textId="77777777" w:rsidTr="00DA40E8">
        <w:tc>
          <w:tcPr>
            <w:tcW w:w="4853" w:type="dxa"/>
            <w:vMerge w:val="restart"/>
          </w:tcPr>
          <w:p w14:paraId="5C56A893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038DFAEE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127407795"/>
                <w:placeholder>
                  <w:docPart w:val="3E930ED3C2EC4EEFACBAD1ED8CB2634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78E022AC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1761979837"/>
                <w:placeholder>
                  <w:docPart w:val="9C891B4D8A4F4965864F9F5B63207DF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61D4A3F4" w14:textId="77777777" w:rsidTr="00DA40E8">
        <w:tc>
          <w:tcPr>
            <w:tcW w:w="4853" w:type="dxa"/>
            <w:vMerge/>
          </w:tcPr>
          <w:p w14:paraId="769F29B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53111745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732659231"/>
                <w:placeholder>
                  <w:docPart w:val="9F6DBCEFF89A42FEAEF20F2D7BC67E3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51B68337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1099175913"/>
                <w:placeholder>
                  <w:docPart w:val="37C07B5E2E9748B388F5F6E7E3FEC35F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437389A4" w14:textId="77777777" w:rsidTr="00DA40E8">
        <w:tc>
          <w:tcPr>
            <w:tcW w:w="4853" w:type="dxa"/>
            <w:vMerge/>
          </w:tcPr>
          <w:p w14:paraId="35A2B2B7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DAEDF9C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800112755"/>
                <w:placeholder>
                  <w:docPart w:val="0FF81B9C66234F22BE427C61613D169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8C5484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2742023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574A5E4A" w14:textId="77777777" w:rsidTr="00DA40E8">
        <w:trPr>
          <w:trHeight w:hRule="exact" w:val="5103"/>
        </w:trPr>
        <w:tc>
          <w:tcPr>
            <w:tcW w:w="7370" w:type="dxa"/>
          </w:tcPr>
          <w:p w14:paraId="7C01A418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4FB6FDF4" wp14:editId="678A74EB">
                  <wp:extent cx="4674762" cy="3236999"/>
                  <wp:effectExtent l="0" t="0" r="0" b="1905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66013490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44CE6126" wp14:editId="1DEB50E0">
                  <wp:extent cx="4674764" cy="3237000"/>
                  <wp:effectExtent l="0" t="0" r="0" b="1905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01EE3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147DDAC9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1954905017"/>
          <w:placeholder>
            <w:docPart w:val="FFA34E75EC034BF7B293C38D80486FC7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3B3F0F36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7D375B50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CB5A304" w14:textId="77777777" w:rsidTr="00DA40E8">
        <w:tc>
          <w:tcPr>
            <w:tcW w:w="4853" w:type="dxa"/>
            <w:vMerge w:val="restart"/>
          </w:tcPr>
          <w:p w14:paraId="7AF6A0C1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628208B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1746801043"/>
                <w:placeholder>
                  <w:docPart w:val="D0F1507EE78240B2AC84C3AD1A9ECF9F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31956E4F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726737360"/>
                <w:placeholder>
                  <w:docPart w:val="ED839791A077400B9F4348A0946E79F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56100C3" w14:textId="77777777" w:rsidTr="00DA40E8">
        <w:tc>
          <w:tcPr>
            <w:tcW w:w="4853" w:type="dxa"/>
            <w:vMerge/>
          </w:tcPr>
          <w:p w14:paraId="6F3BB3E1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6070C05D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1989392540"/>
                <w:placeholder>
                  <w:docPart w:val="CDE0DB68C1F7470FB3DC45E6FFC23D2F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609092EA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551358056"/>
                <w:placeholder>
                  <w:docPart w:val="4BF9D8EF2D87449E8E2B5DDC098FBE7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24854688" w14:textId="77777777" w:rsidTr="00DA40E8">
        <w:tc>
          <w:tcPr>
            <w:tcW w:w="4853" w:type="dxa"/>
            <w:vMerge/>
          </w:tcPr>
          <w:p w14:paraId="156705F2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2C5BC4DF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0578251"/>
                <w:placeholder>
                  <w:docPart w:val="03A1E838B3424C64B247D98D856FA770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579C5C14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27EF8C06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46BF92C0" w14:textId="77777777" w:rsidTr="00DA40E8">
        <w:trPr>
          <w:trHeight w:hRule="exact" w:val="5103"/>
        </w:trPr>
        <w:tc>
          <w:tcPr>
            <w:tcW w:w="7370" w:type="dxa"/>
          </w:tcPr>
          <w:p w14:paraId="2BDB99FF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CF2480B" wp14:editId="44AC37F3">
                  <wp:extent cx="4674762" cy="3236999"/>
                  <wp:effectExtent l="0" t="0" r="0" b="1905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22AFA0FB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6549DEE" wp14:editId="3B0EDFCB">
                  <wp:extent cx="4674764" cy="3237000"/>
                  <wp:effectExtent l="0" t="0" r="0" b="1905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DBA39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128DFAD2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208024069"/>
          <w:placeholder>
            <w:docPart w:val="E6F03D419BA04D0092BDC7B992AF453D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6BDC0328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72721090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5CD86DD1" w14:textId="77777777" w:rsidTr="00DA40E8">
        <w:tc>
          <w:tcPr>
            <w:tcW w:w="4853" w:type="dxa"/>
            <w:vMerge w:val="restart"/>
          </w:tcPr>
          <w:p w14:paraId="263E3CB6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3CABD5A1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86697492"/>
                <w:placeholder>
                  <w:docPart w:val="84CC5AE718D047E488504D002775FB6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272F4E37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871383917"/>
                <w:placeholder>
                  <w:docPart w:val="C9BC90A004964048AC16810C9C7E1FB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54785503" w14:textId="77777777" w:rsidTr="00DA40E8">
        <w:tc>
          <w:tcPr>
            <w:tcW w:w="4853" w:type="dxa"/>
            <w:vMerge/>
          </w:tcPr>
          <w:p w14:paraId="75F9E2F5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E84D0C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1350787684"/>
                <w:placeholder>
                  <w:docPart w:val="B471D9E5D7A144A5B546EEBAF24E7C6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184970C8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959259249"/>
                <w:placeholder>
                  <w:docPart w:val="6DFD841C7BE84DD89453415DC80C563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5339487A" w14:textId="77777777" w:rsidTr="00DA40E8">
        <w:tc>
          <w:tcPr>
            <w:tcW w:w="4853" w:type="dxa"/>
            <w:vMerge/>
          </w:tcPr>
          <w:p w14:paraId="27624250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F96B1F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483048577"/>
                <w:placeholder>
                  <w:docPart w:val="8BF6772302E04131BCD0BE2698AE3772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5335D500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579E443D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3D72F688" w14:textId="77777777" w:rsidTr="00DA40E8">
        <w:trPr>
          <w:trHeight w:hRule="exact" w:val="5103"/>
        </w:trPr>
        <w:tc>
          <w:tcPr>
            <w:tcW w:w="7370" w:type="dxa"/>
          </w:tcPr>
          <w:p w14:paraId="6DACC2C8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50D305E2" wp14:editId="3303FD08">
                  <wp:extent cx="4674762" cy="3236999"/>
                  <wp:effectExtent l="0" t="0" r="0" b="1905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7B95EB5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8373A40" wp14:editId="53D1CF21">
                  <wp:extent cx="4674764" cy="3237000"/>
                  <wp:effectExtent l="0" t="0" r="0" b="1905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68A2C2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0F38E723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207235916"/>
          <w:placeholder>
            <w:docPart w:val="2C714537B19E4D5CA8E5F9B987ED2CCB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1507EA88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6BBD1B73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14176821" w14:textId="77777777" w:rsidTr="00DA40E8">
        <w:tc>
          <w:tcPr>
            <w:tcW w:w="4853" w:type="dxa"/>
            <w:vMerge w:val="restart"/>
          </w:tcPr>
          <w:p w14:paraId="696E9E90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53C5E0BD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1048269237"/>
                <w:placeholder>
                  <w:docPart w:val="990A6D414F974BFCA0F355518740966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694B981C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468748744"/>
                <w:placeholder>
                  <w:docPart w:val="8AAFAA64CFF94172BDD9D3103A86E4D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8658A01" w14:textId="77777777" w:rsidTr="00DA40E8">
        <w:tc>
          <w:tcPr>
            <w:tcW w:w="4853" w:type="dxa"/>
            <w:vMerge/>
          </w:tcPr>
          <w:p w14:paraId="61027A6D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71F898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1787804958"/>
                <w:placeholder>
                  <w:docPart w:val="E57E70DBEBF4416595464D35ADA3C10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4FEBE964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437567068"/>
                <w:placeholder>
                  <w:docPart w:val="DD53951D602246B3B2D4C794273E8AA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1302BD04" w14:textId="77777777" w:rsidTr="00DA40E8">
        <w:tc>
          <w:tcPr>
            <w:tcW w:w="4853" w:type="dxa"/>
            <w:vMerge/>
          </w:tcPr>
          <w:p w14:paraId="5A6C18AF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FFBE6FC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164508963"/>
                <w:placeholder>
                  <w:docPart w:val="87F27CA4D970446081CAABC95EC06E5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DD94396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6B1A0F1A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6529FD1E" w14:textId="77777777" w:rsidTr="00DA40E8">
        <w:trPr>
          <w:trHeight w:hRule="exact" w:val="5103"/>
        </w:trPr>
        <w:tc>
          <w:tcPr>
            <w:tcW w:w="7370" w:type="dxa"/>
          </w:tcPr>
          <w:p w14:paraId="61C251AD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7FF60A38" wp14:editId="71EAB294">
                  <wp:extent cx="4674762" cy="3236999"/>
                  <wp:effectExtent l="0" t="0" r="0" b="1905"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76C45627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30523193" wp14:editId="02F0FB70">
                  <wp:extent cx="4674764" cy="3237000"/>
                  <wp:effectExtent l="0" t="0" r="0" b="1905"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057EB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37999B0D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1530376382"/>
          <w:placeholder>
            <w:docPart w:val="5857CEA1D11D429385B0E8029BB56453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1ADE22E8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56EDE84F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EB28ACE" w14:textId="77777777" w:rsidTr="00DA40E8">
        <w:tc>
          <w:tcPr>
            <w:tcW w:w="4853" w:type="dxa"/>
            <w:vMerge w:val="restart"/>
          </w:tcPr>
          <w:p w14:paraId="3F3C053B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7CA185B7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279338648"/>
                <w:placeholder>
                  <w:docPart w:val="EE7D2F00F9A740048A491CA485F4506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5B93C327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2013567053"/>
                <w:placeholder>
                  <w:docPart w:val="579A1F78028B4C779D559AD2688706AF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58A2830" w14:textId="77777777" w:rsidTr="00DA40E8">
        <w:tc>
          <w:tcPr>
            <w:tcW w:w="4853" w:type="dxa"/>
            <w:vMerge/>
          </w:tcPr>
          <w:p w14:paraId="3283E04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84086D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300267734"/>
                <w:placeholder>
                  <w:docPart w:val="3A59795713A143358D49D03686B982FC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2E80FD82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1301504038"/>
                <w:placeholder>
                  <w:docPart w:val="D773A58B619742058A1200843CD6415C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385429D5" w14:textId="77777777" w:rsidTr="00DA40E8">
        <w:tc>
          <w:tcPr>
            <w:tcW w:w="4853" w:type="dxa"/>
            <w:vMerge/>
          </w:tcPr>
          <w:p w14:paraId="4034899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A900D26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538905810"/>
                <w:placeholder>
                  <w:docPart w:val="A58321759B9C4E9C95651E46DD941E9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43553EB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0FD59611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074D0827" w14:textId="77777777" w:rsidTr="00DA40E8">
        <w:trPr>
          <w:trHeight w:hRule="exact" w:val="5103"/>
        </w:trPr>
        <w:tc>
          <w:tcPr>
            <w:tcW w:w="7370" w:type="dxa"/>
          </w:tcPr>
          <w:p w14:paraId="0FEABACF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06E49A08" wp14:editId="3F0020A4">
                  <wp:extent cx="4674762" cy="3236999"/>
                  <wp:effectExtent l="0" t="0" r="0" b="1905"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3B0D4641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424BD28" wp14:editId="1EA870E7">
                  <wp:extent cx="4674764" cy="3237000"/>
                  <wp:effectExtent l="0" t="0" r="0" b="1905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E8028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45C75D04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568184891"/>
          <w:placeholder>
            <w:docPart w:val="DBE5920F418A48518659C71E2B1CD52B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0C483E2B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4A85B7AF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46"/>
          <w:footerReference w:type="default" r:id="rId47"/>
          <w:headerReference w:type="first" r:id="rId48"/>
          <w:footerReference w:type="first" r:id="rId49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1759CFFD" w14:textId="77777777" w:rsidTr="00DA40E8">
        <w:tc>
          <w:tcPr>
            <w:tcW w:w="4853" w:type="dxa"/>
            <w:vMerge w:val="restart"/>
          </w:tcPr>
          <w:p w14:paraId="542D6A8B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6D5D34D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867060085"/>
                <w:placeholder>
                  <w:docPart w:val="3B034C2C8F4D49D99D773D67416FBF6C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2BC09D28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1380909635"/>
                <w:placeholder>
                  <w:docPart w:val="E1BF8B06FF4942F8A536C7DF0010B51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1C023886" w14:textId="77777777" w:rsidTr="00DA40E8">
        <w:tc>
          <w:tcPr>
            <w:tcW w:w="4853" w:type="dxa"/>
            <w:vMerge/>
          </w:tcPr>
          <w:p w14:paraId="6B8CE92F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17DAACD5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288015019"/>
                <w:placeholder>
                  <w:docPart w:val="1C8E4F1390794D0497F6FD58496E190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3B252B7D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2116399056"/>
                <w:placeholder>
                  <w:docPart w:val="67C4F6FAAFE24F01A46723B8155E3BD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02F6AAFC" w14:textId="77777777" w:rsidTr="00DA40E8">
        <w:tc>
          <w:tcPr>
            <w:tcW w:w="4853" w:type="dxa"/>
            <w:vMerge/>
          </w:tcPr>
          <w:p w14:paraId="1C3F258E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D9066E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285006233"/>
                <w:placeholder>
                  <w:docPart w:val="656F0B171C7E4A72A6CFFD1E666BBEC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67C81C68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C0A39EC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41E54373" w14:textId="77777777" w:rsidTr="00DA40E8">
        <w:trPr>
          <w:trHeight w:hRule="exact" w:val="5103"/>
        </w:trPr>
        <w:tc>
          <w:tcPr>
            <w:tcW w:w="7370" w:type="dxa"/>
          </w:tcPr>
          <w:p w14:paraId="3F5CEB4D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2BE8E631" wp14:editId="26AB8F62">
                  <wp:extent cx="4674762" cy="3236999"/>
                  <wp:effectExtent l="0" t="0" r="0" b="1905"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6ABBCE46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7455204D" wp14:editId="13686306">
                  <wp:extent cx="4674764" cy="3237000"/>
                  <wp:effectExtent l="0" t="0" r="0" b="1905"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595B76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661678AF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547886067"/>
          <w:placeholder>
            <w:docPart w:val="D0C6C37C6BEE44F6A82E6041F4B1A719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0720C1F8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0EBE0C42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50"/>
          <w:footerReference w:type="default" r:id="rId51"/>
          <w:headerReference w:type="first" r:id="rId52"/>
          <w:footerReference w:type="first" r:id="rId53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2A9A67FD" w14:textId="77777777" w:rsidTr="00DA40E8">
        <w:tc>
          <w:tcPr>
            <w:tcW w:w="4853" w:type="dxa"/>
            <w:vMerge w:val="restart"/>
          </w:tcPr>
          <w:p w14:paraId="7F704141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108456B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499112592"/>
                <w:placeholder>
                  <w:docPart w:val="51D6A8CB727F46C3A76612429B5AD0A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3FFEBCB6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2116349329"/>
                <w:placeholder>
                  <w:docPart w:val="8CE1D81490DE4066B7C54259D6D7933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1BA979A1" w14:textId="77777777" w:rsidTr="00DA40E8">
        <w:tc>
          <w:tcPr>
            <w:tcW w:w="4853" w:type="dxa"/>
            <w:vMerge/>
          </w:tcPr>
          <w:p w14:paraId="00940E8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4AFE450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933230491"/>
                <w:placeholder>
                  <w:docPart w:val="1F41ED1277984B44A8BC1DEAA7D3855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17AB24A5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1056623964"/>
                <w:placeholder>
                  <w:docPart w:val="1B5CA9DAA60E4A29BEA65508A3C7E2C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225185AE" w14:textId="77777777" w:rsidTr="00DA40E8">
        <w:tc>
          <w:tcPr>
            <w:tcW w:w="4853" w:type="dxa"/>
            <w:vMerge/>
          </w:tcPr>
          <w:p w14:paraId="4FABC4FE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BB1244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403582654"/>
                <w:placeholder>
                  <w:docPart w:val="C64FB67F29B44420A1F38BC3AD227180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25C8C59B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2C822ACB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664D15BE" w14:textId="77777777" w:rsidTr="00DA40E8">
        <w:trPr>
          <w:trHeight w:hRule="exact" w:val="5103"/>
        </w:trPr>
        <w:tc>
          <w:tcPr>
            <w:tcW w:w="7370" w:type="dxa"/>
          </w:tcPr>
          <w:p w14:paraId="18B08BA2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00912791" wp14:editId="538794E8">
                  <wp:extent cx="4674762" cy="3236999"/>
                  <wp:effectExtent l="0" t="0" r="0" b="1905"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47E9902E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459496E5" wp14:editId="0CB6953A">
                  <wp:extent cx="4674764" cy="3237000"/>
                  <wp:effectExtent l="0" t="0" r="0" b="1905"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7FC7B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02ADC817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2004076697"/>
          <w:placeholder>
            <w:docPart w:val="52167A47825D4F9AAE86166796AB6C32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5FE1BFD1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7288AE3C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54"/>
          <w:footerReference w:type="default" r:id="rId55"/>
          <w:headerReference w:type="first" r:id="rId56"/>
          <w:footerReference w:type="first" r:id="rId57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9FDC591" w14:textId="77777777" w:rsidTr="00DA40E8">
        <w:tc>
          <w:tcPr>
            <w:tcW w:w="4853" w:type="dxa"/>
            <w:vMerge w:val="restart"/>
          </w:tcPr>
          <w:p w14:paraId="1A99C983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18D45F50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1356384350"/>
                <w:placeholder>
                  <w:docPart w:val="5EF6F32EC4B747A7A9CE638024CF8B8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265946CC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761268817"/>
                <w:placeholder>
                  <w:docPart w:val="4D78A4DECCF3437DA840C350F6CFCB6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03F2EB8" w14:textId="77777777" w:rsidTr="00DA40E8">
        <w:tc>
          <w:tcPr>
            <w:tcW w:w="4853" w:type="dxa"/>
            <w:vMerge/>
          </w:tcPr>
          <w:p w14:paraId="27913421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8899169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98595311"/>
                <w:placeholder>
                  <w:docPart w:val="83231C5914044F338B2027FFD81A449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209C1E32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531499509"/>
                <w:placeholder>
                  <w:docPart w:val="C501A7BE949E4DEA9D0BAE21DC4B2644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765CB53C" w14:textId="77777777" w:rsidTr="00DA40E8">
        <w:tc>
          <w:tcPr>
            <w:tcW w:w="4853" w:type="dxa"/>
            <w:vMerge/>
          </w:tcPr>
          <w:p w14:paraId="32F0186B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FE596F7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1831564016"/>
                <w:placeholder>
                  <w:docPart w:val="0969DC75C5F346C397C09F0948496FE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65DD5041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5DA1C704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32005014" w14:textId="77777777" w:rsidTr="00DA40E8">
        <w:trPr>
          <w:trHeight w:hRule="exact" w:val="5103"/>
        </w:trPr>
        <w:tc>
          <w:tcPr>
            <w:tcW w:w="7370" w:type="dxa"/>
          </w:tcPr>
          <w:p w14:paraId="225CC6FC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75E50974" wp14:editId="66C773E9">
                  <wp:extent cx="4674762" cy="3236999"/>
                  <wp:effectExtent l="0" t="0" r="0" b="1905"/>
                  <wp:docPr id="59" name="Grafi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5C4A85EA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535478E4" wp14:editId="6B779CCE">
                  <wp:extent cx="4674764" cy="3237000"/>
                  <wp:effectExtent l="0" t="0" r="0" b="1905"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CE296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765D6DBB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239166260"/>
          <w:placeholder>
            <w:docPart w:val="CC93E1583CD5412D998E70A9712DEAA2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79478595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47DC9FA3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58"/>
          <w:footerReference w:type="default" r:id="rId59"/>
          <w:headerReference w:type="first" r:id="rId60"/>
          <w:footerReference w:type="first" r:id="rId61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0F9A5919" w14:textId="77777777" w:rsidTr="00DA40E8">
        <w:tc>
          <w:tcPr>
            <w:tcW w:w="4853" w:type="dxa"/>
            <w:vMerge w:val="restart"/>
          </w:tcPr>
          <w:p w14:paraId="1AB3DC66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011AED0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1805123596"/>
                <w:placeholder>
                  <w:docPart w:val="79CF2D6097734EBF9344EF022E5AF520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0103F353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365412981"/>
                <w:placeholder>
                  <w:docPart w:val="1E8F771AA1DB477B97539DBC9BD7CE3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7B86199" w14:textId="77777777" w:rsidTr="00DA40E8">
        <w:tc>
          <w:tcPr>
            <w:tcW w:w="4853" w:type="dxa"/>
            <w:vMerge/>
          </w:tcPr>
          <w:p w14:paraId="2F58DDE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F467D0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947966555"/>
                <w:placeholder>
                  <w:docPart w:val="2946384B587F4E6CAE2B190F5740CA9B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4E36CF37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1190296840"/>
                <w:placeholder>
                  <w:docPart w:val="5C91C23AD7FD4467B8F63F52C4EDB4C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0623A252" w14:textId="77777777" w:rsidTr="00DA40E8">
        <w:tc>
          <w:tcPr>
            <w:tcW w:w="4853" w:type="dxa"/>
            <w:vMerge/>
          </w:tcPr>
          <w:p w14:paraId="678504A5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510148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1268616631"/>
                <w:placeholder>
                  <w:docPart w:val="329AA920812E41F2B0C57185FAD7CC7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04EFFF5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2016E4FB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4765E509" w14:textId="77777777" w:rsidTr="00DA40E8">
        <w:trPr>
          <w:trHeight w:hRule="exact" w:val="5103"/>
        </w:trPr>
        <w:tc>
          <w:tcPr>
            <w:tcW w:w="7370" w:type="dxa"/>
          </w:tcPr>
          <w:p w14:paraId="295B25B6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5F15CB31" wp14:editId="033A37B4">
                  <wp:extent cx="4674762" cy="3236999"/>
                  <wp:effectExtent l="0" t="0" r="0" b="1905"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28C27742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266BC1DA" wp14:editId="0199C57F">
                  <wp:extent cx="4674764" cy="3237000"/>
                  <wp:effectExtent l="0" t="0" r="0" b="1905"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05DBE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2DE902D6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175343345"/>
          <w:placeholder>
            <w:docPart w:val="2800939F137F42EAABAA68D1AB455DC5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5F1EAA26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36726EEA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62"/>
          <w:footerReference w:type="default" r:id="rId63"/>
          <w:headerReference w:type="first" r:id="rId64"/>
          <w:footerReference w:type="first" r:id="rId65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FE3DCB8" w14:textId="77777777" w:rsidTr="00DA40E8">
        <w:tc>
          <w:tcPr>
            <w:tcW w:w="4853" w:type="dxa"/>
            <w:vMerge w:val="restart"/>
          </w:tcPr>
          <w:p w14:paraId="703C6F23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5980849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102119415"/>
                <w:placeholder>
                  <w:docPart w:val="FC7BC4B5AEDB4B50AE59DC8FEC0980C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326B0D24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1776365377"/>
                <w:placeholder>
                  <w:docPart w:val="03A969893CF34F989A7ED2838A76914D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7059F5A" w14:textId="77777777" w:rsidTr="00DA40E8">
        <w:tc>
          <w:tcPr>
            <w:tcW w:w="4853" w:type="dxa"/>
            <w:vMerge/>
          </w:tcPr>
          <w:p w14:paraId="739752F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F578D14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645475348"/>
                <w:placeholder>
                  <w:docPart w:val="3554C8AC9B484ECD932E2AD99786E0E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2CCBF1BD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1544482025"/>
                <w:placeholder>
                  <w:docPart w:val="4AAE211F6DDE4EC980A947DDF323A99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305DA46B" w14:textId="77777777" w:rsidTr="00DA40E8">
        <w:tc>
          <w:tcPr>
            <w:tcW w:w="4853" w:type="dxa"/>
            <w:vMerge/>
          </w:tcPr>
          <w:p w14:paraId="1DBF024F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43C8568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252720626"/>
                <w:placeholder>
                  <w:docPart w:val="F690C8319E0E4BF9B9BE48D2C91C6E9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7AC8455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13797A4F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1A9BC6E4" w14:textId="77777777" w:rsidTr="00DA40E8">
        <w:trPr>
          <w:trHeight w:hRule="exact" w:val="5103"/>
        </w:trPr>
        <w:tc>
          <w:tcPr>
            <w:tcW w:w="7370" w:type="dxa"/>
          </w:tcPr>
          <w:p w14:paraId="3655EF95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0A49132F" wp14:editId="09EDC48B">
                  <wp:extent cx="4674762" cy="3236999"/>
                  <wp:effectExtent l="0" t="0" r="0" b="1905"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9D4FA87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4D484C7" wp14:editId="02DA409F">
                  <wp:extent cx="4674764" cy="3237000"/>
                  <wp:effectExtent l="0" t="0" r="0" b="1905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9D4FE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10DD0F02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884105320"/>
          <w:placeholder>
            <w:docPart w:val="671EDE3BBFD74FB6864568A85A6166D8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0B958770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027980A6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66"/>
          <w:footerReference w:type="default" r:id="rId67"/>
          <w:headerReference w:type="first" r:id="rId68"/>
          <w:footerReference w:type="first" r:id="rId69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3E8AE01C" w14:textId="77777777" w:rsidTr="00DA40E8">
        <w:tc>
          <w:tcPr>
            <w:tcW w:w="4853" w:type="dxa"/>
            <w:vMerge w:val="restart"/>
          </w:tcPr>
          <w:p w14:paraId="64CE0BE5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4FAB48E6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1228138682"/>
                <w:placeholder>
                  <w:docPart w:val="BFB5C8F95D03409D9361E22C9B6CDD1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7918914B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874661604"/>
                <w:placeholder>
                  <w:docPart w:val="564E24ADF11B4AF19B02B5D51618306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548A32DD" w14:textId="77777777" w:rsidTr="00DA40E8">
        <w:tc>
          <w:tcPr>
            <w:tcW w:w="4853" w:type="dxa"/>
            <w:vMerge/>
          </w:tcPr>
          <w:p w14:paraId="70C4615E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8D85320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420875915"/>
                <w:placeholder>
                  <w:docPart w:val="47FAD154468643B1B95CAC37DF289CD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5DF9D5C1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2003952442"/>
                <w:placeholder>
                  <w:docPart w:val="BEF04D7F7D954FF89A063D3F40D38D7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11300B93" w14:textId="77777777" w:rsidTr="00DA40E8">
        <w:tc>
          <w:tcPr>
            <w:tcW w:w="4853" w:type="dxa"/>
            <w:vMerge/>
          </w:tcPr>
          <w:p w14:paraId="54CE3BC0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06D70B12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584885967"/>
                <w:placeholder>
                  <w:docPart w:val="A20EB66CCDEC4BEBBA5F283BF5223C7B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02D06E9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7B38C305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20C5BA0A" w14:textId="77777777" w:rsidTr="00DA40E8">
        <w:trPr>
          <w:trHeight w:hRule="exact" w:val="5103"/>
        </w:trPr>
        <w:tc>
          <w:tcPr>
            <w:tcW w:w="7370" w:type="dxa"/>
          </w:tcPr>
          <w:p w14:paraId="4B9E85A3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42ED25D0" wp14:editId="0A29DB99">
                  <wp:extent cx="4674762" cy="3236999"/>
                  <wp:effectExtent l="0" t="0" r="0" b="1905"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B798A92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3B5BA19F" wp14:editId="52F7DEC4">
                  <wp:extent cx="4674764" cy="3237000"/>
                  <wp:effectExtent l="0" t="0" r="0" b="1905"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ED18C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0839BF61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972296825"/>
          <w:placeholder>
            <w:docPart w:val="93E13274C31244F982A8A03E1CBDF274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2A6FA5B6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1834F6CF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70"/>
          <w:footerReference w:type="default" r:id="rId71"/>
          <w:headerReference w:type="first" r:id="rId72"/>
          <w:footerReference w:type="first" r:id="rId73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371B5BA3" w14:textId="77777777" w:rsidTr="00DA40E8">
        <w:tc>
          <w:tcPr>
            <w:tcW w:w="4853" w:type="dxa"/>
            <w:vMerge w:val="restart"/>
          </w:tcPr>
          <w:p w14:paraId="35A53153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1D621B90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330798025"/>
                <w:placeholder>
                  <w:docPart w:val="DDF0A44186B641F3B59216F644001552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57C8380E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741174494"/>
                <w:placeholder>
                  <w:docPart w:val="D65BE6D5DF9C4C43AEFC9A5DCA5DAF52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6AFD7078" w14:textId="77777777" w:rsidTr="00DA40E8">
        <w:tc>
          <w:tcPr>
            <w:tcW w:w="4853" w:type="dxa"/>
            <w:vMerge/>
          </w:tcPr>
          <w:p w14:paraId="2F973AEE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57BC9793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713810474"/>
                <w:placeholder>
                  <w:docPart w:val="A12D2C2E20934B7FA886D7634F517C2B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790FB771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324199348"/>
                <w:placeholder>
                  <w:docPart w:val="0E62795D066F42B2BC2113D63B88EBC5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0A9D12B1" w14:textId="77777777" w:rsidTr="00DA40E8">
        <w:tc>
          <w:tcPr>
            <w:tcW w:w="4853" w:type="dxa"/>
            <w:vMerge/>
          </w:tcPr>
          <w:p w14:paraId="17D0A6B4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A980BA7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495956080"/>
                <w:placeholder>
                  <w:docPart w:val="706BD8CBDB4449E6B4953BC2408ACC7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7603CB59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6E2BF6E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53495ABA" w14:textId="77777777" w:rsidTr="00DA40E8">
        <w:trPr>
          <w:trHeight w:hRule="exact" w:val="5103"/>
        </w:trPr>
        <w:tc>
          <w:tcPr>
            <w:tcW w:w="7370" w:type="dxa"/>
          </w:tcPr>
          <w:p w14:paraId="03D6C278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7BFABC4D" wp14:editId="39CB9AA1">
                  <wp:extent cx="4674762" cy="3236999"/>
                  <wp:effectExtent l="0" t="0" r="0" b="1905"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60EF3176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4D01521A" wp14:editId="24BB201C">
                  <wp:extent cx="4674764" cy="3237000"/>
                  <wp:effectExtent l="0" t="0" r="0" b="1905"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A69C3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36282FAA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681272242"/>
          <w:placeholder>
            <w:docPart w:val="8B6BF7BC2D4D44B5BD7C86E40F9BCDBD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3EB94DB9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65E77830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74"/>
          <w:footerReference w:type="default" r:id="rId75"/>
          <w:headerReference w:type="first" r:id="rId76"/>
          <w:footerReference w:type="first" r:id="rId77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412E5CB6" w14:textId="77777777" w:rsidTr="00DA40E8">
        <w:tc>
          <w:tcPr>
            <w:tcW w:w="4853" w:type="dxa"/>
            <w:vMerge w:val="restart"/>
          </w:tcPr>
          <w:p w14:paraId="38C7B425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6056B9FE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539435195"/>
                <w:placeholder>
                  <w:docPart w:val="4EC3DE47774F4DF2A701685ACE7D69B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7A2A3B35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-760681945"/>
                <w:placeholder>
                  <w:docPart w:val="004ECF0A54EC4050A3B02CB96CD5ECB2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7902610B" w14:textId="77777777" w:rsidTr="00DA40E8">
        <w:tc>
          <w:tcPr>
            <w:tcW w:w="4853" w:type="dxa"/>
            <w:vMerge/>
          </w:tcPr>
          <w:p w14:paraId="2AA780B8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7701DB12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1118964272"/>
                <w:placeholder>
                  <w:docPart w:val="75B83EC19CD3429A8BC3FAD937746BE2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1D3E45A4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520354560"/>
                <w:placeholder>
                  <w:docPart w:val="BE373B8E62444791BBB09E0DA3F5DD3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2D607C0F" w14:textId="77777777" w:rsidTr="00DA40E8">
        <w:tc>
          <w:tcPr>
            <w:tcW w:w="4853" w:type="dxa"/>
            <w:vMerge/>
          </w:tcPr>
          <w:p w14:paraId="6B51D33D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3D21A8E5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1946692406"/>
                <w:placeholder>
                  <w:docPart w:val="F6B9E6CDEEFF48BDA2AB7344074C02E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4F593C05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69842908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7BC9702E" w14:textId="77777777" w:rsidTr="00DA40E8">
        <w:trPr>
          <w:trHeight w:hRule="exact" w:val="5103"/>
        </w:trPr>
        <w:tc>
          <w:tcPr>
            <w:tcW w:w="7370" w:type="dxa"/>
          </w:tcPr>
          <w:p w14:paraId="0E271317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A0E43F2" wp14:editId="72F10E36">
                  <wp:extent cx="4674762" cy="3236999"/>
                  <wp:effectExtent l="0" t="0" r="0" b="1905"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0C142483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143A50C6" wp14:editId="1CDD5ACC">
                  <wp:extent cx="4674764" cy="3237000"/>
                  <wp:effectExtent l="0" t="0" r="0" b="1905"/>
                  <wp:docPr id="80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1968F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5E59E3E8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-1003897718"/>
          <w:placeholder>
            <w:docPart w:val="70A5F5FD8479465EB5A4A71775DBAB5A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39893424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5FA22264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78"/>
          <w:footerReference w:type="default" r:id="rId79"/>
          <w:headerReference w:type="first" r:id="rId80"/>
          <w:footerReference w:type="first" r:id="rId81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6C53CC0E" w14:textId="77777777" w:rsidTr="00DA40E8">
        <w:tc>
          <w:tcPr>
            <w:tcW w:w="4853" w:type="dxa"/>
            <w:vMerge w:val="restart"/>
          </w:tcPr>
          <w:p w14:paraId="6B916530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43E3C15F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278494096"/>
                <w:placeholder>
                  <w:docPart w:val="CB9532EF2903418F89B0AF84C3F52291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137E38C0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633597287"/>
                <w:placeholder>
                  <w:docPart w:val="8F0707B4DEE840979BCBFA970885FC5A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231CD27B" w14:textId="77777777" w:rsidTr="00DA40E8">
        <w:tc>
          <w:tcPr>
            <w:tcW w:w="4853" w:type="dxa"/>
            <w:vMerge/>
          </w:tcPr>
          <w:p w14:paraId="65C818AA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48671B08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64338965"/>
                <w:placeholder>
                  <w:docPart w:val="E6BC423CB2E1437AA31173C9FE8FC443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3684E39D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-458484309"/>
                <w:placeholder>
                  <w:docPart w:val="70E35A9C83E24974AE63AE41C3FC23A8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747F1A01" w14:textId="77777777" w:rsidTr="00DA40E8">
        <w:tc>
          <w:tcPr>
            <w:tcW w:w="4853" w:type="dxa"/>
            <w:vMerge/>
          </w:tcPr>
          <w:p w14:paraId="23C3875C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1F2CA3A0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-1819643735"/>
                <w:placeholder>
                  <w:docPart w:val="832497B024E345778160961FAFDE80BE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0E8DE461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4B157E1E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089FBAA4" w14:textId="77777777" w:rsidTr="00DA40E8">
        <w:trPr>
          <w:trHeight w:hRule="exact" w:val="5103"/>
        </w:trPr>
        <w:tc>
          <w:tcPr>
            <w:tcW w:w="7370" w:type="dxa"/>
          </w:tcPr>
          <w:p w14:paraId="12941227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6512D496" wp14:editId="22A7DD31">
                  <wp:extent cx="4674762" cy="3236999"/>
                  <wp:effectExtent l="0" t="0" r="0" b="1905"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5589200F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293F86AA" wp14:editId="51938025">
                  <wp:extent cx="4674764" cy="3237000"/>
                  <wp:effectExtent l="0" t="0" r="0" b="1905"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7DB39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78321C01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1480652902"/>
          <w:placeholder>
            <w:docPart w:val="405B9BCE66584338801E43A25798EC48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35694DC5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23D95EB4" w14:textId="77777777" w:rsidR="007A7D4B" w:rsidRDefault="007A7D4B" w:rsidP="007A7D4B">
      <w:pPr>
        <w:spacing w:line="308" w:lineRule="atLeast"/>
        <w:rPr>
          <w:rFonts w:ascii="Arial" w:hAnsi="Arial" w:cs="Arial"/>
          <w:color w:val="14006E"/>
          <w:sz w:val="22"/>
        </w:rPr>
        <w:sectPr w:rsidR="007A7D4B" w:rsidSect="007A7D4B">
          <w:headerReference w:type="default" r:id="rId82"/>
          <w:footerReference w:type="default" r:id="rId83"/>
          <w:headerReference w:type="first" r:id="rId84"/>
          <w:footerReference w:type="first" r:id="rId85"/>
          <w:pgSz w:w="16838" w:h="11906" w:orient="landscape"/>
          <w:pgMar w:top="2552" w:right="1134" w:bottom="851" w:left="1134" w:header="397" w:footer="284" w:gutter="0"/>
          <w:pgNumType w:fmt="numberInDash"/>
          <w:cols w:space="2"/>
          <w:formProt w:val="0"/>
          <w:titlePg/>
          <w:docGrid w:linePitch="360"/>
        </w:sect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 xml:space="preserve">. Bitte achten Sie darauf, dass dieses PDF der Ernte-Fotodokumentation nicht größer als 10 MB sein darf.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A7D4B" w14:paraId="0282B302" w14:textId="77777777" w:rsidTr="00DA40E8">
        <w:tc>
          <w:tcPr>
            <w:tcW w:w="4853" w:type="dxa"/>
            <w:vMerge w:val="restart"/>
          </w:tcPr>
          <w:p w14:paraId="4EB3C2B8" w14:textId="77777777" w:rsidR="007A7D4B" w:rsidRPr="0016077A" w:rsidRDefault="007A7D4B" w:rsidP="00DA40E8">
            <w:pPr>
              <w:spacing w:line="308" w:lineRule="atLeast"/>
              <w:rPr>
                <w:rFonts w:ascii="Arial" w:hAnsi="Arial" w:cs="Arial"/>
                <w:sz w:val="22"/>
              </w:rPr>
            </w:pPr>
            <w:r w:rsidRPr="0016077A">
              <w:rPr>
                <w:rFonts w:ascii="Arial" w:hAnsi="Arial" w:cs="Arial"/>
                <w:sz w:val="22"/>
              </w:rPr>
              <w:lastRenderedPageBreak/>
              <w:t>Ihre Ernte können Sie entweder über einen Wiegeschein oder durch Fotos der Ernte (z. B. Apfelsäcke bzw. Saftkisten etc.)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16077A">
              <w:rPr>
                <w:rFonts w:ascii="Arial" w:hAnsi="Arial" w:cs="Arial"/>
                <w:sz w:val="22"/>
              </w:rPr>
              <w:t>dokumentieren.</w:t>
            </w:r>
          </w:p>
        </w:tc>
        <w:tc>
          <w:tcPr>
            <w:tcW w:w="4853" w:type="dxa"/>
          </w:tcPr>
          <w:p w14:paraId="6141F751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Name: </w:t>
            </w:r>
            <w:sdt>
              <w:sdtPr>
                <w:rPr>
                  <w:rStyle w:val="ArialRegular11"/>
                  <w:rFonts w:cs="Arial"/>
                </w:rPr>
                <w:id w:val="-458874705"/>
                <w:placeholder>
                  <w:docPart w:val="070834AE87CE4986962D280B1F9A54FB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Wenn sich hier nichts ändern sollte,</w:t>
                </w:r>
              </w:sdtContent>
            </w:sdt>
          </w:p>
        </w:tc>
        <w:tc>
          <w:tcPr>
            <w:tcW w:w="4854" w:type="dxa"/>
          </w:tcPr>
          <w:p w14:paraId="3AB9BC89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Anzahl der Bäume: </w:t>
            </w:r>
            <w:sdt>
              <w:sdtPr>
                <w:rPr>
                  <w:rStyle w:val="ArialRegular11"/>
                  <w:rFonts w:cs="Arial"/>
                </w:rPr>
                <w:id w:val="550352125"/>
                <w:placeholder>
                  <w:docPart w:val="8D4865F93C60482EB41E837CA3000BB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>
                  <w:rPr>
                    <w:rStyle w:val="Platzhaltertext"/>
                    <w:rFonts w:ascii="Arial" w:hAnsi="Arial" w:cs="Arial"/>
                    <w:sz w:val="22"/>
                  </w:rPr>
                  <w:t>re</w:t>
                </w:r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icht e</w:t>
                </w:r>
                <w:r>
                  <w:rPr>
                    <w:rStyle w:val="Platzhaltertext"/>
                    <w:rFonts w:ascii="Arial" w:hAnsi="Arial" w:cs="Arial"/>
                    <w:sz w:val="22"/>
                  </w:rPr>
                  <w:t>s, wenn Sie</w:t>
                </w:r>
              </w:sdtContent>
            </w:sdt>
          </w:p>
        </w:tc>
      </w:tr>
      <w:tr w:rsidR="007A7D4B" w14:paraId="430CD9EC" w14:textId="77777777" w:rsidTr="00DA40E8">
        <w:tc>
          <w:tcPr>
            <w:tcW w:w="4853" w:type="dxa"/>
            <w:vMerge/>
          </w:tcPr>
          <w:p w14:paraId="6B1A0208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5FCCD07D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Straße, Hausnr.: </w:t>
            </w:r>
            <w:sdt>
              <w:sdtPr>
                <w:rPr>
                  <w:rStyle w:val="ArialRegular11"/>
                  <w:rFonts w:cs="Arial"/>
                </w:rPr>
                <w:id w:val="-1607811344"/>
                <w:placeholder>
                  <w:docPart w:val="60BCDD9236BA471C997D87B0F5DEA349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die Angaben nur auf der</w:t>
                </w:r>
              </w:sdtContent>
            </w:sdt>
          </w:p>
        </w:tc>
        <w:tc>
          <w:tcPr>
            <w:tcW w:w="4854" w:type="dxa"/>
          </w:tcPr>
          <w:p w14:paraId="4F672540" w14:textId="77777777" w:rsidR="007A7D4B" w:rsidRPr="00451576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451576">
              <w:rPr>
                <w:rFonts w:ascii="Arial" w:hAnsi="Arial" w:cs="Arial"/>
                <w:b/>
                <w:bCs/>
                <w:sz w:val="22"/>
              </w:rPr>
              <w:t xml:space="preserve">Gewicht gemäß Wiegeschein: </w:t>
            </w:r>
            <w:sdt>
              <w:sdtPr>
                <w:rPr>
                  <w:rStyle w:val="ArialRegular11"/>
                  <w:rFonts w:cs="Arial"/>
                </w:rPr>
                <w:id w:val="1598444465"/>
                <w:placeholder>
                  <w:docPart w:val="CD6CE12F99B94FF08C35EED6A0F3F95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451576">
                  <w:rPr>
                    <w:rStyle w:val="Platzhaltertext"/>
                    <w:rFonts w:ascii="Arial" w:hAnsi="Arial" w:cs="Arial"/>
                    <w:sz w:val="22"/>
                  </w:rPr>
                  <w:t>ersten</w:t>
                </w:r>
              </w:sdtContent>
            </w:sdt>
          </w:p>
        </w:tc>
      </w:tr>
      <w:tr w:rsidR="007A7D4B" w14:paraId="30B47142" w14:textId="77777777" w:rsidTr="00DA40E8">
        <w:tc>
          <w:tcPr>
            <w:tcW w:w="4853" w:type="dxa"/>
            <w:vMerge/>
          </w:tcPr>
          <w:p w14:paraId="5F110C1F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853" w:type="dxa"/>
          </w:tcPr>
          <w:p w14:paraId="2C0AF5DA" w14:textId="77777777" w:rsidR="007A7D4B" w:rsidRPr="00167805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  <w:r w:rsidRPr="00167805">
              <w:rPr>
                <w:rFonts w:ascii="Arial" w:hAnsi="Arial" w:cs="Arial"/>
                <w:b/>
                <w:bCs/>
                <w:sz w:val="22"/>
              </w:rPr>
              <w:t xml:space="preserve">PLZ, Ort: </w:t>
            </w:r>
            <w:sdt>
              <w:sdtPr>
                <w:rPr>
                  <w:rStyle w:val="ArialRegular11"/>
                  <w:rFonts w:cs="Arial"/>
                </w:rPr>
                <w:id w:val="296654458"/>
                <w:placeholder>
                  <w:docPart w:val="8AB3332A2C524043BCBEA855F5A0AE76"/>
                </w:placeholder>
                <w:showingPlcHdr/>
                <w:text/>
              </w:sdtPr>
              <w:sdtEndPr>
                <w:rPr>
                  <w:rStyle w:val="Absatz-Standardschriftart"/>
                  <w:rFonts w:ascii="Hessen Gellix" w:hAnsi="Hessen Gellix"/>
                  <w:b/>
                  <w:bCs/>
                  <w:sz w:val="24"/>
                </w:rPr>
              </w:sdtEndPr>
              <w:sdtContent>
                <w:r w:rsidRPr="00167805">
                  <w:rPr>
                    <w:rStyle w:val="Platzhaltertext"/>
                    <w:rFonts w:ascii="Arial" w:hAnsi="Arial" w:cs="Arial"/>
                    <w:sz w:val="22"/>
                  </w:rPr>
                  <w:t>Seite ausfüllen.</w:t>
                </w:r>
              </w:sdtContent>
            </w:sdt>
          </w:p>
        </w:tc>
        <w:tc>
          <w:tcPr>
            <w:tcW w:w="4854" w:type="dxa"/>
          </w:tcPr>
          <w:p w14:paraId="3B8677F3" w14:textId="77777777" w:rsidR="007A7D4B" w:rsidRDefault="007A7D4B" w:rsidP="00DA40E8">
            <w:pPr>
              <w:spacing w:line="308" w:lineRule="atLeas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1569AB80" w14:textId="77777777" w:rsidR="007A7D4B" w:rsidRPr="007513F8" w:rsidRDefault="007A7D4B" w:rsidP="007A7D4B">
      <w:pPr>
        <w:spacing w:line="308" w:lineRule="atLeast"/>
        <w:rPr>
          <w:rFonts w:ascii="Arial" w:hAnsi="Arial" w:cs="Arial"/>
          <w:b/>
          <w:bCs/>
          <w:sz w:val="22"/>
        </w:rPr>
      </w:pPr>
    </w:p>
    <w:tbl>
      <w:tblPr>
        <w:tblStyle w:val="Tabellenraster"/>
        <w:tblW w:w="147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7370"/>
      </w:tblGrid>
      <w:tr w:rsidR="007A7D4B" w:rsidRPr="000F2B92" w14:paraId="7B5984EC" w14:textId="77777777" w:rsidTr="00DA40E8">
        <w:trPr>
          <w:trHeight w:hRule="exact" w:val="5103"/>
        </w:trPr>
        <w:tc>
          <w:tcPr>
            <w:tcW w:w="7370" w:type="dxa"/>
          </w:tcPr>
          <w:p w14:paraId="11E4FBA9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35F9C294" wp14:editId="04266F96">
                  <wp:extent cx="4674762" cy="3236999"/>
                  <wp:effectExtent l="0" t="0" r="0" b="1905"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2" cy="323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189731AD" w14:textId="77777777" w:rsidR="007A7D4B" w:rsidRPr="000F2B92" w:rsidRDefault="007A7D4B" w:rsidP="00DA40E8">
            <w:pPr>
              <w:spacing w:line="360" w:lineRule="auto"/>
              <w:rPr>
                <w:rFonts w:ascii="Arial" w:hAnsi="Arial" w:cs="Arial"/>
                <w:b/>
                <w:bCs/>
                <w:sz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</w:rPr>
              <w:drawing>
                <wp:inline distT="0" distB="0" distL="0" distR="0" wp14:anchorId="2A32D75D" wp14:editId="57CD9052">
                  <wp:extent cx="4674764" cy="3237000"/>
                  <wp:effectExtent l="0" t="0" r="0" b="1905"/>
                  <wp:docPr id="88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764" cy="323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D5216" w14:textId="77777777" w:rsidR="007A7D4B" w:rsidRPr="000F2B92" w:rsidRDefault="007A7D4B" w:rsidP="007A7D4B">
      <w:pPr>
        <w:spacing w:line="308" w:lineRule="atLeast"/>
        <w:rPr>
          <w:rFonts w:ascii="Arial" w:hAnsi="Arial" w:cs="Arial"/>
          <w:b/>
          <w:bCs/>
          <w:sz w:val="22"/>
          <w:highlight w:val="lightGray"/>
        </w:rPr>
      </w:pPr>
    </w:p>
    <w:p w14:paraId="1552F5AE" w14:textId="77777777" w:rsidR="007A7D4B" w:rsidRPr="00B158E7" w:rsidRDefault="007A7D4B" w:rsidP="007A7D4B">
      <w:pPr>
        <w:spacing w:line="308" w:lineRule="atLeast"/>
        <w:rPr>
          <w:rFonts w:ascii="Arial" w:hAnsi="Arial" w:cs="Arial"/>
          <w:sz w:val="22"/>
        </w:rPr>
      </w:pPr>
      <w:r w:rsidRPr="00507172">
        <w:rPr>
          <w:rFonts w:ascii="Arial" w:hAnsi="Arial" w:cs="Arial"/>
          <w:b/>
          <w:bCs/>
          <w:sz w:val="22"/>
        </w:rPr>
        <w:t>Optionale, erweiterte Informationen:</w:t>
      </w:r>
      <w:r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color w:val="14006E"/>
            <w:sz w:val="22"/>
          </w:rPr>
          <w:id w:val="848753968"/>
          <w:placeholder>
            <w:docPart w:val="6079BE2EE0854DF58C3C4D3AEB0B5370"/>
          </w:placeholder>
          <w:showingPlcHdr/>
          <w:text/>
        </w:sdtPr>
        <w:sdtContent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sdtContent>
      </w:sdt>
    </w:p>
    <w:p w14:paraId="2AA7C5F7" w14:textId="77777777" w:rsidR="007A7D4B" w:rsidRDefault="007A7D4B" w:rsidP="007A7D4B">
      <w:pPr>
        <w:spacing w:line="308" w:lineRule="atLeast"/>
        <w:rPr>
          <w:rFonts w:ascii="Arial" w:hAnsi="Arial" w:cs="Arial"/>
          <w:b/>
          <w:bCs/>
          <w:color w:val="14006E"/>
          <w:sz w:val="22"/>
        </w:rPr>
      </w:pPr>
    </w:p>
    <w:p w14:paraId="559EF622" w14:textId="4F03973B" w:rsidR="00B158E7" w:rsidRPr="00963D3E" w:rsidRDefault="007A7D4B" w:rsidP="00A42ACE">
      <w:pPr>
        <w:spacing w:line="308" w:lineRule="atLeast"/>
        <w:rPr>
          <w:rFonts w:ascii="Arial" w:hAnsi="Arial" w:cs="Arial"/>
          <w:color w:val="14006E"/>
          <w:sz w:val="22"/>
        </w:rPr>
      </w:pPr>
      <w:r w:rsidRPr="00963D3E">
        <w:rPr>
          <w:rFonts w:ascii="Arial" w:hAnsi="Arial" w:cs="Arial"/>
          <w:b/>
          <w:bCs/>
          <w:color w:val="14006E"/>
          <w:sz w:val="22"/>
        </w:rPr>
        <w:t>INFO:</w:t>
      </w:r>
      <w:r w:rsidRPr="00963D3E">
        <w:rPr>
          <w:rFonts w:ascii="Arial" w:hAnsi="Arial" w:cs="Arial"/>
          <w:color w:val="14006E"/>
          <w:sz w:val="22"/>
        </w:rPr>
        <w:t xml:space="preserve"> Diese Word-Datei umfasst 20 identische Seiten, welche Platz für 40 Fotos bieten. Sollten Sie weniger Seiten benötigen, löschen Sie diese einfach heraus</w:t>
      </w:r>
      <w:r>
        <w:rPr>
          <w:rFonts w:ascii="Arial" w:hAnsi="Arial" w:cs="Arial"/>
          <w:color w:val="14006E"/>
          <w:sz w:val="22"/>
        </w:rPr>
        <w:t>. Bitte achten Sie darauf, dass dieses PDF der Ernte-Fotodokumentation nicht größer als 10 MB sein darf.</w:t>
      </w:r>
      <w:bookmarkStart w:id="0" w:name="defaultMarke"/>
      <w:bookmarkEnd w:id="0"/>
    </w:p>
    <w:sectPr w:rsidR="00B158E7" w:rsidRPr="00963D3E" w:rsidSect="00812171">
      <w:headerReference w:type="default" r:id="rId86"/>
      <w:footerReference w:type="default" r:id="rId87"/>
      <w:headerReference w:type="first" r:id="rId88"/>
      <w:footerReference w:type="first" r:id="rId89"/>
      <w:pgSz w:w="16838" w:h="11906" w:orient="landscape"/>
      <w:pgMar w:top="2552" w:right="1134" w:bottom="851" w:left="1134" w:header="397" w:footer="284" w:gutter="0"/>
      <w:pgNumType w:fmt="numberInDash"/>
      <w:cols w:space="2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AF83" w14:textId="77777777" w:rsidR="009D12CE" w:rsidRDefault="009D12CE" w:rsidP="00703C7D">
      <w:r>
        <w:separator/>
      </w:r>
    </w:p>
  </w:endnote>
  <w:endnote w:type="continuationSeparator" w:id="0">
    <w:p w14:paraId="1E22F8E7" w14:textId="77777777" w:rsidR="009D12CE" w:rsidRDefault="009D12CE" w:rsidP="0070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ssen Gellix"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77147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83967B3" w14:textId="77777777" w:rsidR="00451576" w:rsidRPr="00B518AF" w:rsidRDefault="00451576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D4C0C8E" w14:textId="77777777" w:rsidR="00451576" w:rsidRPr="00622282" w:rsidRDefault="00451576" w:rsidP="00E749C7">
    <w:pPr>
      <w:pStyle w:val="Fuzeile"/>
      <w:spacing w:line="20" w:lineRule="exac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9935193"/>
      <w:docPartObj>
        <w:docPartGallery w:val="Page Numbers (Bottom of Page)"/>
        <w:docPartUnique/>
      </w:docPartObj>
    </w:sdtPr>
    <w:sdtEndPr/>
    <w:sdtContent>
      <w:p w14:paraId="234F852D" w14:textId="77777777" w:rsidR="00451576" w:rsidRDefault="00451576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3CB4D555" w14:textId="77777777" w:rsidR="00451576" w:rsidRPr="00622282" w:rsidRDefault="00451576" w:rsidP="00E749C7">
    <w:pPr>
      <w:pStyle w:val="Fuzeile"/>
      <w:spacing w:line="20" w:lineRule="exact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885780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AF73705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9069183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168354"/>
      <w:docPartObj>
        <w:docPartGallery w:val="Page Numbers (Bottom of Page)"/>
        <w:docPartUnique/>
      </w:docPartObj>
    </w:sdtPr>
    <w:sdtContent>
      <w:p w14:paraId="0AC7D86C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2FC64E93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88383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1F01863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42E44437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3051298"/>
      <w:docPartObj>
        <w:docPartGallery w:val="Page Numbers (Bottom of Page)"/>
        <w:docPartUnique/>
      </w:docPartObj>
    </w:sdtPr>
    <w:sdtContent>
      <w:p w14:paraId="719F68D4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B857B17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96861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7429A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76EDB9C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324223"/>
      <w:docPartObj>
        <w:docPartGallery w:val="Page Numbers (Bottom of Page)"/>
        <w:docPartUnique/>
      </w:docPartObj>
    </w:sdtPr>
    <w:sdtContent>
      <w:p w14:paraId="3610DDA9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40147C9A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30661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CFC2F2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1AA3B51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448227"/>
      <w:docPartObj>
        <w:docPartGallery w:val="Page Numbers (Bottom of Page)"/>
        <w:docPartUnique/>
      </w:docPartObj>
    </w:sdtPr>
    <w:sdtContent>
      <w:p w14:paraId="1BE84D5E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39ECD774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4344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7487FC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635B1DF4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4594789"/>
      <w:docPartObj>
        <w:docPartGallery w:val="Page Numbers (Bottom of Page)"/>
        <w:docPartUnique/>
      </w:docPartObj>
    </w:sdtPr>
    <w:sdtContent>
      <w:p w14:paraId="7DB9445F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4780EBFE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242067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F8BC9C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068ACCD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9023795"/>
      <w:docPartObj>
        <w:docPartGallery w:val="Page Numbers (Bottom of Page)"/>
        <w:docPartUnique/>
      </w:docPartObj>
    </w:sdtPr>
    <w:sdtContent>
      <w:p w14:paraId="7E459F5E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4FFFC8B7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37708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DB1F3A1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2EDC6512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571364"/>
      <w:docPartObj>
        <w:docPartGallery w:val="Page Numbers (Bottom of Page)"/>
        <w:docPartUnique/>
      </w:docPartObj>
    </w:sdtPr>
    <w:sdtContent>
      <w:p w14:paraId="245FA99E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4FAE7D2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055193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0BCC018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34220AD9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2759455"/>
      <w:docPartObj>
        <w:docPartGallery w:val="Page Numbers (Bottom of Page)"/>
        <w:docPartUnique/>
      </w:docPartObj>
    </w:sdtPr>
    <w:sdtContent>
      <w:p w14:paraId="766472E3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69877AA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56352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A26E523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613134CC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7720896"/>
      <w:docPartObj>
        <w:docPartGallery w:val="Page Numbers (Bottom of Page)"/>
        <w:docPartUnique/>
      </w:docPartObj>
    </w:sdtPr>
    <w:sdtContent>
      <w:p w14:paraId="3247A002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0D23B08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49072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683306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31E50AB5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00649"/>
      <w:docPartObj>
        <w:docPartGallery w:val="Page Numbers (Bottom of Page)"/>
        <w:docPartUnique/>
      </w:docPartObj>
    </w:sdtPr>
    <w:sdtContent>
      <w:p w14:paraId="716E08BB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2551F15C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99372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62AEC8C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7C196D7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179117"/>
      <w:docPartObj>
        <w:docPartGallery w:val="Page Numbers (Bottom of Page)"/>
        <w:docPartUnique/>
      </w:docPartObj>
    </w:sdtPr>
    <w:sdtContent>
      <w:p w14:paraId="77FDACC8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59DA686B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87182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D2A857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190E24E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625336"/>
      <w:docPartObj>
        <w:docPartGallery w:val="Page Numbers (Bottom of Page)"/>
        <w:docPartUnique/>
      </w:docPartObj>
    </w:sdtPr>
    <w:sdtContent>
      <w:p w14:paraId="42F62A87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8CA51B5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08369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06BC02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50B7B6F1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060893"/>
      <w:docPartObj>
        <w:docPartGallery w:val="Page Numbers (Bottom of Page)"/>
        <w:docPartUnique/>
      </w:docPartObj>
    </w:sdtPr>
    <w:sdtContent>
      <w:p w14:paraId="288096E7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6829DD8E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26408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932309D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657F99BA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2389681"/>
      <w:docPartObj>
        <w:docPartGallery w:val="Page Numbers (Bottom of Page)"/>
        <w:docPartUnique/>
      </w:docPartObj>
    </w:sdtPr>
    <w:sdtContent>
      <w:p w14:paraId="28711FBF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6DBB902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08460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758996B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D02837A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786305"/>
      <w:docPartObj>
        <w:docPartGallery w:val="Page Numbers (Bottom of Page)"/>
        <w:docPartUnique/>
      </w:docPartObj>
    </w:sdtPr>
    <w:sdtContent>
      <w:p w14:paraId="0AFE8679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61797A84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10987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5EC95B9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038C73B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4398549"/>
      <w:docPartObj>
        <w:docPartGallery w:val="Page Numbers (Bottom of Page)"/>
        <w:docPartUnique/>
      </w:docPartObj>
    </w:sdtPr>
    <w:sdtContent>
      <w:p w14:paraId="382CE178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2CD288D8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37232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6F679D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2CE6EA72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298750"/>
      <w:docPartObj>
        <w:docPartGallery w:val="Page Numbers (Bottom of Page)"/>
        <w:docPartUnique/>
      </w:docPartObj>
    </w:sdtPr>
    <w:sdtContent>
      <w:p w14:paraId="32C49F68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3C2439D0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43067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C2497AB" w14:textId="77777777" w:rsidR="007A7D4B" w:rsidRPr="00B518AF" w:rsidRDefault="007A7D4B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02DB6FDD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8687380"/>
      <w:docPartObj>
        <w:docPartGallery w:val="Page Numbers (Bottom of Page)"/>
        <w:docPartUnique/>
      </w:docPartObj>
    </w:sdtPr>
    <w:sdtContent>
      <w:p w14:paraId="4A4A3F27" w14:textId="77777777" w:rsidR="007A7D4B" w:rsidRDefault="007A7D4B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1D65910A" w14:textId="77777777" w:rsidR="007A7D4B" w:rsidRPr="00622282" w:rsidRDefault="007A7D4B" w:rsidP="00E749C7">
    <w:pPr>
      <w:pStyle w:val="Fuzeile"/>
      <w:spacing w:line="20" w:lineRule="exact"/>
      <w:rPr>
        <w:sz w:val="14"/>
        <w:szCs w:val="14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29537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8C12098" w14:textId="77777777" w:rsidR="00451576" w:rsidRPr="00B518AF" w:rsidRDefault="00451576">
        <w:pPr>
          <w:pStyle w:val="Fuzeile"/>
          <w:jc w:val="right"/>
          <w:rPr>
            <w:sz w:val="16"/>
            <w:szCs w:val="16"/>
          </w:rPr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40C2AE0" w14:textId="77777777" w:rsidR="00451576" w:rsidRPr="00622282" w:rsidRDefault="00451576" w:rsidP="00E749C7">
    <w:pPr>
      <w:pStyle w:val="Fuzeile"/>
      <w:spacing w:line="20" w:lineRule="exact"/>
      <w:rPr>
        <w:sz w:val="14"/>
        <w:szCs w:val="14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9410904"/>
      <w:docPartObj>
        <w:docPartGallery w:val="Page Numbers (Bottom of Page)"/>
        <w:docPartUnique/>
      </w:docPartObj>
    </w:sdtPr>
    <w:sdtEndPr/>
    <w:sdtContent>
      <w:p w14:paraId="5C31B936" w14:textId="77777777" w:rsidR="00451576" w:rsidRDefault="00451576">
        <w:pPr>
          <w:pStyle w:val="Fuzeile"/>
          <w:jc w:val="right"/>
        </w:pPr>
        <w:r w:rsidRPr="00B518AF">
          <w:rPr>
            <w:sz w:val="16"/>
            <w:szCs w:val="16"/>
          </w:rPr>
          <w:fldChar w:fldCharType="begin"/>
        </w:r>
        <w:r w:rsidRPr="00B518AF">
          <w:rPr>
            <w:sz w:val="16"/>
            <w:szCs w:val="16"/>
          </w:rPr>
          <w:instrText>PAGE   \* MERGEFORMAT</w:instrText>
        </w:r>
        <w:r w:rsidRPr="00B518AF">
          <w:rPr>
            <w:sz w:val="16"/>
            <w:szCs w:val="16"/>
          </w:rPr>
          <w:fldChar w:fldCharType="separate"/>
        </w:r>
        <w:r w:rsidRPr="00B518AF">
          <w:rPr>
            <w:sz w:val="16"/>
            <w:szCs w:val="16"/>
          </w:rPr>
          <w:t>2</w:t>
        </w:r>
        <w:r w:rsidRPr="00B518AF">
          <w:rPr>
            <w:sz w:val="16"/>
            <w:szCs w:val="16"/>
          </w:rPr>
          <w:fldChar w:fldCharType="end"/>
        </w:r>
      </w:p>
    </w:sdtContent>
  </w:sdt>
  <w:p w14:paraId="7A9B2328" w14:textId="77777777" w:rsidR="00451576" w:rsidRPr="00622282" w:rsidRDefault="00451576" w:rsidP="00E749C7">
    <w:pPr>
      <w:pStyle w:val="Fuzeile"/>
      <w:spacing w:line="20" w:lineRule="exac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41450" w14:textId="77777777" w:rsidR="009D12CE" w:rsidRDefault="009D12CE" w:rsidP="00703C7D">
      <w:r>
        <w:separator/>
      </w:r>
    </w:p>
  </w:footnote>
  <w:footnote w:type="continuationSeparator" w:id="0">
    <w:p w14:paraId="417226F7" w14:textId="77777777" w:rsidR="009D12CE" w:rsidRDefault="009D12CE" w:rsidP="0070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3152" w14:textId="77777777" w:rsidR="00451576" w:rsidRDefault="00451576" w:rsidP="00DE17A7">
    <w:pPr>
      <w:pStyle w:val="Kopfzeile"/>
      <w:tabs>
        <w:tab w:val="left" w:pos="2966"/>
      </w:tabs>
    </w:pPr>
  </w:p>
  <w:p w14:paraId="1A76D92E" w14:textId="77777777" w:rsidR="00451576" w:rsidRDefault="00451576" w:rsidP="00A42ACE">
    <w:pPr>
      <w:pStyle w:val="Kopfzeile"/>
      <w:rPr>
        <w:color w:val="14006E"/>
        <w:sz w:val="32"/>
        <w:szCs w:val="32"/>
      </w:rPr>
    </w:pPr>
  </w:p>
  <w:p w14:paraId="5C766AA3" w14:textId="77777777" w:rsidR="00451576" w:rsidRPr="00783DE4" w:rsidRDefault="00451576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674624" behindDoc="0" locked="1" layoutInCell="1" allowOverlap="1" wp14:anchorId="55ADB2B8" wp14:editId="03AE31F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17" name="Grafik 1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5E5E082" w14:textId="77777777" w:rsidR="00451576" w:rsidRPr="00783DE4" w:rsidRDefault="00451576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EE2A748" w14:textId="77777777" w:rsidR="00451576" w:rsidRPr="00507172" w:rsidRDefault="00451576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783836A4" w14:textId="77777777" w:rsidR="00451576" w:rsidRDefault="00451576" w:rsidP="00DE17A7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BAB1" w14:textId="77777777" w:rsidR="00451576" w:rsidRDefault="00451576" w:rsidP="00154807">
    <w:pPr>
      <w:pStyle w:val="Kopfzeile"/>
      <w:rPr>
        <w:color w:val="14006E"/>
        <w:sz w:val="32"/>
        <w:szCs w:val="32"/>
      </w:rPr>
    </w:pPr>
  </w:p>
  <w:p w14:paraId="2D45D452" w14:textId="77777777" w:rsidR="00451576" w:rsidRPr="00783DE4" w:rsidRDefault="00451576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675648" behindDoc="0" locked="1" layoutInCell="1" allowOverlap="1" wp14:anchorId="4CBF688F" wp14:editId="661B06A5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18" name="Grafik 18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Ernte-Fotodokumentation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AEF1438" w14:textId="77777777" w:rsidR="00451576" w:rsidRPr="00783DE4" w:rsidRDefault="00451576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0E79EA7" w14:textId="77777777" w:rsidR="00451576" w:rsidRPr="00154807" w:rsidRDefault="00451576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2F22" w14:textId="77777777" w:rsidR="007A7D4B" w:rsidRDefault="007A7D4B" w:rsidP="00DE17A7">
    <w:pPr>
      <w:pStyle w:val="Kopfzeile"/>
      <w:tabs>
        <w:tab w:val="left" w:pos="2966"/>
      </w:tabs>
    </w:pPr>
  </w:p>
  <w:p w14:paraId="34DDF455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41F33792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2992" behindDoc="0" locked="1" layoutInCell="1" allowOverlap="1" wp14:anchorId="3CC5217C" wp14:editId="71A2704E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" name="Grafik 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AA7BBF3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FE21FEE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20EFF8AE" w14:textId="77777777" w:rsidR="007A7D4B" w:rsidRDefault="007A7D4B" w:rsidP="00DE17A7">
    <w:pPr>
      <w:pStyle w:val="Kopfzeile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ED5F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03643A5F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4016" behindDoc="0" locked="1" layoutInCell="1" allowOverlap="1" wp14:anchorId="7FBB4D81" wp14:editId="4F9940BA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1" name="Grafik 1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71FEE5B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5F07FA77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6352" w14:textId="77777777" w:rsidR="007A7D4B" w:rsidRDefault="007A7D4B" w:rsidP="00DE17A7">
    <w:pPr>
      <w:pStyle w:val="Kopfzeile"/>
      <w:tabs>
        <w:tab w:val="left" w:pos="2966"/>
      </w:tabs>
    </w:pPr>
  </w:p>
  <w:p w14:paraId="1B45EF2C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64F52F2B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6064" behindDoc="0" locked="1" layoutInCell="1" allowOverlap="1" wp14:anchorId="312D8C2D" wp14:editId="3B67568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21" name="Grafik 21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D1F69B3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2926D324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517EE11F" w14:textId="77777777" w:rsidR="007A7D4B" w:rsidRDefault="007A7D4B" w:rsidP="00DE17A7">
    <w:pPr>
      <w:pStyle w:val="Kopfzeile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A98D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2DED6250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7088" behindDoc="0" locked="1" layoutInCell="1" allowOverlap="1" wp14:anchorId="066EDA54" wp14:editId="65BA69DB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22" name="Grafik 22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06E1539C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D513229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321F2" w14:textId="77777777" w:rsidR="007A7D4B" w:rsidRDefault="007A7D4B" w:rsidP="00DE17A7">
    <w:pPr>
      <w:pStyle w:val="Kopfzeile"/>
      <w:tabs>
        <w:tab w:val="left" w:pos="2966"/>
      </w:tabs>
    </w:pPr>
  </w:p>
  <w:p w14:paraId="763A28E9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30407758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9136" behindDoc="0" locked="1" layoutInCell="1" allowOverlap="1" wp14:anchorId="4154D6B1" wp14:editId="6EBD0C28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25" name="Grafik 25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42F38D2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2A39F91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2A2D37E6" w14:textId="77777777" w:rsidR="007A7D4B" w:rsidRDefault="007A7D4B" w:rsidP="00DE17A7">
    <w:pPr>
      <w:pStyle w:val="Kopfzeile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09FC3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64BDF2E6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0160" behindDoc="0" locked="1" layoutInCell="1" allowOverlap="1" wp14:anchorId="65883BC9" wp14:editId="366A8588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26" name="Grafik 26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61C5372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67BA19D9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856E8" w14:textId="77777777" w:rsidR="007A7D4B" w:rsidRDefault="007A7D4B" w:rsidP="00DE17A7">
    <w:pPr>
      <w:pStyle w:val="Kopfzeile"/>
      <w:tabs>
        <w:tab w:val="left" w:pos="2966"/>
      </w:tabs>
    </w:pPr>
  </w:p>
  <w:p w14:paraId="687B01F5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520701A0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2208" behindDoc="0" locked="1" layoutInCell="1" allowOverlap="1" wp14:anchorId="32407A1B" wp14:editId="6E992117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29" name="Grafik 29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71D626FF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3FA2F69A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69DB566C" w14:textId="77777777" w:rsidR="007A7D4B" w:rsidRDefault="007A7D4B" w:rsidP="00DE17A7">
    <w:pPr>
      <w:pStyle w:val="Kopfzeile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969F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5D500875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3232" behindDoc="0" locked="1" layoutInCell="1" allowOverlap="1" wp14:anchorId="039773E8" wp14:editId="64464B31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30" name="Grafik 30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2616145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4CDD7C11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DD1B2" w14:textId="77777777" w:rsidR="007A7D4B" w:rsidRDefault="007A7D4B" w:rsidP="00DE17A7">
    <w:pPr>
      <w:pStyle w:val="Kopfzeile"/>
      <w:tabs>
        <w:tab w:val="left" w:pos="2966"/>
      </w:tabs>
    </w:pPr>
  </w:p>
  <w:p w14:paraId="6A027347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7B0D4DEB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5280" behindDoc="0" locked="1" layoutInCell="1" allowOverlap="1" wp14:anchorId="33FD9872" wp14:editId="22CE2A67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33" name="Grafik 33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8733C7D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7E454AA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5D90BBA6" w14:textId="77777777" w:rsidR="007A7D4B" w:rsidRDefault="007A7D4B" w:rsidP="00DE17A7">
    <w:pPr>
      <w:pStyle w:val="Kopfzeile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6D8C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17656C94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6304" behindDoc="0" locked="1" layoutInCell="1" allowOverlap="1" wp14:anchorId="5A3D74DA" wp14:editId="02B8BB52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34" name="Grafik 34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9031FA4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7E1A10E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9ED44" w14:textId="77777777" w:rsidR="007A7D4B" w:rsidRDefault="007A7D4B" w:rsidP="00DE17A7">
    <w:pPr>
      <w:pStyle w:val="Kopfzeile"/>
      <w:tabs>
        <w:tab w:val="left" w:pos="2966"/>
      </w:tabs>
    </w:pPr>
  </w:p>
  <w:p w14:paraId="32F00A38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3DC4C8E1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8352" behindDoc="0" locked="1" layoutInCell="1" allowOverlap="1" wp14:anchorId="5446B2AE" wp14:editId="3741A73C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37" name="Grafik 3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15B44F7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6571A0C7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5331E575" w14:textId="77777777" w:rsidR="007A7D4B" w:rsidRDefault="007A7D4B" w:rsidP="00DE17A7">
    <w:pPr>
      <w:pStyle w:val="Kopfzeile"/>
      <w:jc w:val="cent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FE99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45281F8E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49376" behindDoc="0" locked="1" layoutInCell="1" allowOverlap="1" wp14:anchorId="6CB98375" wp14:editId="23F51777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38" name="Grafik 38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F4F5AB0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256CC16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E16F3" w14:textId="77777777" w:rsidR="007A7D4B" w:rsidRDefault="007A7D4B" w:rsidP="00DE17A7">
    <w:pPr>
      <w:pStyle w:val="Kopfzeile"/>
      <w:tabs>
        <w:tab w:val="left" w:pos="2966"/>
      </w:tabs>
    </w:pPr>
  </w:p>
  <w:p w14:paraId="1DB34EB5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02DF34D9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1424" behindDoc="0" locked="1" layoutInCell="1" allowOverlap="1" wp14:anchorId="0789AA39" wp14:editId="475404D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41" name="Grafik 41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7FB1A0F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7239842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7B94C82E" w14:textId="77777777" w:rsidR="007A7D4B" w:rsidRDefault="007A7D4B" w:rsidP="00DE17A7">
    <w:pPr>
      <w:pStyle w:val="Kopfzeile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29AD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40F192F6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2448" behindDoc="0" locked="1" layoutInCell="1" allowOverlap="1" wp14:anchorId="7D4A14B9" wp14:editId="1E0A0A00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42" name="Grafik 42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0E9FBB4A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20E0CA25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DBCE" w14:textId="77777777" w:rsidR="007A7D4B" w:rsidRDefault="007A7D4B" w:rsidP="00DE17A7">
    <w:pPr>
      <w:pStyle w:val="Kopfzeile"/>
      <w:tabs>
        <w:tab w:val="left" w:pos="2966"/>
      </w:tabs>
    </w:pPr>
  </w:p>
  <w:p w14:paraId="28F87A1A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5F71127B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4496" behindDoc="0" locked="1" layoutInCell="1" allowOverlap="1" wp14:anchorId="26D132E3" wp14:editId="4299FF2A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45" name="Grafik 45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0FDEED20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63BA270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68D39D45" w14:textId="77777777" w:rsidR="007A7D4B" w:rsidRDefault="007A7D4B" w:rsidP="00DE17A7">
    <w:pPr>
      <w:pStyle w:val="Kopfzeile"/>
      <w:jc w:val="cent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981A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1E36E4EE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5520" behindDoc="0" locked="1" layoutInCell="1" allowOverlap="1" wp14:anchorId="28DEB9CA" wp14:editId="038A317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46" name="Grafik 46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AF93CE0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6A142FB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E7C1" w14:textId="77777777" w:rsidR="007A7D4B" w:rsidRDefault="007A7D4B" w:rsidP="00DE17A7">
    <w:pPr>
      <w:pStyle w:val="Kopfzeile"/>
      <w:tabs>
        <w:tab w:val="left" w:pos="2966"/>
      </w:tabs>
    </w:pPr>
  </w:p>
  <w:p w14:paraId="7E699C1E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34973644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7568" behindDoc="0" locked="1" layoutInCell="1" allowOverlap="1" wp14:anchorId="5DDA4E8F" wp14:editId="1B04B0B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49" name="Grafik 49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809A2D9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4B93800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20A61153" w14:textId="77777777" w:rsidR="007A7D4B" w:rsidRDefault="007A7D4B" w:rsidP="00DE17A7">
    <w:pPr>
      <w:pStyle w:val="Kopfzeile"/>
      <w:jc w:val="cent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8FA7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7411D334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58592" behindDoc="0" locked="1" layoutInCell="1" allowOverlap="1" wp14:anchorId="1DFBEF5D" wp14:editId="651A93EE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50" name="Grafik 50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AE0746A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3FDEF088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83A2" w14:textId="77777777" w:rsidR="007A7D4B" w:rsidRDefault="007A7D4B" w:rsidP="00DE17A7">
    <w:pPr>
      <w:pStyle w:val="Kopfzeile"/>
      <w:tabs>
        <w:tab w:val="left" w:pos="2966"/>
      </w:tabs>
    </w:pPr>
  </w:p>
  <w:p w14:paraId="2D828CE8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04647CD2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0640" behindDoc="0" locked="1" layoutInCell="1" allowOverlap="1" wp14:anchorId="00EEE666" wp14:editId="680986C8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53" name="Grafik 53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1E154448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30E93647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7DD41D80" w14:textId="77777777" w:rsidR="007A7D4B" w:rsidRDefault="007A7D4B" w:rsidP="00DE17A7">
    <w:pPr>
      <w:pStyle w:val="Kopfzeile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5AD9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4ACEF64C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1664" behindDoc="0" locked="1" layoutInCell="1" allowOverlap="1" wp14:anchorId="50849B8B" wp14:editId="0A501697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54" name="Grafik 54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00CB95AF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D3A0669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6FCC" w14:textId="77777777" w:rsidR="007A7D4B" w:rsidRDefault="007A7D4B" w:rsidP="00DE17A7">
    <w:pPr>
      <w:pStyle w:val="Kopfzeile"/>
      <w:tabs>
        <w:tab w:val="left" w:pos="2966"/>
      </w:tabs>
    </w:pPr>
  </w:p>
  <w:p w14:paraId="55C2B68E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29E2506F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3712" behindDoc="0" locked="1" layoutInCell="1" allowOverlap="1" wp14:anchorId="251EEFA1" wp14:editId="2EDBCC21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57" name="Grafik 5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A348CE9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D0EB7A2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38A7BEC2" w14:textId="77777777" w:rsidR="007A7D4B" w:rsidRDefault="007A7D4B" w:rsidP="00DE17A7">
    <w:pPr>
      <w:pStyle w:val="Kopfzeile"/>
      <w:jc w:val="cent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3B74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1BFB97BA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4736" behindDoc="0" locked="1" layoutInCell="1" allowOverlap="1" wp14:anchorId="4132E342" wp14:editId="58452993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58" name="Grafik 58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1DF87218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5F3DCD0C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7C11" w14:textId="77777777" w:rsidR="007A7D4B" w:rsidRDefault="007A7D4B" w:rsidP="00DE17A7">
    <w:pPr>
      <w:pStyle w:val="Kopfzeile"/>
      <w:tabs>
        <w:tab w:val="left" w:pos="2966"/>
      </w:tabs>
    </w:pPr>
  </w:p>
  <w:p w14:paraId="465C43B6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5C9E650C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6784" behindDoc="0" locked="1" layoutInCell="1" allowOverlap="1" wp14:anchorId="127B13F1" wp14:editId="16B8BFE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61" name="Grafik 61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3977339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242C20D5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4BF45E06" w14:textId="77777777" w:rsidR="007A7D4B" w:rsidRDefault="007A7D4B" w:rsidP="00DE17A7">
    <w:pPr>
      <w:pStyle w:val="Kopfzeile"/>
      <w:jc w:val="cent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1CB8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3A8AAC2A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7808" behindDoc="0" locked="1" layoutInCell="1" allowOverlap="1" wp14:anchorId="48A688A3" wp14:editId="37D4A3E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62" name="Grafik 62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74FBA1B1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4770CB7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4338" w14:textId="77777777" w:rsidR="007A7D4B" w:rsidRDefault="007A7D4B" w:rsidP="00DE17A7">
    <w:pPr>
      <w:pStyle w:val="Kopfzeile"/>
      <w:tabs>
        <w:tab w:val="left" w:pos="2966"/>
      </w:tabs>
    </w:pPr>
  </w:p>
  <w:p w14:paraId="3E8B7171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068BDB70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69856" behindDoc="0" locked="1" layoutInCell="1" allowOverlap="1" wp14:anchorId="1C1D2183" wp14:editId="249B66E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65" name="Grafik 65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E6E13EE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1FFF6CCD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24FDB80F" w14:textId="77777777" w:rsidR="007A7D4B" w:rsidRDefault="007A7D4B" w:rsidP="00DE17A7">
    <w:pPr>
      <w:pStyle w:val="Kopfzeile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15DC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24BA4030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0880" behindDoc="0" locked="1" layoutInCell="1" allowOverlap="1" wp14:anchorId="78C743E4" wp14:editId="0F8486D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66" name="Grafik 66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183D2BCF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7DC66AC7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8EB0" w14:textId="77777777" w:rsidR="007A7D4B" w:rsidRDefault="007A7D4B" w:rsidP="00DE17A7">
    <w:pPr>
      <w:pStyle w:val="Kopfzeile"/>
      <w:tabs>
        <w:tab w:val="left" w:pos="2966"/>
      </w:tabs>
    </w:pPr>
  </w:p>
  <w:p w14:paraId="0D62C703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21798619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2928" behindDoc="0" locked="1" layoutInCell="1" allowOverlap="1" wp14:anchorId="0DC45F1E" wp14:editId="4181C00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69" name="Grafik 69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4E1A35E9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5E931AC3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4C7692FD" w14:textId="77777777" w:rsidR="007A7D4B" w:rsidRDefault="007A7D4B" w:rsidP="00DE17A7">
    <w:pPr>
      <w:pStyle w:val="Kopfzeile"/>
      <w:jc w:val="cent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7D39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5A14BAD0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3952" behindDoc="0" locked="1" layoutInCell="1" allowOverlap="1" wp14:anchorId="29B0232F" wp14:editId="654291B9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0" name="Grafik 70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84FA5DC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529AE321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A5264" w14:textId="77777777" w:rsidR="007A7D4B" w:rsidRDefault="007A7D4B" w:rsidP="00DE17A7">
    <w:pPr>
      <w:pStyle w:val="Kopfzeile"/>
      <w:tabs>
        <w:tab w:val="left" w:pos="2966"/>
      </w:tabs>
    </w:pPr>
  </w:p>
  <w:p w14:paraId="6CF7772E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6CA40A08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6000" behindDoc="0" locked="1" layoutInCell="1" allowOverlap="1" wp14:anchorId="0C5B790A" wp14:editId="2C3F3CA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3" name="Grafik 73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C21CB84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67897578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1F6C79CD" w14:textId="77777777" w:rsidR="007A7D4B" w:rsidRDefault="007A7D4B" w:rsidP="00DE17A7">
    <w:pPr>
      <w:pStyle w:val="Kopfzeile"/>
      <w:jc w:val="cent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ED99B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0D8EF1FE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7024" behindDoc="0" locked="1" layoutInCell="1" allowOverlap="1" wp14:anchorId="11062869" wp14:editId="34490CE7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4" name="Grafik 74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FE6594B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2FC58AF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22C8E" w14:textId="77777777" w:rsidR="007A7D4B" w:rsidRDefault="007A7D4B" w:rsidP="00DE17A7">
    <w:pPr>
      <w:pStyle w:val="Kopfzeile"/>
      <w:tabs>
        <w:tab w:val="left" w:pos="2966"/>
      </w:tabs>
    </w:pPr>
  </w:p>
  <w:p w14:paraId="1983FD22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7792C802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79072" behindDoc="0" locked="1" layoutInCell="1" allowOverlap="1" wp14:anchorId="45E18705" wp14:editId="7805B5D0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7" name="Grafik 7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550FD994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5C1AEF7C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10625765" w14:textId="77777777" w:rsidR="007A7D4B" w:rsidRDefault="007A7D4B" w:rsidP="00DE17A7">
    <w:pPr>
      <w:pStyle w:val="Kopfzeile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78A2D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246CBDC9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80096" behindDoc="0" locked="1" layoutInCell="1" allowOverlap="1" wp14:anchorId="0E1CD517" wp14:editId="032795D2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78" name="Grafik 78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7AB98EE6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3BAC0750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5218" w14:textId="77777777" w:rsidR="007A7D4B" w:rsidRDefault="007A7D4B" w:rsidP="00DE17A7">
    <w:pPr>
      <w:pStyle w:val="Kopfzeile"/>
      <w:tabs>
        <w:tab w:val="left" w:pos="2966"/>
      </w:tabs>
    </w:pPr>
  </w:p>
  <w:p w14:paraId="23693F2F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17A9A719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82144" behindDoc="0" locked="1" layoutInCell="1" allowOverlap="1" wp14:anchorId="01A86439" wp14:editId="3419842C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81" name="Grafik 81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627C2653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4FD7197D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09F9BA5D" w14:textId="77777777" w:rsidR="007A7D4B" w:rsidRDefault="007A7D4B" w:rsidP="00DE17A7">
    <w:pPr>
      <w:pStyle w:val="Kopfzeile"/>
      <w:jc w:val="center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7C324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513609B4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83168" behindDoc="0" locked="1" layoutInCell="1" allowOverlap="1" wp14:anchorId="51F05EEE" wp14:editId="0D76B8BA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82" name="Grafik 82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11F1F20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41F9D535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5764" w14:textId="77777777" w:rsidR="007A7D4B" w:rsidRDefault="007A7D4B" w:rsidP="00DE17A7">
    <w:pPr>
      <w:pStyle w:val="Kopfzeile"/>
      <w:tabs>
        <w:tab w:val="left" w:pos="2966"/>
      </w:tabs>
    </w:pPr>
  </w:p>
  <w:p w14:paraId="124C7A03" w14:textId="77777777" w:rsidR="007A7D4B" w:rsidRDefault="007A7D4B" w:rsidP="00A42ACE">
    <w:pPr>
      <w:pStyle w:val="Kopfzeile"/>
      <w:rPr>
        <w:color w:val="14006E"/>
        <w:sz w:val="32"/>
        <w:szCs w:val="32"/>
      </w:rPr>
    </w:pPr>
  </w:p>
  <w:p w14:paraId="1AF18109" w14:textId="77777777" w:rsidR="007A7D4B" w:rsidRPr="00783DE4" w:rsidRDefault="007A7D4B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85216" behindDoc="0" locked="1" layoutInCell="1" allowOverlap="1" wp14:anchorId="4B83193D" wp14:editId="7F6C19E4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85" name="Grafik 85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DEFF5BC" w14:textId="77777777" w:rsidR="007A7D4B" w:rsidRPr="00783DE4" w:rsidRDefault="007A7D4B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39B3015E" w14:textId="77777777" w:rsidR="007A7D4B" w:rsidRPr="00507172" w:rsidRDefault="007A7D4B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23484559" w14:textId="77777777" w:rsidR="007A7D4B" w:rsidRDefault="007A7D4B" w:rsidP="00DE17A7">
    <w:pPr>
      <w:pStyle w:val="Kopfzeile"/>
      <w:jc w:val="cent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C5EC6" w14:textId="77777777" w:rsidR="007A7D4B" w:rsidRDefault="007A7D4B" w:rsidP="00154807">
    <w:pPr>
      <w:pStyle w:val="Kopfzeile"/>
      <w:rPr>
        <w:color w:val="14006E"/>
        <w:sz w:val="32"/>
        <w:szCs w:val="32"/>
      </w:rPr>
    </w:pPr>
  </w:p>
  <w:p w14:paraId="6D9CA433" w14:textId="77777777" w:rsidR="007A7D4B" w:rsidRPr="00783DE4" w:rsidRDefault="007A7D4B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86240" behindDoc="0" locked="1" layoutInCell="1" allowOverlap="1" wp14:anchorId="712A2CC5" wp14:editId="7A0485F6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86" name="Grafik 86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2D54234D" w14:textId="77777777" w:rsidR="007A7D4B" w:rsidRPr="00783DE4" w:rsidRDefault="007A7D4B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FDB14AC" w14:textId="77777777" w:rsidR="007A7D4B" w:rsidRPr="00154807" w:rsidRDefault="007A7D4B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0FDF" w14:textId="77777777" w:rsidR="00451576" w:rsidRDefault="00451576" w:rsidP="00DE17A7">
    <w:pPr>
      <w:pStyle w:val="Kopfzeile"/>
      <w:tabs>
        <w:tab w:val="left" w:pos="2966"/>
      </w:tabs>
    </w:pPr>
  </w:p>
  <w:p w14:paraId="2CC3C7BD" w14:textId="77777777" w:rsidR="00451576" w:rsidRDefault="00451576" w:rsidP="00A42ACE">
    <w:pPr>
      <w:pStyle w:val="Kopfzeile"/>
      <w:rPr>
        <w:color w:val="14006E"/>
        <w:sz w:val="32"/>
        <w:szCs w:val="32"/>
      </w:rPr>
    </w:pPr>
  </w:p>
  <w:p w14:paraId="6DD25C86" w14:textId="77777777" w:rsidR="00451576" w:rsidRPr="00783DE4" w:rsidRDefault="00451576" w:rsidP="00A42ACE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29920" behindDoc="0" locked="1" layoutInCell="1" allowOverlap="1" wp14:anchorId="2B3AECB3" wp14:editId="0E975AB5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89" name="Grafik 89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3A3469BB" w14:textId="77777777" w:rsidR="00451576" w:rsidRPr="00783DE4" w:rsidRDefault="00451576" w:rsidP="00A42ACE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07C8F7E4" w14:textId="77777777" w:rsidR="00451576" w:rsidRPr="00507172" w:rsidRDefault="00451576" w:rsidP="00A42ACE">
    <w:pPr>
      <w:pStyle w:val="Kopfzeile"/>
    </w:pPr>
    <w:r>
      <w:rPr>
        <w:rFonts w:ascii="Arial" w:hAnsi="Arial" w:cs="Arial"/>
        <w:color w:val="14006E"/>
        <w:szCs w:val="24"/>
      </w:rPr>
      <w:t>Vorlage</w:t>
    </w:r>
  </w:p>
  <w:p w14:paraId="43DA87D8" w14:textId="77777777" w:rsidR="00451576" w:rsidRDefault="00451576" w:rsidP="00DE17A7">
    <w:pPr>
      <w:pStyle w:val="Kopfzeile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452A" w14:textId="77777777" w:rsidR="00451576" w:rsidRDefault="00451576" w:rsidP="00154807">
    <w:pPr>
      <w:pStyle w:val="Kopfzeile"/>
      <w:rPr>
        <w:color w:val="14006E"/>
        <w:sz w:val="32"/>
        <w:szCs w:val="32"/>
      </w:rPr>
    </w:pPr>
  </w:p>
  <w:p w14:paraId="30643C9E" w14:textId="77777777" w:rsidR="00451576" w:rsidRPr="00783DE4" w:rsidRDefault="00451576" w:rsidP="00154807">
    <w:pPr>
      <w:pStyle w:val="Kopfzeile"/>
      <w:rPr>
        <w:rFonts w:ascii="Arial" w:hAnsi="Arial" w:cs="Arial"/>
        <w:szCs w:val="24"/>
      </w:rPr>
    </w:pPr>
    <w:r w:rsidRPr="00783DE4">
      <w:rPr>
        <w:rFonts w:ascii="Arial" w:hAnsi="Arial" w:cs="Arial"/>
        <w:noProof/>
        <w:szCs w:val="24"/>
      </w:rPr>
      <w:drawing>
        <wp:anchor distT="0" distB="0" distL="114300" distR="114300" simplePos="0" relativeHeight="251730944" behindDoc="0" locked="1" layoutInCell="1" allowOverlap="1" wp14:anchorId="5F7F96C3" wp14:editId="3CC79BD8">
          <wp:simplePos x="0" y="0"/>
          <wp:positionH relativeFrom="page">
            <wp:posOffset>7350125</wp:posOffset>
          </wp:positionH>
          <wp:positionV relativeFrom="page">
            <wp:posOffset>408940</wp:posOffset>
          </wp:positionV>
          <wp:extent cx="2821940" cy="798195"/>
          <wp:effectExtent l="0" t="0" r="0" b="1905"/>
          <wp:wrapNone/>
          <wp:docPr id="90" name="Grafik 90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94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14006E"/>
        <w:szCs w:val="24"/>
      </w:rPr>
      <w:t>Ernte-Fotodokumentation</w:t>
    </w:r>
    <w:r w:rsidRPr="00783DE4">
      <w:rPr>
        <w:rFonts w:ascii="Arial" w:hAnsi="Arial" w:cs="Arial"/>
        <w:color w:val="14006E"/>
        <w:szCs w:val="24"/>
      </w:rPr>
      <w:t xml:space="preserve"> zur Antragstellung der</w:t>
    </w:r>
  </w:p>
  <w:p w14:paraId="10764381" w14:textId="77777777" w:rsidR="00451576" w:rsidRPr="00783DE4" w:rsidRDefault="00451576" w:rsidP="00154807">
    <w:pPr>
      <w:pStyle w:val="Kopfzeile"/>
      <w:tabs>
        <w:tab w:val="clear" w:pos="4536"/>
        <w:tab w:val="clear" w:pos="9072"/>
        <w:tab w:val="left" w:pos="5067"/>
      </w:tabs>
      <w:rPr>
        <w:rFonts w:ascii="Arial" w:hAnsi="Arial" w:cs="Arial"/>
        <w:b/>
        <w:bCs/>
        <w:color w:val="14006E"/>
        <w:szCs w:val="24"/>
      </w:rPr>
    </w:pPr>
    <w:r w:rsidRPr="00783DE4">
      <w:rPr>
        <w:rFonts w:ascii="Arial" w:hAnsi="Arial" w:cs="Arial"/>
        <w:b/>
        <w:bCs/>
        <w:color w:val="14006E"/>
        <w:szCs w:val="24"/>
      </w:rPr>
      <w:t>Streuobstrichtlinie Hessen</w:t>
    </w:r>
    <w:r>
      <w:rPr>
        <w:rFonts w:ascii="Arial" w:hAnsi="Arial" w:cs="Arial"/>
        <w:b/>
        <w:bCs/>
        <w:color w:val="14006E"/>
        <w:szCs w:val="24"/>
      </w:rPr>
      <w:tab/>
    </w:r>
  </w:p>
  <w:p w14:paraId="240877FE" w14:textId="77777777" w:rsidR="00451576" w:rsidRPr="00154807" w:rsidRDefault="00451576" w:rsidP="00154807">
    <w:pPr>
      <w:pStyle w:val="Kopfzeile"/>
    </w:pPr>
    <w:r>
      <w:rPr>
        <w:rFonts w:ascii="Arial" w:hAnsi="Arial" w:cs="Arial"/>
        <w:color w:val="14006E"/>
        <w:szCs w:val="24"/>
      </w:rPr>
      <w:t>Vorlage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7D35"/>
    <w:multiLevelType w:val="hybridMultilevel"/>
    <w:tmpl w:val="3678FC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739C1"/>
    <w:multiLevelType w:val="hybridMultilevel"/>
    <w:tmpl w:val="A87656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45269"/>
    <w:multiLevelType w:val="hybridMultilevel"/>
    <w:tmpl w:val="C0540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B21E5"/>
    <w:multiLevelType w:val="hybridMultilevel"/>
    <w:tmpl w:val="2AC8C2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13043">
    <w:abstractNumId w:val="2"/>
  </w:num>
  <w:num w:numId="2" w16cid:durableId="295530278">
    <w:abstractNumId w:val="3"/>
  </w:num>
  <w:num w:numId="3" w16cid:durableId="243881036">
    <w:abstractNumId w:val="1"/>
  </w:num>
  <w:num w:numId="4" w16cid:durableId="4518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reier Text" w:val="Freier Text"/>
    <w:docVar w:name="Wiedervorlage (mit Datum)" w:val="Wiedervorlage am *"/>
    <w:docVar w:name="Wiedervorlage (ohne Datum)" w:val="Wiedervorlage"/>
    <w:docVar w:name="zA" w:val="zur Akte"/>
    <w:docVar w:name="zK" w:val="* zur Kenntnis"/>
    <w:docVar w:name="zur Mitzeichnung" w:val="* zur Mitzeichnung"/>
    <w:docVar w:name="zV" w:val="zum Vorgang"/>
  </w:docVars>
  <w:rsids>
    <w:rsidRoot w:val="009D12CE"/>
    <w:rsid w:val="0000116B"/>
    <w:rsid w:val="00001260"/>
    <w:rsid w:val="00001288"/>
    <w:rsid w:val="00001ADB"/>
    <w:rsid w:val="000053F2"/>
    <w:rsid w:val="00006F74"/>
    <w:rsid w:val="00010C67"/>
    <w:rsid w:val="0001246B"/>
    <w:rsid w:val="000124A5"/>
    <w:rsid w:val="0001268C"/>
    <w:rsid w:val="000129BF"/>
    <w:rsid w:val="0001606C"/>
    <w:rsid w:val="000221B9"/>
    <w:rsid w:val="00023288"/>
    <w:rsid w:val="000232E9"/>
    <w:rsid w:val="0002358E"/>
    <w:rsid w:val="00027500"/>
    <w:rsid w:val="0003040C"/>
    <w:rsid w:val="0003549F"/>
    <w:rsid w:val="0003591D"/>
    <w:rsid w:val="00035B28"/>
    <w:rsid w:val="00041A62"/>
    <w:rsid w:val="00043095"/>
    <w:rsid w:val="00043D9C"/>
    <w:rsid w:val="000441F8"/>
    <w:rsid w:val="000444C7"/>
    <w:rsid w:val="0004647A"/>
    <w:rsid w:val="000525BC"/>
    <w:rsid w:val="0005447B"/>
    <w:rsid w:val="00060B92"/>
    <w:rsid w:val="000632D7"/>
    <w:rsid w:val="000637F1"/>
    <w:rsid w:val="00065559"/>
    <w:rsid w:val="00067B1D"/>
    <w:rsid w:val="00067C43"/>
    <w:rsid w:val="0007069E"/>
    <w:rsid w:val="00070EC3"/>
    <w:rsid w:val="0007738F"/>
    <w:rsid w:val="00077C12"/>
    <w:rsid w:val="00080988"/>
    <w:rsid w:val="0008258B"/>
    <w:rsid w:val="00082C43"/>
    <w:rsid w:val="00083EB3"/>
    <w:rsid w:val="000841EC"/>
    <w:rsid w:val="00091E87"/>
    <w:rsid w:val="00094A4B"/>
    <w:rsid w:val="00094B95"/>
    <w:rsid w:val="00097AA6"/>
    <w:rsid w:val="000A0B57"/>
    <w:rsid w:val="000A0F70"/>
    <w:rsid w:val="000A2825"/>
    <w:rsid w:val="000A32A5"/>
    <w:rsid w:val="000A6A98"/>
    <w:rsid w:val="000A7764"/>
    <w:rsid w:val="000B132A"/>
    <w:rsid w:val="000B2572"/>
    <w:rsid w:val="000B2D80"/>
    <w:rsid w:val="000B53F2"/>
    <w:rsid w:val="000B640A"/>
    <w:rsid w:val="000C0420"/>
    <w:rsid w:val="000C09CD"/>
    <w:rsid w:val="000C0AD3"/>
    <w:rsid w:val="000C2187"/>
    <w:rsid w:val="000C6014"/>
    <w:rsid w:val="000C6377"/>
    <w:rsid w:val="000C686E"/>
    <w:rsid w:val="000C68EE"/>
    <w:rsid w:val="000C7407"/>
    <w:rsid w:val="000C7942"/>
    <w:rsid w:val="000D22D2"/>
    <w:rsid w:val="000D2581"/>
    <w:rsid w:val="000E17AC"/>
    <w:rsid w:val="000E580F"/>
    <w:rsid w:val="000E6C59"/>
    <w:rsid w:val="000E7F73"/>
    <w:rsid w:val="000F2273"/>
    <w:rsid w:val="000F2B92"/>
    <w:rsid w:val="000F507C"/>
    <w:rsid w:val="000F7693"/>
    <w:rsid w:val="00100330"/>
    <w:rsid w:val="00102E16"/>
    <w:rsid w:val="00103846"/>
    <w:rsid w:val="001048BD"/>
    <w:rsid w:val="00105288"/>
    <w:rsid w:val="00105E41"/>
    <w:rsid w:val="0011189E"/>
    <w:rsid w:val="0011329A"/>
    <w:rsid w:val="0011354A"/>
    <w:rsid w:val="001150E1"/>
    <w:rsid w:val="0011527D"/>
    <w:rsid w:val="00117C22"/>
    <w:rsid w:val="00123356"/>
    <w:rsid w:val="00130F36"/>
    <w:rsid w:val="00131340"/>
    <w:rsid w:val="00133DFF"/>
    <w:rsid w:val="00134147"/>
    <w:rsid w:val="001342E8"/>
    <w:rsid w:val="00135A17"/>
    <w:rsid w:val="00135A26"/>
    <w:rsid w:val="00135BA5"/>
    <w:rsid w:val="0013762D"/>
    <w:rsid w:val="00141E5C"/>
    <w:rsid w:val="001423A2"/>
    <w:rsid w:val="0014293A"/>
    <w:rsid w:val="00150241"/>
    <w:rsid w:val="00151616"/>
    <w:rsid w:val="001522BB"/>
    <w:rsid w:val="00154807"/>
    <w:rsid w:val="00155A8A"/>
    <w:rsid w:val="00157358"/>
    <w:rsid w:val="0016077A"/>
    <w:rsid w:val="00160D28"/>
    <w:rsid w:val="001615FC"/>
    <w:rsid w:val="00163DB5"/>
    <w:rsid w:val="00164212"/>
    <w:rsid w:val="001645F2"/>
    <w:rsid w:val="00167805"/>
    <w:rsid w:val="001718C0"/>
    <w:rsid w:val="001723E6"/>
    <w:rsid w:val="00173D58"/>
    <w:rsid w:val="00175CDE"/>
    <w:rsid w:val="00176491"/>
    <w:rsid w:val="00176B07"/>
    <w:rsid w:val="00180147"/>
    <w:rsid w:val="001811A2"/>
    <w:rsid w:val="00183368"/>
    <w:rsid w:val="001835B6"/>
    <w:rsid w:val="00184673"/>
    <w:rsid w:val="0019226A"/>
    <w:rsid w:val="001924A4"/>
    <w:rsid w:val="00195482"/>
    <w:rsid w:val="00195E8D"/>
    <w:rsid w:val="00196F06"/>
    <w:rsid w:val="00197024"/>
    <w:rsid w:val="001A0CB0"/>
    <w:rsid w:val="001A31A3"/>
    <w:rsid w:val="001A6456"/>
    <w:rsid w:val="001B2047"/>
    <w:rsid w:val="001B241F"/>
    <w:rsid w:val="001B4BB2"/>
    <w:rsid w:val="001B655D"/>
    <w:rsid w:val="001C1F41"/>
    <w:rsid w:val="001C30B8"/>
    <w:rsid w:val="001C4C5B"/>
    <w:rsid w:val="001C4F85"/>
    <w:rsid w:val="001D0AAA"/>
    <w:rsid w:val="001D1E5C"/>
    <w:rsid w:val="001D4D42"/>
    <w:rsid w:val="001D53BF"/>
    <w:rsid w:val="001D641C"/>
    <w:rsid w:val="001D6C14"/>
    <w:rsid w:val="001E2420"/>
    <w:rsid w:val="001E64C4"/>
    <w:rsid w:val="001E6E8A"/>
    <w:rsid w:val="001E703D"/>
    <w:rsid w:val="001E7C2B"/>
    <w:rsid w:val="001F0808"/>
    <w:rsid w:val="001F0B15"/>
    <w:rsid w:val="001F1599"/>
    <w:rsid w:val="001F1FDF"/>
    <w:rsid w:val="001F502C"/>
    <w:rsid w:val="001F7A7B"/>
    <w:rsid w:val="002018F6"/>
    <w:rsid w:val="00201AFD"/>
    <w:rsid w:val="00202718"/>
    <w:rsid w:val="00207D33"/>
    <w:rsid w:val="00210E2D"/>
    <w:rsid w:val="00211C58"/>
    <w:rsid w:val="002123E9"/>
    <w:rsid w:val="0021408A"/>
    <w:rsid w:val="00215EA5"/>
    <w:rsid w:val="0021746F"/>
    <w:rsid w:val="002217D2"/>
    <w:rsid w:val="00222D3E"/>
    <w:rsid w:val="002305DB"/>
    <w:rsid w:val="00232D2E"/>
    <w:rsid w:val="002349CB"/>
    <w:rsid w:val="00234D2D"/>
    <w:rsid w:val="00234E78"/>
    <w:rsid w:val="002402CA"/>
    <w:rsid w:val="00241069"/>
    <w:rsid w:val="00243378"/>
    <w:rsid w:val="0024423B"/>
    <w:rsid w:val="00246D57"/>
    <w:rsid w:val="00251530"/>
    <w:rsid w:val="00252FC3"/>
    <w:rsid w:val="00253DB8"/>
    <w:rsid w:val="002577AE"/>
    <w:rsid w:val="0026027D"/>
    <w:rsid w:val="002653F0"/>
    <w:rsid w:val="00266771"/>
    <w:rsid w:val="002669C0"/>
    <w:rsid w:val="00271383"/>
    <w:rsid w:val="00271A2B"/>
    <w:rsid w:val="00271D80"/>
    <w:rsid w:val="00273BDF"/>
    <w:rsid w:val="00275427"/>
    <w:rsid w:val="00275988"/>
    <w:rsid w:val="002800D6"/>
    <w:rsid w:val="002819A4"/>
    <w:rsid w:val="002830C9"/>
    <w:rsid w:val="00286BEE"/>
    <w:rsid w:val="00290831"/>
    <w:rsid w:val="002909E1"/>
    <w:rsid w:val="00291EAC"/>
    <w:rsid w:val="00292103"/>
    <w:rsid w:val="00293EBB"/>
    <w:rsid w:val="002947C3"/>
    <w:rsid w:val="00295B8A"/>
    <w:rsid w:val="002A0C7A"/>
    <w:rsid w:val="002A33A5"/>
    <w:rsid w:val="002A439A"/>
    <w:rsid w:val="002A48D0"/>
    <w:rsid w:val="002A5A5C"/>
    <w:rsid w:val="002A6E6C"/>
    <w:rsid w:val="002B046F"/>
    <w:rsid w:val="002B2F09"/>
    <w:rsid w:val="002B3747"/>
    <w:rsid w:val="002B67B1"/>
    <w:rsid w:val="002B7B63"/>
    <w:rsid w:val="002C09A3"/>
    <w:rsid w:val="002C0BCF"/>
    <w:rsid w:val="002C17C6"/>
    <w:rsid w:val="002C20DC"/>
    <w:rsid w:val="002C292A"/>
    <w:rsid w:val="002C57D0"/>
    <w:rsid w:val="002C5913"/>
    <w:rsid w:val="002C5991"/>
    <w:rsid w:val="002C7DAA"/>
    <w:rsid w:val="002D16D2"/>
    <w:rsid w:val="002D1AAE"/>
    <w:rsid w:val="002D425E"/>
    <w:rsid w:val="002D7271"/>
    <w:rsid w:val="002D7B45"/>
    <w:rsid w:val="002E0331"/>
    <w:rsid w:val="002E2C4D"/>
    <w:rsid w:val="002E61E5"/>
    <w:rsid w:val="002E71F9"/>
    <w:rsid w:val="002E75B4"/>
    <w:rsid w:val="002F3CCA"/>
    <w:rsid w:val="002F4EB3"/>
    <w:rsid w:val="002F6480"/>
    <w:rsid w:val="002F6E1B"/>
    <w:rsid w:val="0030402C"/>
    <w:rsid w:val="00304DA5"/>
    <w:rsid w:val="00305254"/>
    <w:rsid w:val="00306047"/>
    <w:rsid w:val="00306418"/>
    <w:rsid w:val="00312956"/>
    <w:rsid w:val="00314DCC"/>
    <w:rsid w:val="00314F3C"/>
    <w:rsid w:val="00316190"/>
    <w:rsid w:val="00316965"/>
    <w:rsid w:val="00322340"/>
    <w:rsid w:val="00322E41"/>
    <w:rsid w:val="00326398"/>
    <w:rsid w:val="003319EE"/>
    <w:rsid w:val="00333F26"/>
    <w:rsid w:val="003356F5"/>
    <w:rsid w:val="0033572A"/>
    <w:rsid w:val="003361B2"/>
    <w:rsid w:val="00336717"/>
    <w:rsid w:val="0033735C"/>
    <w:rsid w:val="003404B5"/>
    <w:rsid w:val="00343010"/>
    <w:rsid w:val="003436F7"/>
    <w:rsid w:val="00343A15"/>
    <w:rsid w:val="00343C32"/>
    <w:rsid w:val="00345B6A"/>
    <w:rsid w:val="0034618A"/>
    <w:rsid w:val="003465C6"/>
    <w:rsid w:val="00346D9A"/>
    <w:rsid w:val="003507F9"/>
    <w:rsid w:val="003530DD"/>
    <w:rsid w:val="00354B4F"/>
    <w:rsid w:val="00371E28"/>
    <w:rsid w:val="003734CF"/>
    <w:rsid w:val="003738AC"/>
    <w:rsid w:val="00374080"/>
    <w:rsid w:val="00376EA8"/>
    <w:rsid w:val="00377C9B"/>
    <w:rsid w:val="00380319"/>
    <w:rsid w:val="00383579"/>
    <w:rsid w:val="003863DF"/>
    <w:rsid w:val="00386B0F"/>
    <w:rsid w:val="00386D24"/>
    <w:rsid w:val="003924EB"/>
    <w:rsid w:val="00392A81"/>
    <w:rsid w:val="00393162"/>
    <w:rsid w:val="003932C7"/>
    <w:rsid w:val="00395B17"/>
    <w:rsid w:val="00395E1A"/>
    <w:rsid w:val="00395FB1"/>
    <w:rsid w:val="0039786A"/>
    <w:rsid w:val="003A1AE6"/>
    <w:rsid w:val="003A1F2D"/>
    <w:rsid w:val="003A23F9"/>
    <w:rsid w:val="003A2BBD"/>
    <w:rsid w:val="003A39F2"/>
    <w:rsid w:val="003A598D"/>
    <w:rsid w:val="003A7360"/>
    <w:rsid w:val="003A7A44"/>
    <w:rsid w:val="003B0C6D"/>
    <w:rsid w:val="003B306E"/>
    <w:rsid w:val="003B4687"/>
    <w:rsid w:val="003B66A7"/>
    <w:rsid w:val="003B71B3"/>
    <w:rsid w:val="003C049E"/>
    <w:rsid w:val="003C0E0E"/>
    <w:rsid w:val="003C1A59"/>
    <w:rsid w:val="003C1ACC"/>
    <w:rsid w:val="003C5014"/>
    <w:rsid w:val="003C72EB"/>
    <w:rsid w:val="003D0113"/>
    <w:rsid w:val="003D0734"/>
    <w:rsid w:val="003D28CA"/>
    <w:rsid w:val="003D389A"/>
    <w:rsid w:val="003E2357"/>
    <w:rsid w:val="003E2EBA"/>
    <w:rsid w:val="003E2EBE"/>
    <w:rsid w:val="003E515E"/>
    <w:rsid w:val="003E6C8F"/>
    <w:rsid w:val="003E7321"/>
    <w:rsid w:val="003F06B0"/>
    <w:rsid w:val="003F076C"/>
    <w:rsid w:val="003F1DA0"/>
    <w:rsid w:val="003F3B26"/>
    <w:rsid w:val="003F6AB5"/>
    <w:rsid w:val="00400286"/>
    <w:rsid w:val="00402A9C"/>
    <w:rsid w:val="00402F13"/>
    <w:rsid w:val="00404099"/>
    <w:rsid w:val="0040561B"/>
    <w:rsid w:val="004057F0"/>
    <w:rsid w:val="004059E1"/>
    <w:rsid w:val="00410598"/>
    <w:rsid w:val="0041080D"/>
    <w:rsid w:val="00412C4F"/>
    <w:rsid w:val="00413433"/>
    <w:rsid w:val="00413701"/>
    <w:rsid w:val="00417BCC"/>
    <w:rsid w:val="00421493"/>
    <w:rsid w:val="00421DB9"/>
    <w:rsid w:val="004233FA"/>
    <w:rsid w:val="00425ADA"/>
    <w:rsid w:val="00435DE9"/>
    <w:rsid w:val="00437F45"/>
    <w:rsid w:val="00443B74"/>
    <w:rsid w:val="00445019"/>
    <w:rsid w:val="004467D6"/>
    <w:rsid w:val="00451576"/>
    <w:rsid w:val="00451899"/>
    <w:rsid w:val="00451F17"/>
    <w:rsid w:val="00453EDE"/>
    <w:rsid w:val="00461799"/>
    <w:rsid w:val="004622CD"/>
    <w:rsid w:val="00462A9E"/>
    <w:rsid w:val="004631A9"/>
    <w:rsid w:val="00466808"/>
    <w:rsid w:val="00470BAF"/>
    <w:rsid w:val="00470C54"/>
    <w:rsid w:val="004721AD"/>
    <w:rsid w:val="004721EE"/>
    <w:rsid w:val="00474016"/>
    <w:rsid w:val="004751BE"/>
    <w:rsid w:val="0047749F"/>
    <w:rsid w:val="0048148B"/>
    <w:rsid w:val="0048326A"/>
    <w:rsid w:val="00483D37"/>
    <w:rsid w:val="004855F7"/>
    <w:rsid w:val="00490109"/>
    <w:rsid w:val="00491D73"/>
    <w:rsid w:val="00492637"/>
    <w:rsid w:val="004927C1"/>
    <w:rsid w:val="004A1B87"/>
    <w:rsid w:val="004A31D8"/>
    <w:rsid w:val="004A362A"/>
    <w:rsid w:val="004A5979"/>
    <w:rsid w:val="004A7368"/>
    <w:rsid w:val="004A760F"/>
    <w:rsid w:val="004B0451"/>
    <w:rsid w:val="004B1E51"/>
    <w:rsid w:val="004B23A6"/>
    <w:rsid w:val="004B23D1"/>
    <w:rsid w:val="004B3BCC"/>
    <w:rsid w:val="004B71F2"/>
    <w:rsid w:val="004B7245"/>
    <w:rsid w:val="004B7A1B"/>
    <w:rsid w:val="004C1E9F"/>
    <w:rsid w:val="004C3875"/>
    <w:rsid w:val="004C4716"/>
    <w:rsid w:val="004C628C"/>
    <w:rsid w:val="004C72BB"/>
    <w:rsid w:val="004C7664"/>
    <w:rsid w:val="004C7CD8"/>
    <w:rsid w:val="004D14F8"/>
    <w:rsid w:val="004D17CA"/>
    <w:rsid w:val="004D5C5A"/>
    <w:rsid w:val="004D7737"/>
    <w:rsid w:val="004E13A7"/>
    <w:rsid w:val="004E1BE7"/>
    <w:rsid w:val="004E2C59"/>
    <w:rsid w:val="004F2F15"/>
    <w:rsid w:val="004F3E73"/>
    <w:rsid w:val="004F47AD"/>
    <w:rsid w:val="004F4FF2"/>
    <w:rsid w:val="004F6400"/>
    <w:rsid w:val="004F71AC"/>
    <w:rsid w:val="004F7850"/>
    <w:rsid w:val="004F7E32"/>
    <w:rsid w:val="0050064F"/>
    <w:rsid w:val="00503F0D"/>
    <w:rsid w:val="005057CA"/>
    <w:rsid w:val="00507172"/>
    <w:rsid w:val="00513EC1"/>
    <w:rsid w:val="005148F0"/>
    <w:rsid w:val="00514F92"/>
    <w:rsid w:val="00522B99"/>
    <w:rsid w:val="00524ABF"/>
    <w:rsid w:val="00524CA7"/>
    <w:rsid w:val="00525746"/>
    <w:rsid w:val="005262AC"/>
    <w:rsid w:val="005327F5"/>
    <w:rsid w:val="0053392E"/>
    <w:rsid w:val="00535522"/>
    <w:rsid w:val="0053739B"/>
    <w:rsid w:val="00540138"/>
    <w:rsid w:val="00540C73"/>
    <w:rsid w:val="0054176E"/>
    <w:rsid w:val="0055272B"/>
    <w:rsid w:val="00554831"/>
    <w:rsid w:val="00566967"/>
    <w:rsid w:val="0056746B"/>
    <w:rsid w:val="00571001"/>
    <w:rsid w:val="00573512"/>
    <w:rsid w:val="00574484"/>
    <w:rsid w:val="00577E3C"/>
    <w:rsid w:val="005838FA"/>
    <w:rsid w:val="00590607"/>
    <w:rsid w:val="00590E45"/>
    <w:rsid w:val="00595E31"/>
    <w:rsid w:val="00596A48"/>
    <w:rsid w:val="005979A1"/>
    <w:rsid w:val="005A12CB"/>
    <w:rsid w:val="005A1314"/>
    <w:rsid w:val="005A2430"/>
    <w:rsid w:val="005A5DB2"/>
    <w:rsid w:val="005A7505"/>
    <w:rsid w:val="005B187F"/>
    <w:rsid w:val="005B1CA3"/>
    <w:rsid w:val="005B1D34"/>
    <w:rsid w:val="005B3186"/>
    <w:rsid w:val="005B4CE2"/>
    <w:rsid w:val="005B5614"/>
    <w:rsid w:val="005B5BFD"/>
    <w:rsid w:val="005B68A9"/>
    <w:rsid w:val="005C53F7"/>
    <w:rsid w:val="005D0DB0"/>
    <w:rsid w:val="005D172F"/>
    <w:rsid w:val="005D457A"/>
    <w:rsid w:val="005D4969"/>
    <w:rsid w:val="005D4C1F"/>
    <w:rsid w:val="005D5EEF"/>
    <w:rsid w:val="005D67A0"/>
    <w:rsid w:val="005D7A1A"/>
    <w:rsid w:val="005E1730"/>
    <w:rsid w:val="005E23C1"/>
    <w:rsid w:val="005E2E3B"/>
    <w:rsid w:val="005E5E04"/>
    <w:rsid w:val="005E7CB3"/>
    <w:rsid w:val="005F07D5"/>
    <w:rsid w:val="005F1B1A"/>
    <w:rsid w:val="005F265B"/>
    <w:rsid w:val="005F28F3"/>
    <w:rsid w:val="005F2CC3"/>
    <w:rsid w:val="005F3099"/>
    <w:rsid w:val="005F42DA"/>
    <w:rsid w:val="005F438F"/>
    <w:rsid w:val="005F46FB"/>
    <w:rsid w:val="0060068D"/>
    <w:rsid w:val="00601A3C"/>
    <w:rsid w:val="0060272B"/>
    <w:rsid w:val="00603A55"/>
    <w:rsid w:val="00605B74"/>
    <w:rsid w:val="00606DDF"/>
    <w:rsid w:val="006071A5"/>
    <w:rsid w:val="006107CF"/>
    <w:rsid w:val="006204BA"/>
    <w:rsid w:val="00621E71"/>
    <w:rsid w:val="00622076"/>
    <w:rsid w:val="0062243C"/>
    <w:rsid w:val="00623082"/>
    <w:rsid w:val="00623F09"/>
    <w:rsid w:val="00624F06"/>
    <w:rsid w:val="00626958"/>
    <w:rsid w:val="00630049"/>
    <w:rsid w:val="0063080D"/>
    <w:rsid w:val="00630D44"/>
    <w:rsid w:val="0063467A"/>
    <w:rsid w:val="006348DC"/>
    <w:rsid w:val="00634C5A"/>
    <w:rsid w:val="0063597D"/>
    <w:rsid w:val="006401DB"/>
    <w:rsid w:val="00642261"/>
    <w:rsid w:val="00642AF8"/>
    <w:rsid w:val="006446C5"/>
    <w:rsid w:val="00645640"/>
    <w:rsid w:val="0064728A"/>
    <w:rsid w:val="00647EC7"/>
    <w:rsid w:val="006505CE"/>
    <w:rsid w:val="00650F9D"/>
    <w:rsid w:val="006511D2"/>
    <w:rsid w:val="006553EA"/>
    <w:rsid w:val="0065750C"/>
    <w:rsid w:val="00662128"/>
    <w:rsid w:val="00662597"/>
    <w:rsid w:val="00663E4F"/>
    <w:rsid w:val="006662DE"/>
    <w:rsid w:val="006675F3"/>
    <w:rsid w:val="006678BA"/>
    <w:rsid w:val="006721E6"/>
    <w:rsid w:val="0067279F"/>
    <w:rsid w:val="00672D6C"/>
    <w:rsid w:val="00673976"/>
    <w:rsid w:val="00674FDD"/>
    <w:rsid w:val="00675B6A"/>
    <w:rsid w:val="0068197E"/>
    <w:rsid w:val="006821C1"/>
    <w:rsid w:val="006900EC"/>
    <w:rsid w:val="00690BA5"/>
    <w:rsid w:val="00691191"/>
    <w:rsid w:val="00691A24"/>
    <w:rsid w:val="00691F14"/>
    <w:rsid w:val="00692585"/>
    <w:rsid w:val="0069399A"/>
    <w:rsid w:val="006949AC"/>
    <w:rsid w:val="006A1D49"/>
    <w:rsid w:val="006A1E46"/>
    <w:rsid w:val="006B0884"/>
    <w:rsid w:val="006B40DE"/>
    <w:rsid w:val="006C3ACB"/>
    <w:rsid w:val="006D05C6"/>
    <w:rsid w:val="006D14CE"/>
    <w:rsid w:val="006D19E1"/>
    <w:rsid w:val="006D70F0"/>
    <w:rsid w:val="006E0A82"/>
    <w:rsid w:val="006E1B26"/>
    <w:rsid w:val="006E1E47"/>
    <w:rsid w:val="006E22B8"/>
    <w:rsid w:val="006E67CF"/>
    <w:rsid w:val="006E758A"/>
    <w:rsid w:val="006F0AE6"/>
    <w:rsid w:val="006F0E1F"/>
    <w:rsid w:val="006F34D1"/>
    <w:rsid w:val="006F77EC"/>
    <w:rsid w:val="007002CE"/>
    <w:rsid w:val="00700533"/>
    <w:rsid w:val="0070110D"/>
    <w:rsid w:val="0070387F"/>
    <w:rsid w:val="00703C7D"/>
    <w:rsid w:val="007055BF"/>
    <w:rsid w:val="00706AB4"/>
    <w:rsid w:val="007077A3"/>
    <w:rsid w:val="0071037E"/>
    <w:rsid w:val="00710660"/>
    <w:rsid w:val="007119FC"/>
    <w:rsid w:val="0071360F"/>
    <w:rsid w:val="007140E4"/>
    <w:rsid w:val="00714359"/>
    <w:rsid w:val="007146BC"/>
    <w:rsid w:val="007159D7"/>
    <w:rsid w:val="00715E4A"/>
    <w:rsid w:val="00716202"/>
    <w:rsid w:val="0071636B"/>
    <w:rsid w:val="00716D4A"/>
    <w:rsid w:val="007170A0"/>
    <w:rsid w:val="007174A5"/>
    <w:rsid w:val="00730514"/>
    <w:rsid w:val="00730550"/>
    <w:rsid w:val="00731A84"/>
    <w:rsid w:val="00731FB1"/>
    <w:rsid w:val="007347D1"/>
    <w:rsid w:val="0073604F"/>
    <w:rsid w:val="007363EB"/>
    <w:rsid w:val="00736E46"/>
    <w:rsid w:val="0073703A"/>
    <w:rsid w:val="007373E1"/>
    <w:rsid w:val="0074048C"/>
    <w:rsid w:val="00740DBC"/>
    <w:rsid w:val="0074690D"/>
    <w:rsid w:val="007513F8"/>
    <w:rsid w:val="007519A4"/>
    <w:rsid w:val="00755AB4"/>
    <w:rsid w:val="00755D60"/>
    <w:rsid w:val="00756A23"/>
    <w:rsid w:val="00760CB1"/>
    <w:rsid w:val="00761E76"/>
    <w:rsid w:val="00770820"/>
    <w:rsid w:val="00770A1B"/>
    <w:rsid w:val="00771246"/>
    <w:rsid w:val="0077451B"/>
    <w:rsid w:val="00777E33"/>
    <w:rsid w:val="0078395D"/>
    <w:rsid w:val="00786998"/>
    <w:rsid w:val="00786E52"/>
    <w:rsid w:val="00786F80"/>
    <w:rsid w:val="007906D3"/>
    <w:rsid w:val="00793CE6"/>
    <w:rsid w:val="0079531E"/>
    <w:rsid w:val="007A00C9"/>
    <w:rsid w:val="007A0255"/>
    <w:rsid w:val="007A204D"/>
    <w:rsid w:val="007A2834"/>
    <w:rsid w:val="007A2B77"/>
    <w:rsid w:val="007A6126"/>
    <w:rsid w:val="007A70E4"/>
    <w:rsid w:val="007A7D4B"/>
    <w:rsid w:val="007A7F8D"/>
    <w:rsid w:val="007B009F"/>
    <w:rsid w:val="007B464D"/>
    <w:rsid w:val="007B6254"/>
    <w:rsid w:val="007B6B1A"/>
    <w:rsid w:val="007B78A7"/>
    <w:rsid w:val="007C4340"/>
    <w:rsid w:val="007C539D"/>
    <w:rsid w:val="007C5E34"/>
    <w:rsid w:val="007D0CDB"/>
    <w:rsid w:val="007D3ACF"/>
    <w:rsid w:val="007D4A79"/>
    <w:rsid w:val="007D4C1B"/>
    <w:rsid w:val="007D6A21"/>
    <w:rsid w:val="007D7D45"/>
    <w:rsid w:val="007E0533"/>
    <w:rsid w:val="007E3DE3"/>
    <w:rsid w:val="007E54E4"/>
    <w:rsid w:val="007F4D52"/>
    <w:rsid w:val="007F4F41"/>
    <w:rsid w:val="007F5566"/>
    <w:rsid w:val="0080245F"/>
    <w:rsid w:val="00802DE7"/>
    <w:rsid w:val="00804AC9"/>
    <w:rsid w:val="008054AE"/>
    <w:rsid w:val="00805BE4"/>
    <w:rsid w:val="0081040A"/>
    <w:rsid w:val="00811979"/>
    <w:rsid w:val="00812171"/>
    <w:rsid w:val="00814B6A"/>
    <w:rsid w:val="00817B6E"/>
    <w:rsid w:val="00822677"/>
    <w:rsid w:val="008260F9"/>
    <w:rsid w:val="00827925"/>
    <w:rsid w:val="00830E65"/>
    <w:rsid w:val="00831504"/>
    <w:rsid w:val="008340E0"/>
    <w:rsid w:val="008360A7"/>
    <w:rsid w:val="00837A83"/>
    <w:rsid w:val="00840118"/>
    <w:rsid w:val="00843639"/>
    <w:rsid w:val="0084426F"/>
    <w:rsid w:val="008460DF"/>
    <w:rsid w:val="0084645B"/>
    <w:rsid w:val="008510B2"/>
    <w:rsid w:val="008529E7"/>
    <w:rsid w:val="00854FF2"/>
    <w:rsid w:val="00855BF1"/>
    <w:rsid w:val="00855F59"/>
    <w:rsid w:val="00857ED9"/>
    <w:rsid w:val="00860D4F"/>
    <w:rsid w:val="00860EE0"/>
    <w:rsid w:val="00861C6A"/>
    <w:rsid w:val="00862FF9"/>
    <w:rsid w:val="00863743"/>
    <w:rsid w:val="00864A93"/>
    <w:rsid w:val="008653DC"/>
    <w:rsid w:val="008723EB"/>
    <w:rsid w:val="00874A3B"/>
    <w:rsid w:val="0087675E"/>
    <w:rsid w:val="0087716E"/>
    <w:rsid w:val="00880224"/>
    <w:rsid w:val="00881942"/>
    <w:rsid w:val="008821F8"/>
    <w:rsid w:val="00882C96"/>
    <w:rsid w:val="00885DB7"/>
    <w:rsid w:val="0088654E"/>
    <w:rsid w:val="00886886"/>
    <w:rsid w:val="00886F5D"/>
    <w:rsid w:val="008875EE"/>
    <w:rsid w:val="00890440"/>
    <w:rsid w:val="008913E2"/>
    <w:rsid w:val="00893866"/>
    <w:rsid w:val="008942E0"/>
    <w:rsid w:val="00895DD1"/>
    <w:rsid w:val="0089668B"/>
    <w:rsid w:val="008978D3"/>
    <w:rsid w:val="008A1C83"/>
    <w:rsid w:val="008A20F0"/>
    <w:rsid w:val="008A3D32"/>
    <w:rsid w:val="008A48E1"/>
    <w:rsid w:val="008A660B"/>
    <w:rsid w:val="008B21AB"/>
    <w:rsid w:val="008B21DC"/>
    <w:rsid w:val="008B4760"/>
    <w:rsid w:val="008B47DB"/>
    <w:rsid w:val="008B5211"/>
    <w:rsid w:val="008B6018"/>
    <w:rsid w:val="008B69C5"/>
    <w:rsid w:val="008B7526"/>
    <w:rsid w:val="008B7AA8"/>
    <w:rsid w:val="008C21C4"/>
    <w:rsid w:val="008C4274"/>
    <w:rsid w:val="008C49E4"/>
    <w:rsid w:val="008C5B72"/>
    <w:rsid w:val="008C6115"/>
    <w:rsid w:val="008C6FA9"/>
    <w:rsid w:val="008C7168"/>
    <w:rsid w:val="008D0239"/>
    <w:rsid w:val="008D034B"/>
    <w:rsid w:val="008D0407"/>
    <w:rsid w:val="008D0A0C"/>
    <w:rsid w:val="008D2012"/>
    <w:rsid w:val="008D4467"/>
    <w:rsid w:val="008E19D7"/>
    <w:rsid w:val="008F0350"/>
    <w:rsid w:val="008F46B8"/>
    <w:rsid w:val="008F4FA5"/>
    <w:rsid w:val="008F619D"/>
    <w:rsid w:val="008F712C"/>
    <w:rsid w:val="00900E30"/>
    <w:rsid w:val="009052DE"/>
    <w:rsid w:val="0090536D"/>
    <w:rsid w:val="009069D4"/>
    <w:rsid w:val="00906BC7"/>
    <w:rsid w:val="00906D94"/>
    <w:rsid w:val="009076D7"/>
    <w:rsid w:val="00907EF8"/>
    <w:rsid w:val="009101B6"/>
    <w:rsid w:val="0091110E"/>
    <w:rsid w:val="0091380B"/>
    <w:rsid w:val="00913AF5"/>
    <w:rsid w:val="009149D4"/>
    <w:rsid w:val="00915679"/>
    <w:rsid w:val="00917EC2"/>
    <w:rsid w:val="00921547"/>
    <w:rsid w:val="0092268A"/>
    <w:rsid w:val="00923CFB"/>
    <w:rsid w:val="009251F8"/>
    <w:rsid w:val="009259D8"/>
    <w:rsid w:val="009276BD"/>
    <w:rsid w:val="00940E7B"/>
    <w:rsid w:val="0094401B"/>
    <w:rsid w:val="00944B39"/>
    <w:rsid w:val="009452BE"/>
    <w:rsid w:val="00946AC4"/>
    <w:rsid w:val="00950658"/>
    <w:rsid w:val="00950B85"/>
    <w:rsid w:val="00952844"/>
    <w:rsid w:val="009605AC"/>
    <w:rsid w:val="00960D78"/>
    <w:rsid w:val="00961A93"/>
    <w:rsid w:val="00963D3E"/>
    <w:rsid w:val="00965CD0"/>
    <w:rsid w:val="0097295B"/>
    <w:rsid w:val="00974FCF"/>
    <w:rsid w:val="00976AD1"/>
    <w:rsid w:val="00977FA1"/>
    <w:rsid w:val="009808B0"/>
    <w:rsid w:val="00981708"/>
    <w:rsid w:val="00981CC5"/>
    <w:rsid w:val="00982B8E"/>
    <w:rsid w:val="00984646"/>
    <w:rsid w:val="00986FE0"/>
    <w:rsid w:val="0098798F"/>
    <w:rsid w:val="009935C6"/>
    <w:rsid w:val="009939AF"/>
    <w:rsid w:val="00994BF7"/>
    <w:rsid w:val="009A161D"/>
    <w:rsid w:val="009A56D6"/>
    <w:rsid w:val="009A68E0"/>
    <w:rsid w:val="009B1189"/>
    <w:rsid w:val="009B1C8D"/>
    <w:rsid w:val="009B3B36"/>
    <w:rsid w:val="009C23B4"/>
    <w:rsid w:val="009C31AB"/>
    <w:rsid w:val="009C4890"/>
    <w:rsid w:val="009C6657"/>
    <w:rsid w:val="009D0A85"/>
    <w:rsid w:val="009D12CE"/>
    <w:rsid w:val="009D17D1"/>
    <w:rsid w:val="009D40B6"/>
    <w:rsid w:val="009D547B"/>
    <w:rsid w:val="009D71D9"/>
    <w:rsid w:val="009E058F"/>
    <w:rsid w:val="009E1DE3"/>
    <w:rsid w:val="009E356F"/>
    <w:rsid w:val="009E5FDB"/>
    <w:rsid w:val="009E6AB3"/>
    <w:rsid w:val="009E727D"/>
    <w:rsid w:val="009F039F"/>
    <w:rsid w:val="009F2629"/>
    <w:rsid w:val="009F4A2A"/>
    <w:rsid w:val="009F66CC"/>
    <w:rsid w:val="009F7111"/>
    <w:rsid w:val="009F745F"/>
    <w:rsid w:val="00A04535"/>
    <w:rsid w:val="00A06B4A"/>
    <w:rsid w:val="00A11DEA"/>
    <w:rsid w:val="00A13DE2"/>
    <w:rsid w:val="00A13EC9"/>
    <w:rsid w:val="00A15DE2"/>
    <w:rsid w:val="00A1680C"/>
    <w:rsid w:val="00A177A2"/>
    <w:rsid w:val="00A220DE"/>
    <w:rsid w:val="00A300BD"/>
    <w:rsid w:val="00A30597"/>
    <w:rsid w:val="00A31906"/>
    <w:rsid w:val="00A33AA2"/>
    <w:rsid w:val="00A350B7"/>
    <w:rsid w:val="00A42362"/>
    <w:rsid w:val="00A42ACE"/>
    <w:rsid w:val="00A44C7B"/>
    <w:rsid w:val="00A50B98"/>
    <w:rsid w:val="00A546E9"/>
    <w:rsid w:val="00A56957"/>
    <w:rsid w:val="00A5758B"/>
    <w:rsid w:val="00A606A0"/>
    <w:rsid w:val="00A60749"/>
    <w:rsid w:val="00A6137C"/>
    <w:rsid w:val="00A632EF"/>
    <w:rsid w:val="00A709D1"/>
    <w:rsid w:val="00A73AAD"/>
    <w:rsid w:val="00A76ECA"/>
    <w:rsid w:val="00A81095"/>
    <w:rsid w:val="00A814FF"/>
    <w:rsid w:val="00A82786"/>
    <w:rsid w:val="00A83CA5"/>
    <w:rsid w:val="00A8422C"/>
    <w:rsid w:val="00A8452A"/>
    <w:rsid w:val="00A8474A"/>
    <w:rsid w:val="00A859C1"/>
    <w:rsid w:val="00A9256D"/>
    <w:rsid w:val="00A9476C"/>
    <w:rsid w:val="00A95767"/>
    <w:rsid w:val="00A96C00"/>
    <w:rsid w:val="00A976E6"/>
    <w:rsid w:val="00AA217A"/>
    <w:rsid w:val="00AA321E"/>
    <w:rsid w:val="00AA379F"/>
    <w:rsid w:val="00AA645D"/>
    <w:rsid w:val="00AA7F87"/>
    <w:rsid w:val="00AB13FE"/>
    <w:rsid w:val="00AB1C88"/>
    <w:rsid w:val="00AB2FB4"/>
    <w:rsid w:val="00AB5BBD"/>
    <w:rsid w:val="00AB6A02"/>
    <w:rsid w:val="00AB6C1F"/>
    <w:rsid w:val="00AB6C9A"/>
    <w:rsid w:val="00AB77BF"/>
    <w:rsid w:val="00AB7EB7"/>
    <w:rsid w:val="00AC0EAD"/>
    <w:rsid w:val="00AC116B"/>
    <w:rsid w:val="00AC2026"/>
    <w:rsid w:val="00AC2D8E"/>
    <w:rsid w:val="00AC571E"/>
    <w:rsid w:val="00AC6438"/>
    <w:rsid w:val="00AC6CC8"/>
    <w:rsid w:val="00AC7AE4"/>
    <w:rsid w:val="00AD3445"/>
    <w:rsid w:val="00AD4EF5"/>
    <w:rsid w:val="00AD5E18"/>
    <w:rsid w:val="00AE2587"/>
    <w:rsid w:val="00AE2FD9"/>
    <w:rsid w:val="00AE3AC9"/>
    <w:rsid w:val="00AE44A7"/>
    <w:rsid w:val="00AE4CBC"/>
    <w:rsid w:val="00AF0842"/>
    <w:rsid w:val="00AF2FF9"/>
    <w:rsid w:val="00AF522A"/>
    <w:rsid w:val="00AF5C49"/>
    <w:rsid w:val="00B03713"/>
    <w:rsid w:val="00B044DE"/>
    <w:rsid w:val="00B04EB3"/>
    <w:rsid w:val="00B072BA"/>
    <w:rsid w:val="00B1032F"/>
    <w:rsid w:val="00B10855"/>
    <w:rsid w:val="00B113F6"/>
    <w:rsid w:val="00B13218"/>
    <w:rsid w:val="00B14248"/>
    <w:rsid w:val="00B158E7"/>
    <w:rsid w:val="00B2012B"/>
    <w:rsid w:val="00B2347F"/>
    <w:rsid w:val="00B311C0"/>
    <w:rsid w:val="00B3127A"/>
    <w:rsid w:val="00B31735"/>
    <w:rsid w:val="00B334F2"/>
    <w:rsid w:val="00B33832"/>
    <w:rsid w:val="00B33AE9"/>
    <w:rsid w:val="00B33D96"/>
    <w:rsid w:val="00B34C74"/>
    <w:rsid w:val="00B3513F"/>
    <w:rsid w:val="00B352E0"/>
    <w:rsid w:val="00B367A5"/>
    <w:rsid w:val="00B40707"/>
    <w:rsid w:val="00B44696"/>
    <w:rsid w:val="00B450F3"/>
    <w:rsid w:val="00B4748C"/>
    <w:rsid w:val="00B47F54"/>
    <w:rsid w:val="00B501D6"/>
    <w:rsid w:val="00B518AF"/>
    <w:rsid w:val="00B5654A"/>
    <w:rsid w:val="00B56DAF"/>
    <w:rsid w:val="00B5783B"/>
    <w:rsid w:val="00B6174F"/>
    <w:rsid w:val="00B64338"/>
    <w:rsid w:val="00B64BC1"/>
    <w:rsid w:val="00B6509A"/>
    <w:rsid w:val="00B65C88"/>
    <w:rsid w:val="00B66924"/>
    <w:rsid w:val="00B66CE9"/>
    <w:rsid w:val="00B67333"/>
    <w:rsid w:val="00B6759F"/>
    <w:rsid w:val="00B70D0C"/>
    <w:rsid w:val="00B83FCB"/>
    <w:rsid w:val="00B841C8"/>
    <w:rsid w:val="00B93EA0"/>
    <w:rsid w:val="00B9520E"/>
    <w:rsid w:val="00BA51D6"/>
    <w:rsid w:val="00BA5DC4"/>
    <w:rsid w:val="00BB222D"/>
    <w:rsid w:val="00BB3677"/>
    <w:rsid w:val="00BB424B"/>
    <w:rsid w:val="00BB45AD"/>
    <w:rsid w:val="00BB595A"/>
    <w:rsid w:val="00BB7060"/>
    <w:rsid w:val="00BC3048"/>
    <w:rsid w:val="00BC3B54"/>
    <w:rsid w:val="00BC4D95"/>
    <w:rsid w:val="00BD064A"/>
    <w:rsid w:val="00BD195D"/>
    <w:rsid w:val="00BD2E3F"/>
    <w:rsid w:val="00BD30EE"/>
    <w:rsid w:val="00BD3938"/>
    <w:rsid w:val="00BD416F"/>
    <w:rsid w:val="00BD58AC"/>
    <w:rsid w:val="00BD6AE5"/>
    <w:rsid w:val="00BE0104"/>
    <w:rsid w:val="00BE0E1C"/>
    <w:rsid w:val="00BE44FA"/>
    <w:rsid w:val="00BE4BF7"/>
    <w:rsid w:val="00BE5208"/>
    <w:rsid w:val="00BF15E0"/>
    <w:rsid w:val="00BF1749"/>
    <w:rsid w:val="00BF35D1"/>
    <w:rsid w:val="00BF46DE"/>
    <w:rsid w:val="00BF4B85"/>
    <w:rsid w:val="00BF5A3C"/>
    <w:rsid w:val="00BF5B92"/>
    <w:rsid w:val="00BF5E57"/>
    <w:rsid w:val="00BF6334"/>
    <w:rsid w:val="00BF6589"/>
    <w:rsid w:val="00BF784D"/>
    <w:rsid w:val="00BF7927"/>
    <w:rsid w:val="00C007ED"/>
    <w:rsid w:val="00C031A6"/>
    <w:rsid w:val="00C03E27"/>
    <w:rsid w:val="00C059CF"/>
    <w:rsid w:val="00C12B39"/>
    <w:rsid w:val="00C16FEC"/>
    <w:rsid w:val="00C20F77"/>
    <w:rsid w:val="00C216DE"/>
    <w:rsid w:val="00C216DF"/>
    <w:rsid w:val="00C21E82"/>
    <w:rsid w:val="00C2204B"/>
    <w:rsid w:val="00C22CBE"/>
    <w:rsid w:val="00C22FF8"/>
    <w:rsid w:val="00C2548C"/>
    <w:rsid w:val="00C30FD5"/>
    <w:rsid w:val="00C322B0"/>
    <w:rsid w:val="00C32563"/>
    <w:rsid w:val="00C3412B"/>
    <w:rsid w:val="00C341F6"/>
    <w:rsid w:val="00C37D39"/>
    <w:rsid w:val="00C40755"/>
    <w:rsid w:val="00C40F94"/>
    <w:rsid w:val="00C4300E"/>
    <w:rsid w:val="00C5097B"/>
    <w:rsid w:val="00C55404"/>
    <w:rsid w:val="00C55661"/>
    <w:rsid w:val="00C60C3D"/>
    <w:rsid w:val="00C61494"/>
    <w:rsid w:val="00C623FC"/>
    <w:rsid w:val="00C62BB1"/>
    <w:rsid w:val="00C63330"/>
    <w:rsid w:val="00C66720"/>
    <w:rsid w:val="00C70C4C"/>
    <w:rsid w:val="00C71CE0"/>
    <w:rsid w:val="00C72A7D"/>
    <w:rsid w:val="00C739CD"/>
    <w:rsid w:val="00C7468C"/>
    <w:rsid w:val="00C74708"/>
    <w:rsid w:val="00C74C08"/>
    <w:rsid w:val="00C74D2D"/>
    <w:rsid w:val="00C76EBD"/>
    <w:rsid w:val="00C8011E"/>
    <w:rsid w:val="00C826BE"/>
    <w:rsid w:val="00C834C4"/>
    <w:rsid w:val="00C860AD"/>
    <w:rsid w:val="00C87E49"/>
    <w:rsid w:val="00C907E3"/>
    <w:rsid w:val="00C91896"/>
    <w:rsid w:val="00C91E62"/>
    <w:rsid w:val="00C92740"/>
    <w:rsid w:val="00C94286"/>
    <w:rsid w:val="00C94AA0"/>
    <w:rsid w:val="00C94FD5"/>
    <w:rsid w:val="00C96740"/>
    <w:rsid w:val="00C967C1"/>
    <w:rsid w:val="00CA0A5C"/>
    <w:rsid w:val="00CA1B48"/>
    <w:rsid w:val="00CA1BB9"/>
    <w:rsid w:val="00CA4CBB"/>
    <w:rsid w:val="00CA5526"/>
    <w:rsid w:val="00CA6BB4"/>
    <w:rsid w:val="00CB0EB7"/>
    <w:rsid w:val="00CB2724"/>
    <w:rsid w:val="00CB7389"/>
    <w:rsid w:val="00CC13FB"/>
    <w:rsid w:val="00CC25E6"/>
    <w:rsid w:val="00CC2B8F"/>
    <w:rsid w:val="00CC33EF"/>
    <w:rsid w:val="00CC4558"/>
    <w:rsid w:val="00CC4600"/>
    <w:rsid w:val="00CD1114"/>
    <w:rsid w:val="00CD7161"/>
    <w:rsid w:val="00CE1B18"/>
    <w:rsid w:val="00CE2615"/>
    <w:rsid w:val="00CE3260"/>
    <w:rsid w:val="00CE5868"/>
    <w:rsid w:val="00CE5969"/>
    <w:rsid w:val="00CF08D2"/>
    <w:rsid w:val="00CF0971"/>
    <w:rsid w:val="00CF5367"/>
    <w:rsid w:val="00CF5F31"/>
    <w:rsid w:val="00CF7CA0"/>
    <w:rsid w:val="00D01F0B"/>
    <w:rsid w:val="00D03A43"/>
    <w:rsid w:val="00D05778"/>
    <w:rsid w:val="00D0675C"/>
    <w:rsid w:val="00D12C04"/>
    <w:rsid w:val="00D14030"/>
    <w:rsid w:val="00D14C4B"/>
    <w:rsid w:val="00D20A84"/>
    <w:rsid w:val="00D2482B"/>
    <w:rsid w:val="00D26B4D"/>
    <w:rsid w:val="00D27950"/>
    <w:rsid w:val="00D30437"/>
    <w:rsid w:val="00D30D97"/>
    <w:rsid w:val="00D30FED"/>
    <w:rsid w:val="00D3226E"/>
    <w:rsid w:val="00D34189"/>
    <w:rsid w:val="00D34BB3"/>
    <w:rsid w:val="00D36A45"/>
    <w:rsid w:val="00D37E5D"/>
    <w:rsid w:val="00D40804"/>
    <w:rsid w:val="00D40B82"/>
    <w:rsid w:val="00D457FE"/>
    <w:rsid w:val="00D47CC5"/>
    <w:rsid w:val="00D50968"/>
    <w:rsid w:val="00D50A97"/>
    <w:rsid w:val="00D51D5E"/>
    <w:rsid w:val="00D5337E"/>
    <w:rsid w:val="00D5374E"/>
    <w:rsid w:val="00D54044"/>
    <w:rsid w:val="00D541A1"/>
    <w:rsid w:val="00D56D96"/>
    <w:rsid w:val="00D56DA7"/>
    <w:rsid w:val="00D57D4B"/>
    <w:rsid w:val="00D61C28"/>
    <w:rsid w:val="00D63948"/>
    <w:rsid w:val="00D63D14"/>
    <w:rsid w:val="00D64AEB"/>
    <w:rsid w:val="00D65DA4"/>
    <w:rsid w:val="00D66C7B"/>
    <w:rsid w:val="00D66F62"/>
    <w:rsid w:val="00D704F8"/>
    <w:rsid w:val="00D707A2"/>
    <w:rsid w:val="00D70E5C"/>
    <w:rsid w:val="00D71A4D"/>
    <w:rsid w:val="00D72799"/>
    <w:rsid w:val="00D72ABE"/>
    <w:rsid w:val="00D73229"/>
    <w:rsid w:val="00D74DF9"/>
    <w:rsid w:val="00D75A3C"/>
    <w:rsid w:val="00D76502"/>
    <w:rsid w:val="00D765F5"/>
    <w:rsid w:val="00D776B3"/>
    <w:rsid w:val="00D8007B"/>
    <w:rsid w:val="00D80171"/>
    <w:rsid w:val="00D8471B"/>
    <w:rsid w:val="00D849A8"/>
    <w:rsid w:val="00D85C55"/>
    <w:rsid w:val="00D9000B"/>
    <w:rsid w:val="00D9099A"/>
    <w:rsid w:val="00D92C6E"/>
    <w:rsid w:val="00D92CFA"/>
    <w:rsid w:val="00D94055"/>
    <w:rsid w:val="00D95312"/>
    <w:rsid w:val="00D97BF8"/>
    <w:rsid w:val="00D97C26"/>
    <w:rsid w:val="00DA1FC4"/>
    <w:rsid w:val="00DA4DAB"/>
    <w:rsid w:val="00DA7554"/>
    <w:rsid w:val="00DB05F0"/>
    <w:rsid w:val="00DB65B5"/>
    <w:rsid w:val="00DB7F43"/>
    <w:rsid w:val="00DC0BE1"/>
    <w:rsid w:val="00DC2172"/>
    <w:rsid w:val="00DC412C"/>
    <w:rsid w:val="00DD054C"/>
    <w:rsid w:val="00DD0F5F"/>
    <w:rsid w:val="00DD0FA0"/>
    <w:rsid w:val="00DD344E"/>
    <w:rsid w:val="00DD3A6C"/>
    <w:rsid w:val="00DE0F5B"/>
    <w:rsid w:val="00DE17A7"/>
    <w:rsid w:val="00DE1BDF"/>
    <w:rsid w:val="00DE36F0"/>
    <w:rsid w:val="00DE3D99"/>
    <w:rsid w:val="00DE64A6"/>
    <w:rsid w:val="00DE7A23"/>
    <w:rsid w:val="00DF2CDD"/>
    <w:rsid w:val="00DF62A6"/>
    <w:rsid w:val="00DF78B9"/>
    <w:rsid w:val="00E02FB2"/>
    <w:rsid w:val="00E04347"/>
    <w:rsid w:val="00E1038A"/>
    <w:rsid w:val="00E103C7"/>
    <w:rsid w:val="00E111F7"/>
    <w:rsid w:val="00E11859"/>
    <w:rsid w:val="00E122F0"/>
    <w:rsid w:val="00E12989"/>
    <w:rsid w:val="00E1588D"/>
    <w:rsid w:val="00E179C8"/>
    <w:rsid w:val="00E17A69"/>
    <w:rsid w:val="00E22C60"/>
    <w:rsid w:val="00E23151"/>
    <w:rsid w:val="00E274A9"/>
    <w:rsid w:val="00E33389"/>
    <w:rsid w:val="00E34F30"/>
    <w:rsid w:val="00E3693B"/>
    <w:rsid w:val="00E41F40"/>
    <w:rsid w:val="00E424A1"/>
    <w:rsid w:val="00E43662"/>
    <w:rsid w:val="00E439E9"/>
    <w:rsid w:val="00E45503"/>
    <w:rsid w:val="00E4645A"/>
    <w:rsid w:val="00E470A5"/>
    <w:rsid w:val="00E51219"/>
    <w:rsid w:val="00E513F6"/>
    <w:rsid w:val="00E54E27"/>
    <w:rsid w:val="00E54FDE"/>
    <w:rsid w:val="00E555B4"/>
    <w:rsid w:val="00E5587F"/>
    <w:rsid w:val="00E574D4"/>
    <w:rsid w:val="00E67375"/>
    <w:rsid w:val="00E67D2B"/>
    <w:rsid w:val="00E7001C"/>
    <w:rsid w:val="00E7186A"/>
    <w:rsid w:val="00E726BF"/>
    <w:rsid w:val="00E73867"/>
    <w:rsid w:val="00E749C7"/>
    <w:rsid w:val="00E7509F"/>
    <w:rsid w:val="00E76504"/>
    <w:rsid w:val="00E77970"/>
    <w:rsid w:val="00E82BAC"/>
    <w:rsid w:val="00E84AF8"/>
    <w:rsid w:val="00E84B51"/>
    <w:rsid w:val="00E87FE4"/>
    <w:rsid w:val="00E90B2A"/>
    <w:rsid w:val="00E927A3"/>
    <w:rsid w:val="00E93552"/>
    <w:rsid w:val="00E9485A"/>
    <w:rsid w:val="00E9702E"/>
    <w:rsid w:val="00EA2F68"/>
    <w:rsid w:val="00EA33C2"/>
    <w:rsid w:val="00EA5AAE"/>
    <w:rsid w:val="00EB1872"/>
    <w:rsid w:val="00EB194F"/>
    <w:rsid w:val="00EB31E9"/>
    <w:rsid w:val="00EB4B4F"/>
    <w:rsid w:val="00EB5259"/>
    <w:rsid w:val="00EB6F07"/>
    <w:rsid w:val="00EB77C8"/>
    <w:rsid w:val="00EB7BC6"/>
    <w:rsid w:val="00EC0B7B"/>
    <w:rsid w:val="00EC115A"/>
    <w:rsid w:val="00EC2DFA"/>
    <w:rsid w:val="00EC40C2"/>
    <w:rsid w:val="00EC4710"/>
    <w:rsid w:val="00EC64E6"/>
    <w:rsid w:val="00EC7F38"/>
    <w:rsid w:val="00ED0E16"/>
    <w:rsid w:val="00ED1946"/>
    <w:rsid w:val="00ED1D54"/>
    <w:rsid w:val="00ED3BE5"/>
    <w:rsid w:val="00ED3D4F"/>
    <w:rsid w:val="00ED68BE"/>
    <w:rsid w:val="00EE2FA8"/>
    <w:rsid w:val="00EE41B4"/>
    <w:rsid w:val="00EE4B2F"/>
    <w:rsid w:val="00EE582F"/>
    <w:rsid w:val="00EF2242"/>
    <w:rsid w:val="00EF34F3"/>
    <w:rsid w:val="00EF3BDE"/>
    <w:rsid w:val="00EF40A1"/>
    <w:rsid w:val="00EF6286"/>
    <w:rsid w:val="00F02192"/>
    <w:rsid w:val="00F0413C"/>
    <w:rsid w:val="00F1394C"/>
    <w:rsid w:val="00F14CDE"/>
    <w:rsid w:val="00F16762"/>
    <w:rsid w:val="00F22B4D"/>
    <w:rsid w:val="00F30BB1"/>
    <w:rsid w:val="00F31744"/>
    <w:rsid w:val="00F331FA"/>
    <w:rsid w:val="00F3436C"/>
    <w:rsid w:val="00F34C2A"/>
    <w:rsid w:val="00F35121"/>
    <w:rsid w:val="00F361CE"/>
    <w:rsid w:val="00F4215E"/>
    <w:rsid w:val="00F43BB1"/>
    <w:rsid w:val="00F50214"/>
    <w:rsid w:val="00F5127B"/>
    <w:rsid w:val="00F5305E"/>
    <w:rsid w:val="00F54705"/>
    <w:rsid w:val="00F55023"/>
    <w:rsid w:val="00F562FA"/>
    <w:rsid w:val="00F60E09"/>
    <w:rsid w:val="00F6168F"/>
    <w:rsid w:val="00F62B4D"/>
    <w:rsid w:val="00F62FA4"/>
    <w:rsid w:val="00F64425"/>
    <w:rsid w:val="00F6476F"/>
    <w:rsid w:val="00F649CC"/>
    <w:rsid w:val="00F65001"/>
    <w:rsid w:val="00F657FB"/>
    <w:rsid w:val="00F6617C"/>
    <w:rsid w:val="00F67074"/>
    <w:rsid w:val="00F678E7"/>
    <w:rsid w:val="00F70477"/>
    <w:rsid w:val="00F7052A"/>
    <w:rsid w:val="00F71E96"/>
    <w:rsid w:val="00F7361D"/>
    <w:rsid w:val="00F73EB8"/>
    <w:rsid w:val="00F75329"/>
    <w:rsid w:val="00F75517"/>
    <w:rsid w:val="00F7706B"/>
    <w:rsid w:val="00F807EC"/>
    <w:rsid w:val="00F84B76"/>
    <w:rsid w:val="00F85CB2"/>
    <w:rsid w:val="00F8655F"/>
    <w:rsid w:val="00F86B9D"/>
    <w:rsid w:val="00F879B7"/>
    <w:rsid w:val="00F90A80"/>
    <w:rsid w:val="00F92065"/>
    <w:rsid w:val="00F92925"/>
    <w:rsid w:val="00F930B5"/>
    <w:rsid w:val="00F955F3"/>
    <w:rsid w:val="00F97275"/>
    <w:rsid w:val="00FA2CAC"/>
    <w:rsid w:val="00FA3F47"/>
    <w:rsid w:val="00FA4FD3"/>
    <w:rsid w:val="00FA6B1E"/>
    <w:rsid w:val="00FA7E6B"/>
    <w:rsid w:val="00FB0DD5"/>
    <w:rsid w:val="00FB7FB1"/>
    <w:rsid w:val="00FC06F5"/>
    <w:rsid w:val="00FC23FD"/>
    <w:rsid w:val="00FC27F7"/>
    <w:rsid w:val="00FC2D89"/>
    <w:rsid w:val="00FC46FC"/>
    <w:rsid w:val="00FC718B"/>
    <w:rsid w:val="00FC7A7C"/>
    <w:rsid w:val="00FC7CC3"/>
    <w:rsid w:val="00FD093E"/>
    <w:rsid w:val="00FD2F7A"/>
    <w:rsid w:val="00FD484F"/>
    <w:rsid w:val="00FD4F9B"/>
    <w:rsid w:val="00FE2CD4"/>
    <w:rsid w:val="00FE2FFF"/>
    <w:rsid w:val="00FE5178"/>
    <w:rsid w:val="00FE53C5"/>
    <w:rsid w:val="00FE7F16"/>
    <w:rsid w:val="00FF1309"/>
    <w:rsid w:val="00FF5BC1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E3C4C"/>
  <w15:chartTrackingRefBased/>
  <w15:docId w15:val="{9871D1F5-D2C7-42B8-A567-3ED34FFF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6438"/>
    <w:pPr>
      <w:spacing w:after="0" w:line="240" w:lineRule="auto"/>
    </w:pPr>
    <w:rPr>
      <w:rFonts w:ascii="Hessen Gellix" w:hAnsi="Hessen Gellix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73D58"/>
    <w:pPr>
      <w:spacing w:after="0" w:line="240" w:lineRule="auto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703C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03C7D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03C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03C7D"/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sid w:val="000E17AC"/>
    <w:rPr>
      <w:color w:val="808080"/>
    </w:rPr>
  </w:style>
  <w:style w:type="character" w:styleId="Hyperlink">
    <w:name w:val="Hyperlink"/>
    <w:basedOn w:val="Absatz-Standardschriftart"/>
    <w:uiPriority w:val="99"/>
    <w:unhideWhenUsed/>
    <w:qFormat/>
    <w:rsid w:val="00C91896"/>
    <w:rPr>
      <w:color w:val="000000" w:themeColor="text1"/>
      <w:u w:val="single"/>
    </w:rPr>
  </w:style>
  <w:style w:type="table" w:styleId="Tabellenraster">
    <w:name w:val="Table Grid"/>
    <w:basedOn w:val="NormaleTabelle"/>
    <w:uiPriority w:val="39"/>
    <w:rsid w:val="00715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ICI">
    <w:name w:val="KopfICI"/>
    <w:basedOn w:val="Standard"/>
    <w:link w:val="KopfICIZchn"/>
    <w:rsid w:val="00A95767"/>
    <w:pPr>
      <w:tabs>
        <w:tab w:val="right" w:pos="9070"/>
      </w:tabs>
      <w:autoSpaceDE w:val="0"/>
      <w:autoSpaceDN w:val="0"/>
      <w:adjustRightInd w:val="0"/>
      <w:spacing w:after="1361" w:line="230" w:lineRule="atLeast"/>
    </w:pPr>
    <w:rPr>
      <w:rFonts w:eastAsia="Times New Roman" w:cs="Arial"/>
      <w:b/>
      <w:bCs/>
      <w:color w:val="181512"/>
      <w:szCs w:val="20"/>
      <w:lang w:eastAsia="de-DE"/>
    </w:rPr>
  </w:style>
  <w:style w:type="character" w:customStyle="1" w:styleId="KopfICIZchn">
    <w:name w:val="KopfICI Zchn"/>
    <w:basedOn w:val="Absatz-Standardschriftart"/>
    <w:link w:val="KopfICI"/>
    <w:rsid w:val="00A95767"/>
    <w:rPr>
      <w:rFonts w:ascii="Arial" w:eastAsia="Times New Roman" w:hAnsi="Arial" w:cs="Arial"/>
      <w:b/>
      <w:bCs/>
      <w:color w:val="181512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B71F2"/>
    <w:pPr>
      <w:ind w:left="720"/>
      <w:contextualSpacing/>
    </w:pPr>
  </w:style>
  <w:style w:type="paragraph" w:customStyle="1" w:styleId="PersAngabenText">
    <w:name w:val="PersAngabenText"/>
    <w:basedOn w:val="Standard"/>
    <w:qFormat/>
    <w:rsid w:val="00BD3938"/>
    <w:rPr>
      <w:sz w:val="20"/>
    </w:rPr>
  </w:style>
  <w:style w:type="paragraph" w:customStyle="1" w:styleId="PersAngabenPH">
    <w:name w:val="PersAngabenPH"/>
    <w:basedOn w:val="Standard"/>
    <w:qFormat/>
    <w:rsid w:val="00BD3938"/>
    <w:rPr>
      <w:sz w:val="20"/>
      <w:szCs w:val="20"/>
    </w:rPr>
  </w:style>
  <w:style w:type="paragraph" w:customStyle="1" w:styleId="InhaltBetreff">
    <w:name w:val="InhaltBetreff"/>
    <w:basedOn w:val="Standard"/>
    <w:qFormat/>
    <w:rsid w:val="00BD3938"/>
    <w:pPr>
      <w:spacing w:after="360"/>
    </w:pPr>
    <w:rPr>
      <w:b/>
    </w:rPr>
  </w:style>
  <w:style w:type="paragraph" w:customStyle="1" w:styleId="InhaltAnrede">
    <w:name w:val="InhaltAnrede"/>
    <w:basedOn w:val="Standard"/>
    <w:qFormat/>
    <w:rsid w:val="00BD3938"/>
    <w:pPr>
      <w:spacing w:after="120" w:line="322" w:lineRule="auto"/>
    </w:pPr>
  </w:style>
  <w:style w:type="paragraph" w:customStyle="1" w:styleId="InhaltText">
    <w:name w:val="InhaltText"/>
    <w:basedOn w:val="Standard"/>
    <w:qFormat/>
    <w:rsid w:val="00716202"/>
    <w:pPr>
      <w:spacing w:after="120" w:line="322" w:lineRule="auto"/>
    </w:pPr>
  </w:style>
  <w:style w:type="paragraph" w:customStyle="1" w:styleId="AdresseAbsender">
    <w:name w:val="AdresseAbsender"/>
    <w:basedOn w:val="Standard"/>
    <w:qFormat/>
    <w:rsid w:val="00BD3938"/>
    <w:rPr>
      <w:sz w:val="16"/>
    </w:rPr>
  </w:style>
  <w:style w:type="paragraph" w:customStyle="1" w:styleId="EntwurfOriginal">
    <w:name w:val="EntwurfOriginal"/>
    <w:basedOn w:val="Standard"/>
    <w:qFormat/>
    <w:rsid w:val="00B04EB3"/>
    <w:rPr>
      <w:b/>
      <w:vanish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7C1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7C1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1E96"/>
    <w:rPr>
      <w:color w:val="605E5C"/>
      <w:shd w:val="clear" w:color="auto" w:fill="E1DFDD"/>
    </w:rPr>
  </w:style>
  <w:style w:type="paragraph" w:customStyle="1" w:styleId="Ministerium">
    <w:name w:val="Ministerium"/>
    <w:rsid w:val="00AB6C9A"/>
    <w:pPr>
      <w:framePr w:w="3629" w:h="601" w:hSpace="142" w:wrap="around" w:vAnchor="page" w:hAnchor="page" w:x="7769" w:y="852"/>
      <w:spacing w:after="0" w:line="240" w:lineRule="auto"/>
    </w:pPr>
    <w:rPr>
      <w:rFonts w:ascii="Times New Roman" w:eastAsia="Times New Roman" w:hAnsi="Times New Roman" w:cs="Times New Roman"/>
      <w:noProof/>
      <w:sz w:val="23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94A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94A4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94A4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94A4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94A4B"/>
    <w:rPr>
      <w:rFonts w:ascii="Arial" w:hAnsi="Arial"/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F85CB2"/>
    <w:rPr>
      <w:color w:val="954F72" w:themeColor="followedHyperlink"/>
      <w:u w:val="single"/>
    </w:rPr>
  </w:style>
  <w:style w:type="paragraph" w:customStyle="1" w:styleId="Text">
    <w:name w:val="Text"/>
    <w:basedOn w:val="Standard"/>
    <w:uiPriority w:val="2"/>
    <w:qFormat/>
    <w:rsid w:val="008510B2"/>
    <w:pPr>
      <w:spacing w:after="308" w:line="308" w:lineRule="exact"/>
    </w:pPr>
    <w:rPr>
      <w:rFonts w:asciiTheme="minorHAnsi" w:hAnsiTheme="minorHAnsi"/>
      <w:sz w:val="22"/>
      <w14:ligatures w14:val="standardContextual"/>
    </w:rPr>
  </w:style>
  <w:style w:type="paragraph" w:styleId="Titel">
    <w:name w:val="Title"/>
    <w:basedOn w:val="Standard"/>
    <w:next w:val="Standard"/>
    <w:link w:val="TitelZchn"/>
    <w:uiPriority w:val="10"/>
    <w:qFormat/>
    <w:rsid w:val="00A0453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0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rialRegular11">
    <w:name w:val="Arial Regular 11"/>
    <w:basedOn w:val="Absatz-Standardschriftart"/>
    <w:uiPriority w:val="1"/>
    <w:qFormat/>
    <w:rsid w:val="00A0453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21" Type="http://schemas.openxmlformats.org/officeDocument/2006/relationships/footer" Target="footer6.xml"/><Relationship Id="rId42" Type="http://schemas.openxmlformats.org/officeDocument/2006/relationships/header" Target="header17.xml"/><Relationship Id="rId47" Type="http://schemas.openxmlformats.org/officeDocument/2006/relationships/footer" Target="footer19.xml"/><Relationship Id="rId63" Type="http://schemas.openxmlformats.org/officeDocument/2006/relationships/footer" Target="footer27.xml"/><Relationship Id="rId68" Type="http://schemas.openxmlformats.org/officeDocument/2006/relationships/header" Target="header30.xml"/><Relationship Id="rId84" Type="http://schemas.openxmlformats.org/officeDocument/2006/relationships/header" Target="header38.xml"/><Relationship Id="rId89" Type="http://schemas.openxmlformats.org/officeDocument/2006/relationships/footer" Target="footer40.xml"/><Relationship Id="rId16" Type="http://schemas.openxmlformats.org/officeDocument/2006/relationships/header" Target="header4.xml"/><Relationship Id="rId11" Type="http://schemas.openxmlformats.org/officeDocument/2006/relationships/footer" Target="footer1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53" Type="http://schemas.openxmlformats.org/officeDocument/2006/relationships/footer" Target="footer22.xml"/><Relationship Id="rId58" Type="http://schemas.openxmlformats.org/officeDocument/2006/relationships/header" Target="header25.xml"/><Relationship Id="rId74" Type="http://schemas.openxmlformats.org/officeDocument/2006/relationships/header" Target="header33.xml"/><Relationship Id="rId79" Type="http://schemas.openxmlformats.org/officeDocument/2006/relationships/footer" Target="footer35.xml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header" Target="header20.xml"/><Relationship Id="rId56" Type="http://schemas.openxmlformats.org/officeDocument/2006/relationships/header" Target="header24.xml"/><Relationship Id="rId64" Type="http://schemas.openxmlformats.org/officeDocument/2006/relationships/header" Target="header28.xml"/><Relationship Id="rId69" Type="http://schemas.openxmlformats.org/officeDocument/2006/relationships/footer" Target="footer30.xml"/><Relationship Id="rId77" Type="http://schemas.openxmlformats.org/officeDocument/2006/relationships/footer" Target="footer34.xml"/><Relationship Id="rId8" Type="http://schemas.openxmlformats.org/officeDocument/2006/relationships/image" Target="media/image1.jpg"/><Relationship Id="rId51" Type="http://schemas.openxmlformats.org/officeDocument/2006/relationships/footer" Target="footer21.xml"/><Relationship Id="rId72" Type="http://schemas.openxmlformats.org/officeDocument/2006/relationships/header" Target="header32.xml"/><Relationship Id="rId80" Type="http://schemas.openxmlformats.org/officeDocument/2006/relationships/header" Target="header36.xml"/><Relationship Id="rId85" Type="http://schemas.openxmlformats.org/officeDocument/2006/relationships/footer" Target="footer38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header" Target="header19.xml"/><Relationship Id="rId59" Type="http://schemas.openxmlformats.org/officeDocument/2006/relationships/footer" Target="footer25.xml"/><Relationship Id="rId67" Type="http://schemas.openxmlformats.org/officeDocument/2006/relationships/footer" Target="footer29.xml"/><Relationship Id="rId20" Type="http://schemas.openxmlformats.org/officeDocument/2006/relationships/header" Target="header6.xml"/><Relationship Id="rId41" Type="http://schemas.openxmlformats.org/officeDocument/2006/relationships/footer" Target="footer16.xml"/><Relationship Id="rId54" Type="http://schemas.openxmlformats.org/officeDocument/2006/relationships/header" Target="header23.xml"/><Relationship Id="rId62" Type="http://schemas.openxmlformats.org/officeDocument/2006/relationships/header" Target="header27.xml"/><Relationship Id="rId70" Type="http://schemas.openxmlformats.org/officeDocument/2006/relationships/header" Target="header31.xml"/><Relationship Id="rId75" Type="http://schemas.openxmlformats.org/officeDocument/2006/relationships/footer" Target="footer33.xml"/><Relationship Id="rId83" Type="http://schemas.openxmlformats.org/officeDocument/2006/relationships/footer" Target="footer37.xml"/><Relationship Id="rId88" Type="http://schemas.openxmlformats.org/officeDocument/2006/relationships/header" Target="header40.xml"/><Relationship Id="rId9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49" Type="http://schemas.openxmlformats.org/officeDocument/2006/relationships/footer" Target="footer20.xml"/><Relationship Id="rId57" Type="http://schemas.openxmlformats.org/officeDocument/2006/relationships/footer" Target="footer24.xml"/><Relationship Id="rId10" Type="http://schemas.openxmlformats.org/officeDocument/2006/relationships/header" Target="header1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52" Type="http://schemas.openxmlformats.org/officeDocument/2006/relationships/header" Target="header22.xml"/><Relationship Id="rId60" Type="http://schemas.openxmlformats.org/officeDocument/2006/relationships/header" Target="header26.xml"/><Relationship Id="rId65" Type="http://schemas.openxmlformats.org/officeDocument/2006/relationships/footer" Target="footer28.xml"/><Relationship Id="rId73" Type="http://schemas.openxmlformats.org/officeDocument/2006/relationships/footer" Target="footer32.xml"/><Relationship Id="rId78" Type="http://schemas.openxmlformats.org/officeDocument/2006/relationships/header" Target="header35.xml"/><Relationship Id="rId81" Type="http://schemas.openxmlformats.org/officeDocument/2006/relationships/footer" Target="footer36.xml"/><Relationship Id="rId86" Type="http://schemas.openxmlformats.org/officeDocument/2006/relationships/header" Target="header39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9" Type="http://schemas.openxmlformats.org/officeDocument/2006/relationships/footer" Target="footer15.xml"/><Relationship Id="rId34" Type="http://schemas.openxmlformats.org/officeDocument/2006/relationships/header" Target="header13.xml"/><Relationship Id="rId50" Type="http://schemas.openxmlformats.org/officeDocument/2006/relationships/header" Target="header21.xml"/><Relationship Id="rId55" Type="http://schemas.openxmlformats.org/officeDocument/2006/relationships/footer" Target="footer23.xml"/><Relationship Id="rId76" Type="http://schemas.openxmlformats.org/officeDocument/2006/relationships/header" Target="header34.xml"/><Relationship Id="rId7" Type="http://schemas.openxmlformats.org/officeDocument/2006/relationships/endnotes" Target="endnotes.xml"/><Relationship Id="rId71" Type="http://schemas.openxmlformats.org/officeDocument/2006/relationships/footer" Target="footer31.xm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footer" Target="footer10.xml"/><Relationship Id="rId24" Type="http://schemas.openxmlformats.org/officeDocument/2006/relationships/header" Target="header8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66" Type="http://schemas.openxmlformats.org/officeDocument/2006/relationships/header" Target="header29.xml"/><Relationship Id="rId87" Type="http://schemas.openxmlformats.org/officeDocument/2006/relationships/footer" Target="footer39.xml"/><Relationship Id="rId61" Type="http://schemas.openxmlformats.org/officeDocument/2006/relationships/footer" Target="footer26.xml"/><Relationship Id="rId82" Type="http://schemas.openxmlformats.org/officeDocument/2006/relationships/header" Target="header37.xml"/><Relationship Id="rId19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UmwMin\Min-Ablage\Vorlagen24\Kopfbogen_Vorlag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6C1BC96F0946738EA6BF7B640844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1FC36-417D-426E-ABCB-97EFCA3F1385}"/>
      </w:docPartPr>
      <w:docPartBody>
        <w:p w:rsidR="00C57750" w:rsidRDefault="00B5389C" w:rsidP="00B5389C">
          <w:pPr>
            <w:pStyle w:val="3E6C1BC96F0946738EA6BF7B640844283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4677EEF7927E4430BDC2A389ED697D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596604-94D7-4A02-A3E7-5690D65DAE9D}"/>
      </w:docPartPr>
      <w:docPartBody>
        <w:p w:rsidR="00C57750" w:rsidRDefault="00B5389C" w:rsidP="00B5389C">
          <w:pPr>
            <w:pStyle w:val="4677EEF7927E4430BDC2A389ED697D5E3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FF53264F6B3B4470A7F69D37AE04A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432B-AA76-44A7-87D3-50AAAD6A42FA}"/>
      </w:docPartPr>
      <w:docPartBody>
        <w:p w:rsidR="00C57750" w:rsidRDefault="00B5389C" w:rsidP="00B5389C">
          <w:pPr>
            <w:pStyle w:val="FF53264F6B3B4470A7F69D37AE04ABB03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A51B4C64A0D8459D981DCCBA7A7366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8C35A-475A-4259-B3E1-7D2C45A395FD}"/>
      </w:docPartPr>
      <w:docPartBody>
        <w:p w:rsidR="00C57750" w:rsidRDefault="00B5389C" w:rsidP="00B5389C">
          <w:pPr>
            <w:pStyle w:val="A51B4C64A0D8459D981DCCBA7A73666D3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7931AF1C14204DAFBD61DCF3399D7F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EE6AB-5E24-43E9-A834-F48BA9C36782}"/>
      </w:docPartPr>
      <w:docPartBody>
        <w:p w:rsidR="00C57750" w:rsidRDefault="00B5389C" w:rsidP="00B5389C">
          <w:pPr>
            <w:pStyle w:val="7931AF1C14204DAFBD61DCF3399D7F963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BEB1D67D6CDC424B8DD09405400DA8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909F59-C58D-49B2-A81A-E5D39C90A073}"/>
      </w:docPartPr>
      <w:docPartBody>
        <w:p w:rsidR="00C57750" w:rsidRDefault="00B5389C" w:rsidP="00B5389C">
          <w:pPr>
            <w:pStyle w:val="BEB1D67D6CDC424B8DD09405400DA80B3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C440B053BB324687BB6AFA33841F79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8CD53B-7682-4EE2-8CA7-98BA4DF0BDA7}"/>
      </w:docPartPr>
      <w:docPartBody>
        <w:p w:rsidR="00C57750" w:rsidRDefault="00B5389C" w:rsidP="00B5389C">
          <w:pPr>
            <w:pStyle w:val="C440B053BB324687BB6AFA33841F79053"/>
          </w:pPr>
          <w:r w:rsidRPr="00167805">
            <w:rPr>
              <w:rStyle w:val="Platzhaltertext"/>
              <w:rFonts w:ascii="Arial" w:hAnsi="Arial" w:cs="Arial"/>
              <w:sz w:val="22"/>
            </w:rPr>
            <w:t>Hier Text eingeben.</w:t>
          </w:r>
        </w:p>
      </w:docPartBody>
    </w:docPart>
    <w:docPart>
      <w:docPartPr>
        <w:name w:val="4E7E40E096AA454F8D6A9B249FA489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BDA081-CA78-4852-8AC0-C448AA631D8E}"/>
      </w:docPartPr>
      <w:docPartBody>
        <w:p w:rsidR="00C57750" w:rsidRDefault="00B5389C" w:rsidP="00B5389C">
          <w:pPr>
            <w:pStyle w:val="4E7E40E096AA454F8D6A9B249FA489403"/>
          </w:pPr>
          <w:r w:rsidRPr="00167805">
            <w:rPr>
              <w:rStyle w:val="Platzhaltertext"/>
              <w:rFonts w:ascii="Arial" w:hAnsi="Arial" w:cs="Arial"/>
              <w:sz w:val="22"/>
            </w:rPr>
            <w:t>Hier Text eingeben.</w:t>
          </w:r>
        </w:p>
      </w:docPartBody>
    </w:docPart>
    <w:docPart>
      <w:docPartPr>
        <w:name w:val="E24898D1D9624383B7BB18FF103247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609CA-5895-4C74-A50A-423271980D0E}"/>
      </w:docPartPr>
      <w:docPartBody>
        <w:p w:rsidR="00C57750" w:rsidRDefault="00B5389C" w:rsidP="00B5389C">
          <w:pPr>
            <w:pStyle w:val="E24898D1D9624383B7BB18FF103247B93"/>
          </w:pPr>
          <w:r w:rsidRPr="00167805">
            <w:rPr>
              <w:rStyle w:val="Platzhaltertext"/>
              <w:rFonts w:ascii="Arial" w:hAnsi="Arial" w:cs="Arial"/>
              <w:sz w:val="22"/>
            </w:rPr>
            <w:t>Hier Text eingeben.</w:t>
          </w:r>
        </w:p>
      </w:docPartBody>
    </w:docPart>
    <w:docPart>
      <w:docPartPr>
        <w:name w:val="039F0C91DAFB4455A7587A20F9316F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3C85E5-3C6C-458A-8ED9-A0BE9AD1DBD9}"/>
      </w:docPartPr>
      <w:docPartBody>
        <w:p w:rsidR="00C57750" w:rsidRDefault="00B5389C" w:rsidP="00B5389C">
          <w:pPr>
            <w:pStyle w:val="039F0C91DAFB4455A7587A20F9316F183"/>
          </w:pPr>
          <w:r>
            <w:rPr>
              <w:rStyle w:val="Platzhaltertext"/>
              <w:rFonts w:ascii="Arial" w:hAnsi="Arial" w:cs="Arial"/>
              <w:sz w:val="22"/>
            </w:rPr>
            <w:t>Ei</w:t>
          </w:r>
          <w:r w:rsidRPr="00167805">
            <w:rPr>
              <w:rStyle w:val="Platzhaltertext"/>
              <w:rFonts w:ascii="Arial" w:hAnsi="Arial" w:cs="Arial"/>
              <w:sz w:val="22"/>
            </w:rPr>
            <w:t>ngeben.</w:t>
          </w:r>
        </w:p>
      </w:docPartBody>
    </w:docPart>
    <w:docPart>
      <w:docPartPr>
        <w:name w:val="8D3A9D6B02C14F2E8F2A1DBD52F82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BC4B0C-8DFD-4258-AC9C-005E2B249D18}"/>
      </w:docPartPr>
      <w:docPartBody>
        <w:p w:rsidR="00C57750" w:rsidRDefault="00B5389C" w:rsidP="00B5389C">
          <w:pPr>
            <w:pStyle w:val="8D3A9D6B02C14F2E8F2A1DBD52F827A13"/>
          </w:pPr>
          <w:r w:rsidRPr="00167805">
            <w:rPr>
              <w:rStyle w:val="Platzhaltertext"/>
              <w:rFonts w:ascii="Arial" w:hAnsi="Arial" w:cs="Arial"/>
              <w:sz w:val="22"/>
            </w:rPr>
            <w:t>Hier Text eingeben.</w:t>
          </w:r>
        </w:p>
      </w:docPartBody>
    </w:docPart>
    <w:docPart>
      <w:docPartPr>
        <w:name w:val="104E58B9DDC443E6A1EC640AB4FA8B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0BA923-EEA8-4792-A50D-E53FA68EAF99}"/>
      </w:docPartPr>
      <w:docPartBody>
        <w:p w:rsidR="00C57750" w:rsidRDefault="00B5389C" w:rsidP="00B5389C">
          <w:pPr>
            <w:pStyle w:val="104E58B9DDC443E6A1EC640AB4FA8B1E3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AC350B953E7B44EAAECF8F0EF3F912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430F5-121E-4100-A58F-F73F245693AE}"/>
      </w:docPartPr>
      <w:docPartBody>
        <w:p w:rsidR="00F319B9" w:rsidRDefault="00F319B9" w:rsidP="00F319B9">
          <w:pPr>
            <w:pStyle w:val="AC350B953E7B44EAAECF8F0EF3F91234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443FB1B03A6C4570961004E96F4F65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BA5089-6E20-40AA-ACCF-E9FC78AB72F0}"/>
      </w:docPartPr>
      <w:docPartBody>
        <w:p w:rsidR="00F319B9" w:rsidRDefault="00F319B9" w:rsidP="00F319B9">
          <w:pPr>
            <w:pStyle w:val="443FB1B03A6C4570961004E96F4F652F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88D85D9D9676441AB7BECEA7AC6673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3B79B1-E475-43BA-B62D-39AC7EB499B6}"/>
      </w:docPartPr>
      <w:docPartBody>
        <w:p w:rsidR="00F319B9" w:rsidRDefault="00F319B9" w:rsidP="00F319B9">
          <w:pPr>
            <w:pStyle w:val="88D85D9D9676441AB7BECEA7AC6673E7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1CD8C9F7AFE648968031DBAF82F502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77AEEE-3934-443C-920A-3E73B895839D}"/>
      </w:docPartPr>
      <w:docPartBody>
        <w:p w:rsidR="00F319B9" w:rsidRDefault="00F319B9" w:rsidP="00F319B9">
          <w:pPr>
            <w:pStyle w:val="1CD8C9F7AFE648968031DBAF82F5023A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428E94D3E2114811918FD11222911A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70357B-70DD-4FBB-BADD-735A7114CF17}"/>
      </w:docPartPr>
      <w:docPartBody>
        <w:p w:rsidR="00F319B9" w:rsidRDefault="00F319B9" w:rsidP="00F319B9">
          <w:pPr>
            <w:pStyle w:val="428E94D3E2114811918FD11222911ADD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5D0C94C52B10442896FD1AD9DE8273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BA9572-D00A-4969-8C7F-3D2F3EA25169}"/>
      </w:docPartPr>
      <w:docPartBody>
        <w:p w:rsidR="00F319B9" w:rsidRDefault="00F319B9" w:rsidP="00F319B9">
          <w:pPr>
            <w:pStyle w:val="5D0C94C52B10442896FD1AD9DE8273BD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D6A84452FE13480AAD0183E01FB521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527D6C-B8F7-4A2A-8B39-03439B758DB6}"/>
      </w:docPartPr>
      <w:docPartBody>
        <w:p w:rsidR="00F319B9" w:rsidRDefault="00F319B9" w:rsidP="00F319B9">
          <w:pPr>
            <w:pStyle w:val="D6A84452FE13480AAD0183E01FB52114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0DB03BFC6D3A423889ADAE63C90D22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A5547-FAA5-4072-AF95-373BAC794B28}"/>
      </w:docPartPr>
      <w:docPartBody>
        <w:p w:rsidR="00F319B9" w:rsidRDefault="00F319B9" w:rsidP="00F319B9">
          <w:pPr>
            <w:pStyle w:val="0DB03BFC6D3A423889ADAE63C90D22EB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760B18AC13F04CD2979E20DFE02CAC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E93A8F-4999-4D51-818F-D42DDBE1A1E3}"/>
      </w:docPartPr>
      <w:docPartBody>
        <w:p w:rsidR="00F319B9" w:rsidRDefault="00F319B9" w:rsidP="00F319B9">
          <w:pPr>
            <w:pStyle w:val="760B18AC13F04CD2979E20DFE02CAC54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D439D46C44EC4932A9F603BE4725D8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ACDF13-0A95-43CA-93A7-3DE39EB50831}"/>
      </w:docPartPr>
      <w:docPartBody>
        <w:p w:rsidR="00F319B9" w:rsidRDefault="00F319B9" w:rsidP="00F319B9">
          <w:pPr>
            <w:pStyle w:val="D439D46C44EC4932A9F603BE4725D81C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D9C0128245EF4207967F9360D5649A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C684D6-EB83-4AEF-B520-732C7A75366E}"/>
      </w:docPartPr>
      <w:docPartBody>
        <w:p w:rsidR="00F319B9" w:rsidRDefault="00F319B9" w:rsidP="00F319B9">
          <w:pPr>
            <w:pStyle w:val="D9C0128245EF4207967F9360D5649A6A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40DC1DB708E34A5CBBD5CAFA4E2BEB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9B5C02-47C8-404E-98E0-2FF855285A4A}"/>
      </w:docPartPr>
      <w:docPartBody>
        <w:p w:rsidR="00F319B9" w:rsidRDefault="00F319B9" w:rsidP="00F319B9">
          <w:pPr>
            <w:pStyle w:val="40DC1DB708E34A5CBBD5CAFA4E2BEB1D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F15F6CD6191A40CBA1354761B6599B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A7517A-9DCC-4A7A-A0E4-E37BD02BDEAE}"/>
      </w:docPartPr>
      <w:docPartBody>
        <w:p w:rsidR="00F319B9" w:rsidRDefault="00F319B9" w:rsidP="00F319B9">
          <w:pPr>
            <w:pStyle w:val="F15F6CD6191A40CBA1354761B6599BCE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9441F9634DA046E29E69E4CE757EEC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370C4F-62E5-4C7E-9A1C-FDDF2D574DC9}"/>
      </w:docPartPr>
      <w:docPartBody>
        <w:p w:rsidR="00F319B9" w:rsidRDefault="00F319B9" w:rsidP="00F319B9">
          <w:pPr>
            <w:pStyle w:val="9441F9634DA046E29E69E4CE757EECB8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43260BB87ED74482A211C819DED792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691DA2-9833-4C87-9EA8-7035E67AD255}"/>
      </w:docPartPr>
      <w:docPartBody>
        <w:p w:rsidR="00F319B9" w:rsidRDefault="00F319B9" w:rsidP="00F319B9">
          <w:pPr>
            <w:pStyle w:val="43260BB87ED74482A211C819DED792F5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516ECD87895F41B68250BD7A9ED787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6D8EC-663F-4C9E-A19B-0D479C90A995}"/>
      </w:docPartPr>
      <w:docPartBody>
        <w:p w:rsidR="00F319B9" w:rsidRDefault="00F319B9" w:rsidP="00F319B9">
          <w:pPr>
            <w:pStyle w:val="516ECD87895F41B68250BD7A9ED787DE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66E4E6FE587C4B629E7D8DFD1AAC9A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DE45D-9AFA-43FE-BEA7-AAA2671F0459}"/>
      </w:docPartPr>
      <w:docPartBody>
        <w:p w:rsidR="00F319B9" w:rsidRDefault="00F319B9" w:rsidP="00F319B9">
          <w:pPr>
            <w:pStyle w:val="66E4E6FE587C4B629E7D8DFD1AAC9A17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61060A534DF340A093F7D6559686F1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3B81A3-64F2-4671-8929-63EB1E8C08DA}"/>
      </w:docPartPr>
      <w:docPartBody>
        <w:p w:rsidR="00F319B9" w:rsidRDefault="00F319B9" w:rsidP="00F319B9">
          <w:pPr>
            <w:pStyle w:val="61060A534DF340A093F7D6559686F1FA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3E930ED3C2EC4EEFACBAD1ED8CB263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A7030-77BB-4921-9E85-E2D4632A09B1}"/>
      </w:docPartPr>
      <w:docPartBody>
        <w:p w:rsidR="00F319B9" w:rsidRDefault="00F319B9" w:rsidP="00F319B9">
          <w:pPr>
            <w:pStyle w:val="3E930ED3C2EC4EEFACBAD1ED8CB26348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9C891B4D8A4F4965864F9F5B63207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ADE1D7-446C-4A19-9A26-10470B664F93}"/>
      </w:docPartPr>
      <w:docPartBody>
        <w:p w:rsidR="00F319B9" w:rsidRDefault="00F319B9" w:rsidP="00F319B9">
          <w:pPr>
            <w:pStyle w:val="9C891B4D8A4F4965864F9F5B63207DF5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9F6DBCEFF89A42FEAEF20F2D7BC67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36A0F4-FD3A-4712-8A57-1C77CA85A4F7}"/>
      </w:docPartPr>
      <w:docPartBody>
        <w:p w:rsidR="00F319B9" w:rsidRDefault="00F319B9" w:rsidP="00F319B9">
          <w:pPr>
            <w:pStyle w:val="9F6DBCEFF89A42FEAEF20F2D7BC67E34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37C07B5E2E9748B388F5F6E7E3FEC3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0ED038-7E07-4A42-ABB2-76A5D00DEC2D}"/>
      </w:docPartPr>
      <w:docPartBody>
        <w:p w:rsidR="00F319B9" w:rsidRDefault="00F319B9" w:rsidP="00F319B9">
          <w:pPr>
            <w:pStyle w:val="37C07B5E2E9748B388F5F6E7E3FEC35F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0FF81B9C66234F22BE427C61613D16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716A42-DF9A-4D67-AAE9-0B7DBCDA7A88}"/>
      </w:docPartPr>
      <w:docPartBody>
        <w:p w:rsidR="00F319B9" w:rsidRDefault="00F319B9" w:rsidP="00F319B9">
          <w:pPr>
            <w:pStyle w:val="0FF81B9C66234F22BE427C61613D1699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FFA34E75EC034BF7B293C38D80486F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463DF1-75ED-4C71-ADBB-FAD419B13C56}"/>
      </w:docPartPr>
      <w:docPartBody>
        <w:p w:rsidR="00F319B9" w:rsidRDefault="00F319B9" w:rsidP="00F319B9">
          <w:pPr>
            <w:pStyle w:val="FFA34E75EC034BF7B293C38D80486FC7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D0F1507EE78240B2AC84C3AD1A9ECF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F36FE5-B4EC-4560-824E-B7EF5E6F575F}"/>
      </w:docPartPr>
      <w:docPartBody>
        <w:p w:rsidR="00F319B9" w:rsidRDefault="00F319B9" w:rsidP="00F319B9">
          <w:pPr>
            <w:pStyle w:val="D0F1507EE78240B2AC84C3AD1A9ECF9F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ED839791A077400B9F4348A0946E7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C5521-B7DE-4B4D-A0F8-A3394BBE2AC4}"/>
      </w:docPartPr>
      <w:docPartBody>
        <w:p w:rsidR="00F319B9" w:rsidRDefault="00F319B9" w:rsidP="00F319B9">
          <w:pPr>
            <w:pStyle w:val="ED839791A077400B9F4348A0946E79FE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CDE0DB68C1F7470FB3DC45E6FFC23D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53C3BA-994A-4412-BD0D-810E3582883C}"/>
      </w:docPartPr>
      <w:docPartBody>
        <w:p w:rsidR="00F319B9" w:rsidRDefault="00F319B9" w:rsidP="00F319B9">
          <w:pPr>
            <w:pStyle w:val="CDE0DB68C1F7470FB3DC45E6FFC23D2F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4BF9D8EF2D87449E8E2B5DDC098FBE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7BAA79-6212-4032-B21F-9674DB26D67C}"/>
      </w:docPartPr>
      <w:docPartBody>
        <w:p w:rsidR="00F319B9" w:rsidRDefault="00F319B9" w:rsidP="00F319B9">
          <w:pPr>
            <w:pStyle w:val="4BF9D8EF2D87449E8E2B5DDC098FBE7A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03A1E838B3424C64B247D98D856FA7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BBDB4-D8E1-43D5-A851-D73487A79AF8}"/>
      </w:docPartPr>
      <w:docPartBody>
        <w:p w:rsidR="00F319B9" w:rsidRDefault="00F319B9" w:rsidP="00F319B9">
          <w:pPr>
            <w:pStyle w:val="03A1E838B3424C64B247D98D856FA770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E6F03D419BA04D0092BDC7B992AF45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8446A2-8C4F-404F-AC41-0F5D4B857959}"/>
      </w:docPartPr>
      <w:docPartBody>
        <w:p w:rsidR="00F319B9" w:rsidRDefault="00F319B9" w:rsidP="00F319B9">
          <w:pPr>
            <w:pStyle w:val="E6F03D419BA04D0092BDC7B992AF453D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84CC5AE718D047E488504D002775FB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C0425B-52E9-4A5E-94A8-D372921E9F98}"/>
      </w:docPartPr>
      <w:docPartBody>
        <w:p w:rsidR="00F319B9" w:rsidRDefault="00F319B9" w:rsidP="00F319B9">
          <w:pPr>
            <w:pStyle w:val="84CC5AE718D047E488504D002775FB6D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C9BC90A004964048AC16810C9C7E1F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0B63D9-C37F-479F-AC2C-FD823C3F41AB}"/>
      </w:docPartPr>
      <w:docPartBody>
        <w:p w:rsidR="00F319B9" w:rsidRDefault="00F319B9" w:rsidP="00F319B9">
          <w:pPr>
            <w:pStyle w:val="C9BC90A004964048AC16810C9C7E1FBE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B471D9E5D7A144A5B546EEBAF24E7C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C90F5-2D98-4DEF-AC49-CA143D0DAC62}"/>
      </w:docPartPr>
      <w:docPartBody>
        <w:p w:rsidR="00F319B9" w:rsidRDefault="00F319B9" w:rsidP="00F319B9">
          <w:pPr>
            <w:pStyle w:val="B471D9E5D7A144A5B546EEBAF24E7C69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6DFD841C7BE84DD89453415DC80C56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65FE5-0BF9-4B7A-BDD3-3FFF22B6B6CC}"/>
      </w:docPartPr>
      <w:docPartBody>
        <w:p w:rsidR="00F319B9" w:rsidRDefault="00F319B9" w:rsidP="00F319B9">
          <w:pPr>
            <w:pStyle w:val="6DFD841C7BE84DD89453415DC80C563E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8BF6772302E04131BCD0BE2698AE37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190A73-3131-4BEF-8FEB-462D5839A1E3}"/>
      </w:docPartPr>
      <w:docPartBody>
        <w:p w:rsidR="00F319B9" w:rsidRDefault="00F319B9" w:rsidP="00F319B9">
          <w:pPr>
            <w:pStyle w:val="8BF6772302E04131BCD0BE2698AE3772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2C714537B19E4D5CA8E5F9B987ED2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1E10AE-4482-4DDD-885B-6F33696C2DD8}"/>
      </w:docPartPr>
      <w:docPartBody>
        <w:p w:rsidR="00F319B9" w:rsidRDefault="00F319B9" w:rsidP="00F319B9">
          <w:pPr>
            <w:pStyle w:val="2C714537B19E4D5CA8E5F9B987ED2CCB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990A6D414F974BFCA0F35551874096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D239BD-6001-43CE-9B7D-4154D1490BD3}"/>
      </w:docPartPr>
      <w:docPartBody>
        <w:p w:rsidR="00F319B9" w:rsidRDefault="00F319B9" w:rsidP="00F319B9">
          <w:pPr>
            <w:pStyle w:val="990A6D414F974BFCA0F3555187409669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8AAFAA64CFF94172BDD9D3103A86E4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9F87AB-9095-411A-BA01-A8D9AF82A06E}"/>
      </w:docPartPr>
      <w:docPartBody>
        <w:p w:rsidR="00F319B9" w:rsidRDefault="00F319B9" w:rsidP="00F319B9">
          <w:pPr>
            <w:pStyle w:val="8AAFAA64CFF94172BDD9D3103A86E4D9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E57E70DBEBF4416595464D35ADA3C1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56BE31-2A4A-4ECD-878C-86D02D329F23}"/>
      </w:docPartPr>
      <w:docPartBody>
        <w:p w:rsidR="00F319B9" w:rsidRDefault="00F319B9" w:rsidP="00F319B9">
          <w:pPr>
            <w:pStyle w:val="E57E70DBEBF4416595464D35ADA3C103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DD53951D602246B3B2D4C794273E8A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59A9A6-8C47-43E3-BFAD-254648791120}"/>
      </w:docPartPr>
      <w:docPartBody>
        <w:p w:rsidR="00F319B9" w:rsidRDefault="00F319B9" w:rsidP="00F319B9">
          <w:pPr>
            <w:pStyle w:val="DD53951D602246B3B2D4C794273E8AAD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87F27CA4D970446081CAABC95EC06E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D0EF72-B75F-4398-B5E1-2437209BB060}"/>
      </w:docPartPr>
      <w:docPartBody>
        <w:p w:rsidR="00F319B9" w:rsidRDefault="00F319B9" w:rsidP="00F319B9">
          <w:pPr>
            <w:pStyle w:val="87F27CA4D970446081CAABC95EC06E54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5857CEA1D11D429385B0E8029BB564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09018-58EF-4467-B218-ED90A72DF8F9}"/>
      </w:docPartPr>
      <w:docPartBody>
        <w:p w:rsidR="00F319B9" w:rsidRDefault="00F319B9" w:rsidP="00F319B9">
          <w:pPr>
            <w:pStyle w:val="5857CEA1D11D429385B0E8029BB56453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EE7D2F00F9A740048A491CA485F450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756108-875B-4DF0-A6DD-827EAF5897CE}"/>
      </w:docPartPr>
      <w:docPartBody>
        <w:p w:rsidR="00F319B9" w:rsidRDefault="00F319B9" w:rsidP="00F319B9">
          <w:pPr>
            <w:pStyle w:val="EE7D2F00F9A740048A491CA485F45068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579A1F78028B4C779D559AD268870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FD0F2-AB9A-4A4B-9B8F-62992169CCCD}"/>
      </w:docPartPr>
      <w:docPartBody>
        <w:p w:rsidR="00F319B9" w:rsidRDefault="00F319B9" w:rsidP="00F319B9">
          <w:pPr>
            <w:pStyle w:val="579A1F78028B4C779D559AD2688706AF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3A59795713A143358D49D03686B982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B8CB99-36B0-423A-B097-1C218B6CDA29}"/>
      </w:docPartPr>
      <w:docPartBody>
        <w:p w:rsidR="00F319B9" w:rsidRDefault="00F319B9" w:rsidP="00F319B9">
          <w:pPr>
            <w:pStyle w:val="3A59795713A143358D49D03686B982FC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D773A58B619742058A1200843CD64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67C6BF-C0F5-479F-8D49-4B21D5259D15}"/>
      </w:docPartPr>
      <w:docPartBody>
        <w:p w:rsidR="00F319B9" w:rsidRDefault="00F319B9" w:rsidP="00F319B9">
          <w:pPr>
            <w:pStyle w:val="D773A58B619742058A1200843CD6415C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A58321759B9C4E9C95651E46DD941E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2A1B7B-F078-4ED2-9DD6-7E70F2D1D404}"/>
      </w:docPartPr>
      <w:docPartBody>
        <w:p w:rsidR="00F319B9" w:rsidRDefault="00F319B9" w:rsidP="00F319B9">
          <w:pPr>
            <w:pStyle w:val="A58321759B9C4E9C95651E46DD941E95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DBE5920F418A48518659C71E2B1CD5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C092D1-F8D2-430D-9AD4-6734D86763F8}"/>
      </w:docPartPr>
      <w:docPartBody>
        <w:p w:rsidR="00F319B9" w:rsidRDefault="00F319B9" w:rsidP="00F319B9">
          <w:pPr>
            <w:pStyle w:val="DBE5920F418A48518659C71E2B1CD52B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3B034C2C8F4D49D99D773D67416FB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6258E6-3157-4907-A0B1-7AFFCB5BFC47}"/>
      </w:docPartPr>
      <w:docPartBody>
        <w:p w:rsidR="00F319B9" w:rsidRDefault="00F319B9" w:rsidP="00F319B9">
          <w:pPr>
            <w:pStyle w:val="3B034C2C8F4D49D99D773D67416FBF6C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E1BF8B06FF4942F8A536C7DF0010B5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F18513-3180-4B29-BD3F-18C400163378}"/>
      </w:docPartPr>
      <w:docPartBody>
        <w:p w:rsidR="00F319B9" w:rsidRDefault="00F319B9" w:rsidP="00F319B9">
          <w:pPr>
            <w:pStyle w:val="E1BF8B06FF4942F8A536C7DF0010B514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1C8E4F1390794D0497F6FD58496E1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5F9F5-9970-4D91-B48C-5B4940E1468E}"/>
      </w:docPartPr>
      <w:docPartBody>
        <w:p w:rsidR="00F319B9" w:rsidRDefault="00F319B9" w:rsidP="00F319B9">
          <w:pPr>
            <w:pStyle w:val="1C8E4F1390794D0497F6FD58496E1901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67C4F6FAAFE24F01A46723B8155E3B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7765E7-87AD-46A6-A03D-135AD0482BF5}"/>
      </w:docPartPr>
      <w:docPartBody>
        <w:p w:rsidR="00F319B9" w:rsidRDefault="00F319B9" w:rsidP="00F319B9">
          <w:pPr>
            <w:pStyle w:val="67C4F6FAAFE24F01A46723B8155E3BD9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656F0B171C7E4A72A6CFFD1E666BB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598D3-D3A8-46C3-AEA8-E0A321ED423F}"/>
      </w:docPartPr>
      <w:docPartBody>
        <w:p w:rsidR="00F319B9" w:rsidRDefault="00F319B9" w:rsidP="00F319B9">
          <w:pPr>
            <w:pStyle w:val="656F0B171C7E4A72A6CFFD1E666BBECD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D0C6C37C6BEE44F6A82E6041F4B1A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489810-EBB3-420B-8E76-D1E466E2ED96}"/>
      </w:docPartPr>
      <w:docPartBody>
        <w:p w:rsidR="00F319B9" w:rsidRDefault="00F319B9" w:rsidP="00F319B9">
          <w:pPr>
            <w:pStyle w:val="D0C6C37C6BEE44F6A82E6041F4B1A719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51D6A8CB727F46C3A76612429B5AD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025BAC-E90A-4D0D-B394-7C2B1478B5A6}"/>
      </w:docPartPr>
      <w:docPartBody>
        <w:p w:rsidR="00F319B9" w:rsidRDefault="00F319B9" w:rsidP="00F319B9">
          <w:pPr>
            <w:pStyle w:val="51D6A8CB727F46C3A76612429B5AD0AA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8CE1D81490DE4066B7C54259D6D79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91FE76-4B9C-41A7-9CCD-589133C347C4}"/>
      </w:docPartPr>
      <w:docPartBody>
        <w:p w:rsidR="00F319B9" w:rsidRDefault="00F319B9" w:rsidP="00F319B9">
          <w:pPr>
            <w:pStyle w:val="8CE1D81490DE4066B7C54259D6D7933E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1F41ED1277984B44A8BC1DEAA7D38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F77193-2996-4130-8193-C6CFEBFF3A47}"/>
      </w:docPartPr>
      <w:docPartBody>
        <w:p w:rsidR="00F319B9" w:rsidRDefault="00F319B9" w:rsidP="00F319B9">
          <w:pPr>
            <w:pStyle w:val="1F41ED1277984B44A8BC1DEAA7D3855E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1B5CA9DAA60E4A29BEA65508A3C7E2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985D01-B980-4917-B47F-5F5FF1FCDAC0}"/>
      </w:docPartPr>
      <w:docPartBody>
        <w:p w:rsidR="00F319B9" w:rsidRDefault="00F319B9" w:rsidP="00F319B9">
          <w:pPr>
            <w:pStyle w:val="1B5CA9DAA60E4A29BEA65508A3C7E2CD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C64FB67F29B44420A1F38BC3AD2271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02747-0839-4F83-A078-744B6D4A68D7}"/>
      </w:docPartPr>
      <w:docPartBody>
        <w:p w:rsidR="00F319B9" w:rsidRDefault="00F319B9" w:rsidP="00F319B9">
          <w:pPr>
            <w:pStyle w:val="C64FB67F29B44420A1F38BC3AD227180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52167A47825D4F9AAE86166796AB6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28BF3B-FCEA-428F-934D-5ED8E80D5BFC}"/>
      </w:docPartPr>
      <w:docPartBody>
        <w:p w:rsidR="00F319B9" w:rsidRDefault="00F319B9" w:rsidP="00F319B9">
          <w:pPr>
            <w:pStyle w:val="52167A47825D4F9AAE86166796AB6C32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5EF6F32EC4B747A7A9CE638024CF8B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C70F6-2B5B-4B30-BE89-4290F7CECB48}"/>
      </w:docPartPr>
      <w:docPartBody>
        <w:p w:rsidR="00F319B9" w:rsidRDefault="00F319B9" w:rsidP="00F319B9">
          <w:pPr>
            <w:pStyle w:val="5EF6F32EC4B747A7A9CE638024CF8B85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4D78A4DECCF3437DA840C350F6CFCB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543F01-A914-49B3-BE79-01C15F16A0B7}"/>
      </w:docPartPr>
      <w:docPartBody>
        <w:p w:rsidR="00F319B9" w:rsidRDefault="00F319B9" w:rsidP="00F319B9">
          <w:pPr>
            <w:pStyle w:val="4D78A4DECCF3437DA840C350F6CFCB61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83231C5914044F338B2027FFD81A44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ACE071-D627-4447-81E8-DEFA576EF73F}"/>
      </w:docPartPr>
      <w:docPartBody>
        <w:p w:rsidR="00F319B9" w:rsidRDefault="00F319B9" w:rsidP="00F319B9">
          <w:pPr>
            <w:pStyle w:val="83231C5914044F338B2027FFD81A449E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C501A7BE949E4DEA9D0BAE21DC4B26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FB13D9-4B77-4D5E-8E3C-73B768078FA5}"/>
      </w:docPartPr>
      <w:docPartBody>
        <w:p w:rsidR="00F319B9" w:rsidRDefault="00F319B9" w:rsidP="00F319B9">
          <w:pPr>
            <w:pStyle w:val="C501A7BE949E4DEA9D0BAE21DC4B2644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0969DC75C5F346C397C09F0948496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8DB034-8459-48A3-9D74-A53783445562}"/>
      </w:docPartPr>
      <w:docPartBody>
        <w:p w:rsidR="00F319B9" w:rsidRDefault="00F319B9" w:rsidP="00F319B9">
          <w:pPr>
            <w:pStyle w:val="0969DC75C5F346C397C09F0948496FE3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CC93E1583CD5412D998E70A9712DEA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0494DE-EBFF-40A1-9A85-57F75A650B23}"/>
      </w:docPartPr>
      <w:docPartBody>
        <w:p w:rsidR="00F319B9" w:rsidRDefault="00F319B9" w:rsidP="00F319B9">
          <w:pPr>
            <w:pStyle w:val="CC93E1583CD5412D998E70A9712DEAA2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79CF2D6097734EBF9344EF022E5AF5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127BBB-0EA7-493C-8816-285FE53BEBD9}"/>
      </w:docPartPr>
      <w:docPartBody>
        <w:p w:rsidR="00F319B9" w:rsidRDefault="00F319B9" w:rsidP="00F319B9">
          <w:pPr>
            <w:pStyle w:val="79CF2D6097734EBF9344EF022E5AF520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1E8F771AA1DB477B97539DBC9BD7CE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97D92D-40D0-4ED8-8ED9-319CBFB11814}"/>
      </w:docPartPr>
      <w:docPartBody>
        <w:p w:rsidR="00F319B9" w:rsidRDefault="00F319B9" w:rsidP="00F319B9">
          <w:pPr>
            <w:pStyle w:val="1E8F771AA1DB477B97539DBC9BD7CE31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2946384B587F4E6CAE2B190F5740C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D3721-5994-482F-948B-F1F6DAD41422}"/>
      </w:docPartPr>
      <w:docPartBody>
        <w:p w:rsidR="00F319B9" w:rsidRDefault="00F319B9" w:rsidP="00F319B9">
          <w:pPr>
            <w:pStyle w:val="2946384B587F4E6CAE2B190F5740CA9B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5C91C23AD7FD4467B8F63F52C4EDB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9F85DB-C01F-4A28-A901-D704D3952A31}"/>
      </w:docPartPr>
      <w:docPartBody>
        <w:p w:rsidR="00F319B9" w:rsidRDefault="00F319B9" w:rsidP="00F319B9">
          <w:pPr>
            <w:pStyle w:val="5C91C23AD7FD4467B8F63F52C4EDB4C1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329AA920812E41F2B0C57185FAD7CC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87B0F8-159D-47A0-9512-C9B9147DB390}"/>
      </w:docPartPr>
      <w:docPartBody>
        <w:p w:rsidR="00F319B9" w:rsidRDefault="00F319B9" w:rsidP="00F319B9">
          <w:pPr>
            <w:pStyle w:val="329AA920812E41F2B0C57185FAD7CC76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2800939F137F42EAABAA68D1AB455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057B4-AABF-48A6-8223-EC3F35868A1F}"/>
      </w:docPartPr>
      <w:docPartBody>
        <w:p w:rsidR="00F319B9" w:rsidRDefault="00F319B9" w:rsidP="00F319B9">
          <w:pPr>
            <w:pStyle w:val="2800939F137F42EAABAA68D1AB455DC5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FC7BC4B5AEDB4B50AE59DC8FEC0980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130D6-BECE-4CDD-B5C8-18F96793C81A}"/>
      </w:docPartPr>
      <w:docPartBody>
        <w:p w:rsidR="00F319B9" w:rsidRDefault="00F319B9" w:rsidP="00F319B9">
          <w:pPr>
            <w:pStyle w:val="FC7BC4B5AEDB4B50AE59DC8FEC0980C9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03A969893CF34F989A7ED2838A769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46F8E8-8EED-4E99-B102-3F2642C6DDB6}"/>
      </w:docPartPr>
      <w:docPartBody>
        <w:p w:rsidR="00F319B9" w:rsidRDefault="00F319B9" w:rsidP="00F319B9">
          <w:pPr>
            <w:pStyle w:val="03A969893CF34F989A7ED2838A76914D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3554C8AC9B484ECD932E2AD99786E0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295A39-E3CF-446E-ACB9-803DFCC8EF48}"/>
      </w:docPartPr>
      <w:docPartBody>
        <w:p w:rsidR="00F319B9" w:rsidRDefault="00F319B9" w:rsidP="00F319B9">
          <w:pPr>
            <w:pStyle w:val="3554C8AC9B484ECD932E2AD99786E0EA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4AAE211F6DDE4EC980A947DDF323A9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72786E-B60B-4AE1-AB3B-4D517124C65A}"/>
      </w:docPartPr>
      <w:docPartBody>
        <w:p w:rsidR="00F319B9" w:rsidRDefault="00F319B9" w:rsidP="00F319B9">
          <w:pPr>
            <w:pStyle w:val="4AAE211F6DDE4EC980A947DDF323A993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F690C8319E0E4BF9B9BE48D2C91C6E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7FB752-BE17-451B-902E-C302782D2FCC}"/>
      </w:docPartPr>
      <w:docPartBody>
        <w:p w:rsidR="00F319B9" w:rsidRDefault="00F319B9" w:rsidP="00F319B9">
          <w:pPr>
            <w:pStyle w:val="F690C8319E0E4BF9B9BE48D2C91C6E9E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671EDE3BBFD74FB6864568A85A6166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19870-0F45-421B-B7D9-604F319350BE}"/>
      </w:docPartPr>
      <w:docPartBody>
        <w:p w:rsidR="00F319B9" w:rsidRDefault="00F319B9" w:rsidP="00F319B9">
          <w:pPr>
            <w:pStyle w:val="671EDE3BBFD74FB6864568A85A6166D8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BFB5C8F95D03409D9361E22C9B6CDD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AC1D6-4D75-4898-B233-9247B21B44C8}"/>
      </w:docPartPr>
      <w:docPartBody>
        <w:p w:rsidR="00F319B9" w:rsidRDefault="00F319B9" w:rsidP="00F319B9">
          <w:pPr>
            <w:pStyle w:val="BFB5C8F95D03409D9361E22C9B6CDD13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564E24ADF11B4AF19B02B5D5161830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5285F2-8E66-4891-BC28-F986B8301BEA}"/>
      </w:docPartPr>
      <w:docPartBody>
        <w:p w:rsidR="00F319B9" w:rsidRDefault="00F319B9" w:rsidP="00F319B9">
          <w:pPr>
            <w:pStyle w:val="564E24ADF11B4AF19B02B5D516183063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47FAD154468643B1B95CAC37DF289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1B31CD-1909-4471-A97A-364CAB4D338B}"/>
      </w:docPartPr>
      <w:docPartBody>
        <w:p w:rsidR="00F319B9" w:rsidRDefault="00F319B9" w:rsidP="00F319B9">
          <w:pPr>
            <w:pStyle w:val="47FAD154468643B1B95CAC37DF289CD3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BEF04D7F7D954FF89A063D3F40D38D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07147C-82AB-44FD-BD89-80D70F8C3D3D}"/>
      </w:docPartPr>
      <w:docPartBody>
        <w:p w:rsidR="00F319B9" w:rsidRDefault="00F319B9" w:rsidP="00F319B9">
          <w:pPr>
            <w:pStyle w:val="BEF04D7F7D954FF89A063D3F40D38D7A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A20EB66CCDEC4BEBBA5F283BF5223C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6D1CED-C720-455F-A61E-956B9E3D79E9}"/>
      </w:docPartPr>
      <w:docPartBody>
        <w:p w:rsidR="00F319B9" w:rsidRDefault="00F319B9" w:rsidP="00F319B9">
          <w:pPr>
            <w:pStyle w:val="A20EB66CCDEC4BEBBA5F283BF5223C7B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93E13274C31244F982A8A03E1CBDF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28333-1B14-4A37-99EE-7D5E29E60774}"/>
      </w:docPartPr>
      <w:docPartBody>
        <w:p w:rsidR="00F319B9" w:rsidRDefault="00F319B9" w:rsidP="00F319B9">
          <w:pPr>
            <w:pStyle w:val="93E13274C31244F982A8A03E1CBDF274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DDF0A44186B641F3B59216F6440015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7891D3-ADA8-4B39-BFDD-5AE5F524A2CB}"/>
      </w:docPartPr>
      <w:docPartBody>
        <w:p w:rsidR="00F319B9" w:rsidRDefault="00F319B9" w:rsidP="00F319B9">
          <w:pPr>
            <w:pStyle w:val="DDF0A44186B641F3B59216F644001552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D65BE6D5DF9C4C43AEFC9A5DCA5DAF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B14A69-E86C-407E-BDE0-2BE37F8610D3}"/>
      </w:docPartPr>
      <w:docPartBody>
        <w:p w:rsidR="00F319B9" w:rsidRDefault="00F319B9" w:rsidP="00F319B9">
          <w:pPr>
            <w:pStyle w:val="D65BE6D5DF9C4C43AEFC9A5DCA5DAF52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A12D2C2E20934B7FA886D7634F517C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E90DB8-4E72-402F-9DDE-3F88A6CB2A20}"/>
      </w:docPartPr>
      <w:docPartBody>
        <w:p w:rsidR="00F319B9" w:rsidRDefault="00F319B9" w:rsidP="00F319B9">
          <w:pPr>
            <w:pStyle w:val="A12D2C2E20934B7FA886D7634F517C2B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0E62795D066F42B2BC2113D63B88EB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9478F9-B1EE-493E-9FDF-9489F2544C1F}"/>
      </w:docPartPr>
      <w:docPartBody>
        <w:p w:rsidR="00F319B9" w:rsidRDefault="00F319B9" w:rsidP="00F319B9">
          <w:pPr>
            <w:pStyle w:val="0E62795D066F42B2BC2113D63B88EBC5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706BD8CBDB4449E6B4953BC2408ACC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2ECBE-69FD-41A0-A571-2C9B209AAF63}"/>
      </w:docPartPr>
      <w:docPartBody>
        <w:p w:rsidR="00F319B9" w:rsidRDefault="00F319B9" w:rsidP="00F319B9">
          <w:pPr>
            <w:pStyle w:val="706BD8CBDB4449E6B4953BC2408ACC76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8B6BF7BC2D4D44B5BD7C86E40F9BCD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20626E-AE9F-45B8-A24A-36608F7911C7}"/>
      </w:docPartPr>
      <w:docPartBody>
        <w:p w:rsidR="00F319B9" w:rsidRDefault="00F319B9" w:rsidP="00F319B9">
          <w:pPr>
            <w:pStyle w:val="8B6BF7BC2D4D44B5BD7C86E40F9BCDBD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4EC3DE47774F4DF2A701685ACE7D6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C0D046-9D06-4B46-9915-36F369319551}"/>
      </w:docPartPr>
      <w:docPartBody>
        <w:p w:rsidR="00F319B9" w:rsidRDefault="00F319B9" w:rsidP="00F319B9">
          <w:pPr>
            <w:pStyle w:val="4EC3DE47774F4DF2A701685ACE7D69BA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004ECF0A54EC4050A3B02CB96CD5EC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07D2E-136A-4300-89D5-54811EA63C34}"/>
      </w:docPartPr>
      <w:docPartBody>
        <w:p w:rsidR="00F319B9" w:rsidRDefault="00F319B9" w:rsidP="00F319B9">
          <w:pPr>
            <w:pStyle w:val="004ECF0A54EC4050A3B02CB96CD5ECB2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75B83EC19CD3429A8BC3FAD937746B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8E9662-FBA4-4C46-AE9C-1643CF2217CC}"/>
      </w:docPartPr>
      <w:docPartBody>
        <w:p w:rsidR="00F319B9" w:rsidRDefault="00F319B9" w:rsidP="00F319B9">
          <w:pPr>
            <w:pStyle w:val="75B83EC19CD3429A8BC3FAD937746BE2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BE373B8E62444791BBB09E0DA3F5D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3D6C8E-EA66-47D4-BBDC-B4D1DBF46E9C}"/>
      </w:docPartPr>
      <w:docPartBody>
        <w:p w:rsidR="00F319B9" w:rsidRDefault="00F319B9" w:rsidP="00F319B9">
          <w:pPr>
            <w:pStyle w:val="BE373B8E62444791BBB09E0DA3F5DD39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F6B9E6CDEEFF48BDA2AB7344074C02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FB80B-B159-4F4E-B032-A44E10663807}"/>
      </w:docPartPr>
      <w:docPartBody>
        <w:p w:rsidR="00F319B9" w:rsidRDefault="00F319B9" w:rsidP="00F319B9">
          <w:pPr>
            <w:pStyle w:val="F6B9E6CDEEFF48BDA2AB7344074C02E8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70A5F5FD8479465EB5A4A71775DBAB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A225AD-98E5-414C-929B-ABB59DCC1148}"/>
      </w:docPartPr>
      <w:docPartBody>
        <w:p w:rsidR="00F319B9" w:rsidRDefault="00F319B9" w:rsidP="00F319B9">
          <w:pPr>
            <w:pStyle w:val="70A5F5FD8479465EB5A4A71775DBAB5A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CB9532EF2903418F89B0AF84C3F522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F3285F-2BE2-4B82-9053-D93223A71C52}"/>
      </w:docPartPr>
      <w:docPartBody>
        <w:p w:rsidR="00F319B9" w:rsidRDefault="00F319B9" w:rsidP="00F319B9">
          <w:pPr>
            <w:pStyle w:val="CB9532EF2903418F89B0AF84C3F52291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8F0707B4DEE840979BCBFA970885FC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A24882-865E-4E0C-B054-3415A5275C04}"/>
      </w:docPartPr>
      <w:docPartBody>
        <w:p w:rsidR="00F319B9" w:rsidRDefault="00F319B9" w:rsidP="00F319B9">
          <w:pPr>
            <w:pStyle w:val="8F0707B4DEE840979BCBFA970885FC5A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E6BC423CB2E1437AA31173C9FE8FC4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A177A-4C38-4306-8C86-A2A652603E1F}"/>
      </w:docPartPr>
      <w:docPartBody>
        <w:p w:rsidR="00F319B9" w:rsidRDefault="00F319B9" w:rsidP="00F319B9">
          <w:pPr>
            <w:pStyle w:val="E6BC423CB2E1437AA31173C9FE8FC443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70E35A9C83E24974AE63AE41C3FC23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8C375-EEE6-41C2-A766-A5CE38E9BD54}"/>
      </w:docPartPr>
      <w:docPartBody>
        <w:p w:rsidR="00F319B9" w:rsidRDefault="00F319B9" w:rsidP="00F319B9">
          <w:pPr>
            <w:pStyle w:val="70E35A9C83E24974AE63AE41C3FC23A8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832497B024E345778160961FAFDE80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E01DE-415B-4E5B-81B0-33594314F7A1}"/>
      </w:docPartPr>
      <w:docPartBody>
        <w:p w:rsidR="00F319B9" w:rsidRDefault="00F319B9" w:rsidP="00F319B9">
          <w:pPr>
            <w:pStyle w:val="832497B024E345778160961FAFDE80BE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405B9BCE66584338801E43A25798E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283AA4-6D76-4B70-9460-CB6497F12DB2}"/>
      </w:docPartPr>
      <w:docPartBody>
        <w:p w:rsidR="00F319B9" w:rsidRDefault="00F319B9" w:rsidP="00F319B9">
          <w:pPr>
            <w:pStyle w:val="405B9BCE66584338801E43A25798EC48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  <w:docPart>
      <w:docPartPr>
        <w:name w:val="070834AE87CE4986962D280B1F9A5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E4F6E3-D45D-4489-988B-D383AA26A7EE}"/>
      </w:docPartPr>
      <w:docPartBody>
        <w:p w:rsidR="00F319B9" w:rsidRDefault="00F319B9" w:rsidP="00F319B9">
          <w:pPr>
            <w:pStyle w:val="070834AE87CE4986962D280B1F9A54FB"/>
          </w:pPr>
          <w:r w:rsidRPr="00167805">
            <w:rPr>
              <w:rStyle w:val="Platzhaltertext"/>
              <w:rFonts w:ascii="Arial" w:hAnsi="Arial" w:cs="Arial"/>
              <w:sz w:val="22"/>
            </w:rPr>
            <w:t>Wenn sich hier nichts ändern sollte,</w:t>
          </w:r>
        </w:p>
      </w:docPartBody>
    </w:docPart>
    <w:docPart>
      <w:docPartPr>
        <w:name w:val="8D4865F93C60482EB41E837CA3000B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4ABC7-1C2A-4692-AAA2-9FB412186261}"/>
      </w:docPartPr>
      <w:docPartBody>
        <w:p w:rsidR="00F319B9" w:rsidRDefault="00F319B9" w:rsidP="00F319B9">
          <w:pPr>
            <w:pStyle w:val="8D4865F93C60482EB41E837CA3000BB6"/>
          </w:pPr>
          <w:r>
            <w:rPr>
              <w:rStyle w:val="Platzhaltertext"/>
              <w:rFonts w:ascii="Arial" w:hAnsi="Arial" w:cs="Arial"/>
              <w:sz w:val="22"/>
            </w:rPr>
            <w:t>re</w:t>
          </w:r>
          <w:r w:rsidRPr="00451576">
            <w:rPr>
              <w:rStyle w:val="Platzhaltertext"/>
              <w:rFonts w:ascii="Arial" w:hAnsi="Arial" w:cs="Arial"/>
              <w:sz w:val="22"/>
            </w:rPr>
            <w:t>icht e</w:t>
          </w:r>
          <w:r>
            <w:rPr>
              <w:rStyle w:val="Platzhaltertext"/>
              <w:rFonts w:ascii="Arial" w:hAnsi="Arial" w:cs="Arial"/>
              <w:sz w:val="22"/>
            </w:rPr>
            <w:t>s, wenn Sie</w:t>
          </w:r>
        </w:p>
      </w:docPartBody>
    </w:docPart>
    <w:docPart>
      <w:docPartPr>
        <w:name w:val="60BCDD9236BA471C997D87B0F5DEA3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F055B-52BC-4F9B-8577-B272D54C5E74}"/>
      </w:docPartPr>
      <w:docPartBody>
        <w:p w:rsidR="00F319B9" w:rsidRDefault="00F319B9" w:rsidP="00F319B9">
          <w:pPr>
            <w:pStyle w:val="60BCDD9236BA471C997D87B0F5DEA349"/>
          </w:pPr>
          <w:r w:rsidRPr="00167805">
            <w:rPr>
              <w:rStyle w:val="Platzhaltertext"/>
              <w:rFonts w:ascii="Arial" w:hAnsi="Arial" w:cs="Arial"/>
              <w:sz w:val="22"/>
            </w:rPr>
            <w:t>die Angaben nur auf der</w:t>
          </w:r>
        </w:p>
      </w:docPartBody>
    </w:docPart>
    <w:docPart>
      <w:docPartPr>
        <w:name w:val="CD6CE12F99B94FF08C35EED6A0F3F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F9A20-93A2-4FF8-9A0D-A9FE26A2FB96}"/>
      </w:docPartPr>
      <w:docPartBody>
        <w:p w:rsidR="00F319B9" w:rsidRDefault="00F319B9" w:rsidP="00F319B9">
          <w:pPr>
            <w:pStyle w:val="CD6CE12F99B94FF08C35EED6A0F3F956"/>
          </w:pPr>
          <w:r w:rsidRPr="00451576">
            <w:rPr>
              <w:rStyle w:val="Platzhaltertext"/>
              <w:rFonts w:ascii="Arial" w:hAnsi="Arial" w:cs="Arial"/>
              <w:sz w:val="22"/>
            </w:rPr>
            <w:t>ersten</w:t>
          </w:r>
        </w:p>
      </w:docPartBody>
    </w:docPart>
    <w:docPart>
      <w:docPartPr>
        <w:name w:val="8AB3332A2C524043BCBEA855F5A0AE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42DA64-F967-4E40-9FA8-4F96CF066CFE}"/>
      </w:docPartPr>
      <w:docPartBody>
        <w:p w:rsidR="00F319B9" w:rsidRDefault="00F319B9" w:rsidP="00F319B9">
          <w:pPr>
            <w:pStyle w:val="8AB3332A2C524043BCBEA855F5A0AE76"/>
          </w:pPr>
          <w:r w:rsidRPr="00167805">
            <w:rPr>
              <w:rStyle w:val="Platzhaltertext"/>
              <w:rFonts w:ascii="Arial" w:hAnsi="Arial" w:cs="Arial"/>
              <w:sz w:val="22"/>
            </w:rPr>
            <w:t>Seite ausfüllen.</w:t>
          </w:r>
        </w:p>
      </w:docPartBody>
    </w:docPart>
    <w:docPart>
      <w:docPartPr>
        <w:name w:val="6079BE2EE0854DF58C3C4D3AEB0B5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DCB90B-EE89-4A11-8E07-1BF46F1BC116}"/>
      </w:docPartPr>
      <w:docPartBody>
        <w:p w:rsidR="00F319B9" w:rsidRDefault="00F319B9" w:rsidP="00F319B9">
          <w:pPr>
            <w:pStyle w:val="6079BE2EE0854DF58C3C4D3AEB0B5370"/>
          </w:pPr>
          <w:r w:rsidRPr="00167805">
            <w:rPr>
              <w:rStyle w:val="Platzhaltertext"/>
              <w:rFonts w:ascii="Arial" w:hAnsi="Arial" w:cs="Arial"/>
              <w:sz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ssen Gellix"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53"/>
    <w:rsid w:val="002D7B45"/>
    <w:rsid w:val="003A1F2D"/>
    <w:rsid w:val="004A1B87"/>
    <w:rsid w:val="00524ABF"/>
    <w:rsid w:val="005B62D5"/>
    <w:rsid w:val="0062243C"/>
    <w:rsid w:val="00710660"/>
    <w:rsid w:val="008C6FA9"/>
    <w:rsid w:val="00906BC7"/>
    <w:rsid w:val="00935E65"/>
    <w:rsid w:val="009C23B4"/>
    <w:rsid w:val="00AC0E86"/>
    <w:rsid w:val="00B31735"/>
    <w:rsid w:val="00B5389C"/>
    <w:rsid w:val="00C57750"/>
    <w:rsid w:val="00D01353"/>
    <w:rsid w:val="00F3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319B9"/>
    <w:rPr>
      <w:color w:val="808080"/>
    </w:rPr>
  </w:style>
  <w:style w:type="paragraph" w:customStyle="1" w:styleId="AC350B953E7B44EAAECF8F0EF3F91234">
    <w:name w:val="AC350B953E7B44EAAECF8F0EF3F91234"/>
    <w:rsid w:val="00F319B9"/>
  </w:style>
  <w:style w:type="paragraph" w:customStyle="1" w:styleId="443FB1B03A6C4570961004E96F4F652F">
    <w:name w:val="443FB1B03A6C4570961004E96F4F652F"/>
    <w:rsid w:val="00F319B9"/>
  </w:style>
  <w:style w:type="paragraph" w:customStyle="1" w:styleId="88D85D9D9676441AB7BECEA7AC6673E7">
    <w:name w:val="88D85D9D9676441AB7BECEA7AC6673E7"/>
    <w:rsid w:val="00F319B9"/>
  </w:style>
  <w:style w:type="paragraph" w:customStyle="1" w:styleId="1CD8C9F7AFE648968031DBAF82F5023A">
    <w:name w:val="1CD8C9F7AFE648968031DBAF82F5023A"/>
    <w:rsid w:val="00F319B9"/>
  </w:style>
  <w:style w:type="paragraph" w:customStyle="1" w:styleId="428E94D3E2114811918FD11222911ADD">
    <w:name w:val="428E94D3E2114811918FD11222911ADD"/>
    <w:rsid w:val="00F319B9"/>
  </w:style>
  <w:style w:type="paragraph" w:customStyle="1" w:styleId="5D0C94C52B10442896FD1AD9DE8273BD">
    <w:name w:val="5D0C94C52B10442896FD1AD9DE8273BD"/>
    <w:rsid w:val="00F319B9"/>
  </w:style>
  <w:style w:type="paragraph" w:customStyle="1" w:styleId="D6A84452FE13480AAD0183E01FB52114">
    <w:name w:val="D6A84452FE13480AAD0183E01FB52114"/>
    <w:rsid w:val="00F319B9"/>
  </w:style>
  <w:style w:type="paragraph" w:customStyle="1" w:styleId="0DB03BFC6D3A423889ADAE63C90D22EB">
    <w:name w:val="0DB03BFC6D3A423889ADAE63C90D22EB"/>
    <w:rsid w:val="00F319B9"/>
  </w:style>
  <w:style w:type="paragraph" w:customStyle="1" w:styleId="760B18AC13F04CD2979E20DFE02CAC54">
    <w:name w:val="760B18AC13F04CD2979E20DFE02CAC54"/>
    <w:rsid w:val="00F319B9"/>
  </w:style>
  <w:style w:type="paragraph" w:customStyle="1" w:styleId="D439D46C44EC4932A9F603BE4725D81C">
    <w:name w:val="D439D46C44EC4932A9F603BE4725D81C"/>
    <w:rsid w:val="00F319B9"/>
  </w:style>
  <w:style w:type="paragraph" w:customStyle="1" w:styleId="D9C0128245EF4207967F9360D5649A6A">
    <w:name w:val="D9C0128245EF4207967F9360D5649A6A"/>
    <w:rsid w:val="00F319B9"/>
  </w:style>
  <w:style w:type="paragraph" w:customStyle="1" w:styleId="40DC1DB708E34A5CBBD5CAFA4E2BEB1D">
    <w:name w:val="40DC1DB708E34A5CBBD5CAFA4E2BEB1D"/>
    <w:rsid w:val="00F319B9"/>
  </w:style>
  <w:style w:type="paragraph" w:customStyle="1" w:styleId="F15F6CD6191A40CBA1354761B6599BCE">
    <w:name w:val="F15F6CD6191A40CBA1354761B6599BCE"/>
    <w:rsid w:val="00F319B9"/>
  </w:style>
  <w:style w:type="paragraph" w:customStyle="1" w:styleId="9441F9634DA046E29E69E4CE757EECB8">
    <w:name w:val="9441F9634DA046E29E69E4CE757EECB8"/>
    <w:rsid w:val="00F319B9"/>
  </w:style>
  <w:style w:type="paragraph" w:customStyle="1" w:styleId="43260BB87ED74482A211C819DED792F5">
    <w:name w:val="43260BB87ED74482A211C819DED792F5"/>
    <w:rsid w:val="00F319B9"/>
  </w:style>
  <w:style w:type="paragraph" w:customStyle="1" w:styleId="516ECD87895F41B68250BD7A9ED787DE">
    <w:name w:val="516ECD87895F41B68250BD7A9ED787DE"/>
    <w:rsid w:val="00F319B9"/>
  </w:style>
  <w:style w:type="paragraph" w:customStyle="1" w:styleId="66E4E6FE587C4B629E7D8DFD1AAC9A17">
    <w:name w:val="66E4E6FE587C4B629E7D8DFD1AAC9A17"/>
    <w:rsid w:val="00F319B9"/>
  </w:style>
  <w:style w:type="paragraph" w:customStyle="1" w:styleId="61060A534DF340A093F7D6559686F1FA">
    <w:name w:val="61060A534DF340A093F7D6559686F1FA"/>
    <w:rsid w:val="00F319B9"/>
  </w:style>
  <w:style w:type="paragraph" w:customStyle="1" w:styleId="3E930ED3C2EC4EEFACBAD1ED8CB26348">
    <w:name w:val="3E930ED3C2EC4EEFACBAD1ED8CB26348"/>
    <w:rsid w:val="00F319B9"/>
  </w:style>
  <w:style w:type="paragraph" w:customStyle="1" w:styleId="9C891B4D8A4F4965864F9F5B63207DF5">
    <w:name w:val="9C891B4D8A4F4965864F9F5B63207DF5"/>
    <w:rsid w:val="00F319B9"/>
  </w:style>
  <w:style w:type="paragraph" w:customStyle="1" w:styleId="9F6DBCEFF89A42FEAEF20F2D7BC67E34">
    <w:name w:val="9F6DBCEFF89A42FEAEF20F2D7BC67E34"/>
    <w:rsid w:val="00F319B9"/>
  </w:style>
  <w:style w:type="paragraph" w:customStyle="1" w:styleId="37C07B5E2E9748B388F5F6E7E3FEC35F">
    <w:name w:val="37C07B5E2E9748B388F5F6E7E3FEC35F"/>
    <w:rsid w:val="00F319B9"/>
  </w:style>
  <w:style w:type="paragraph" w:customStyle="1" w:styleId="0FF81B9C66234F22BE427C61613D1699">
    <w:name w:val="0FF81B9C66234F22BE427C61613D1699"/>
    <w:rsid w:val="00F319B9"/>
  </w:style>
  <w:style w:type="paragraph" w:customStyle="1" w:styleId="FFA34E75EC034BF7B293C38D80486FC7">
    <w:name w:val="FFA34E75EC034BF7B293C38D80486FC7"/>
    <w:rsid w:val="00F319B9"/>
  </w:style>
  <w:style w:type="paragraph" w:customStyle="1" w:styleId="C440B053BB324687BB6AFA33841F79053">
    <w:name w:val="C440B053BB324687BB6AFA33841F7905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4E7E40E096AA454F8D6A9B249FA489403">
    <w:name w:val="4E7E40E096AA454F8D6A9B249FA48940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E24898D1D9624383B7BB18FF103247B93">
    <w:name w:val="E24898D1D9624383B7BB18FF103247B9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039F0C91DAFB4455A7587A20F9316F183">
    <w:name w:val="039F0C91DAFB4455A7587A20F9316F18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8D3A9D6B02C14F2E8F2A1DBD52F827A13">
    <w:name w:val="8D3A9D6B02C14F2E8F2A1DBD52F827A1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104E58B9DDC443E6A1EC640AB4FA8B1E3">
    <w:name w:val="104E58B9DDC443E6A1EC640AB4FA8B1E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3E6C1BC96F0946738EA6BF7B640844283">
    <w:name w:val="3E6C1BC96F0946738EA6BF7B64084428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4677EEF7927E4430BDC2A389ED697D5E3">
    <w:name w:val="4677EEF7927E4430BDC2A389ED697D5E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FF53264F6B3B4470A7F69D37AE04ABB03">
    <w:name w:val="FF53264F6B3B4470A7F69D37AE04ABB0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A51B4C64A0D8459D981DCCBA7A73666D3">
    <w:name w:val="A51B4C64A0D8459D981DCCBA7A73666D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7931AF1C14204DAFBD61DCF3399D7F963">
    <w:name w:val="7931AF1C14204DAFBD61DCF3399D7F96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BEB1D67D6CDC424B8DD09405400DA80B3">
    <w:name w:val="BEB1D67D6CDC424B8DD09405400DA80B3"/>
    <w:rsid w:val="00B5389C"/>
    <w:pPr>
      <w:spacing w:after="0" w:line="240" w:lineRule="auto"/>
    </w:pPr>
    <w:rPr>
      <w:rFonts w:ascii="Hessen Gellix" w:eastAsiaTheme="minorHAnsi" w:hAnsi="Hessen Gellix"/>
      <w:kern w:val="0"/>
      <w:szCs w:val="22"/>
      <w:lang w:eastAsia="en-US"/>
      <w14:ligatures w14:val="none"/>
    </w:rPr>
  </w:style>
  <w:style w:type="paragraph" w:customStyle="1" w:styleId="786925BB08694BA2A8F0A7205BD13F0F">
    <w:name w:val="786925BB08694BA2A8F0A7205BD13F0F"/>
    <w:rsid w:val="00B5389C"/>
  </w:style>
  <w:style w:type="paragraph" w:customStyle="1" w:styleId="DE45BEBA409C40818C7375F4F07E6CE5">
    <w:name w:val="DE45BEBA409C40818C7375F4F07E6CE5"/>
    <w:rsid w:val="00B5389C"/>
  </w:style>
  <w:style w:type="paragraph" w:customStyle="1" w:styleId="0762BC4D1F6448DC841A1983AA8FF035">
    <w:name w:val="0762BC4D1F6448DC841A1983AA8FF035"/>
    <w:rsid w:val="00B5389C"/>
  </w:style>
  <w:style w:type="paragraph" w:customStyle="1" w:styleId="E95BBEFA63BC493390C7A8D468A4422A">
    <w:name w:val="E95BBEFA63BC493390C7A8D468A4422A"/>
    <w:rsid w:val="00B5389C"/>
  </w:style>
  <w:style w:type="paragraph" w:customStyle="1" w:styleId="2A8BE7DF975446B0B8FF362E8749C841">
    <w:name w:val="2A8BE7DF975446B0B8FF362E8749C841"/>
    <w:rsid w:val="00B5389C"/>
  </w:style>
  <w:style w:type="paragraph" w:customStyle="1" w:styleId="37DE5F206F2242C9A1BD7FAC013E1E5B">
    <w:name w:val="37DE5F206F2242C9A1BD7FAC013E1E5B"/>
    <w:rsid w:val="00B5389C"/>
  </w:style>
  <w:style w:type="paragraph" w:customStyle="1" w:styleId="AF91AED818B44FC7BF2B0712C188B5DE">
    <w:name w:val="AF91AED818B44FC7BF2B0712C188B5DE"/>
    <w:rsid w:val="00B5389C"/>
  </w:style>
  <w:style w:type="paragraph" w:customStyle="1" w:styleId="E6050D655061438CADBA99023DA530F2">
    <w:name w:val="E6050D655061438CADBA99023DA530F2"/>
    <w:rsid w:val="00B5389C"/>
  </w:style>
  <w:style w:type="paragraph" w:customStyle="1" w:styleId="D76A573A170847879467DD555F961A38">
    <w:name w:val="D76A573A170847879467DD555F961A38"/>
    <w:rsid w:val="00B5389C"/>
  </w:style>
  <w:style w:type="paragraph" w:customStyle="1" w:styleId="235F525CC54747A6ABF94FA174CA72E4">
    <w:name w:val="235F525CC54747A6ABF94FA174CA72E4"/>
    <w:rsid w:val="00B5389C"/>
  </w:style>
  <w:style w:type="paragraph" w:customStyle="1" w:styleId="B6F4D80EB13A4E46B5123864EEF66C35">
    <w:name w:val="B6F4D80EB13A4E46B5123864EEF66C35"/>
    <w:rsid w:val="00B5389C"/>
  </w:style>
  <w:style w:type="paragraph" w:customStyle="1" w:styleId="0195B2BABBF1460FB9CD2D720E009944">
    <w:name w:val="0195B2BABBF1460FB9CD2D720E009944"/>
    <w:rsid w:val="00B5389C"/>
  </w:style>
  <w:style w:type="paragraph" w:customStyle="1" w:styleId="E12E37B2870F45ACAF39CECDDD78E5A2">
    <w:name w:val="E12E37B2870F45ACAF39CECDDD78E5A2"/>
    <w:rsid w:val="00B5389C"/>
  </w:style>
  <w:style w:type="paragraph" w:customStyle="1" w:styleId="E0C5CA1C9765408281072DCE08BDD3AD">
    <w:name w:val="E0C5CA1C9765408281072DCE08BDD3AD"/>
    <w:rsid w:val="00B5389C"/>
  </w:style>
  <w:style w:type="paragraph" w:customStyle="1" w:styleId="8B6F4125F93248B5B96421072897C58C">
    <w:name w:val="8B6F4125F93248B5B96421072897C58C"/>
    <w:rsid w:val="00B5389C"/>
  </w:style>
  <w:style w:type="paragraph" w:customStyle="1" w:styleId="7B6B76E13CE94803B8F900ADCB3F5AA1">
    <w:name w:val="7B6B76E13CE94803B8F900ADCB3F5AA1"/>
    <w:rsid w:val="00B5389C"/>
  </w:style>
  <w:style w:type="paragraph" w:customStyle="1" w:styleId="891B165CB8CA4E50AA6D45CE0EE9E8A2">
    <w:name w:val="891B165CB8CA4E50AA6D45CE0EE9E8A2"/>
    <w:rsid w:val="00B5389C"/>
  </w:style>
  <w:style w:type="paragraph" w:customStyle="1" w:styleId="2156E5924C0545C8B1F992B24F181E87">
    <w:name w:val="2156E5924C0545C8B1F992B24F181E87"/>
    <w:rsid w:val="00B5389C"/>
  </w:style>
  <w:style w:type="paragraph" w:customStyle="1" w:styleId="2D72BACE222D4BA8AA3B99B8E29F80F7">
    <w:name w:val="2D72BACE222D4BA8AA3B99B8E29F80F7"/>
    <w:rsid w:val="00B5389C"/>
  </w:style>
  <w:style w:type="paragraph" w:customStyle="1" w:styleId="C0A7CE46ADFF4492A0B0C3BEE397223D">
    <w:name w:val="C0A7CE46ADFF4492A0B0C3BEE397223D"/>
    <w:rsid w:val="00B5389C"/>
  </w:style>
  <w:style w:type="paragraph" w:customStyle="1" w:styleId="190976FEE8F24E519F3AE6BB2B941500">
    <w:name w:val="190976FEE8F24E519F3AE6BB2B941500"/>
    <w:rsid w:val="00B5389C"/>
  </w:style>
  <w:style w:type="paragraph" w:customStyle="1" w:styleId="150F63B741DF4C53AC98E83D31633914">
    <w:name w:val="150F63B741DF4C53AC98E83D31633914"/>
    <w:rsid w:val="00B5389C"/>
  </w:style>
  <w:style w:type="paragraph" w:customStyle="1" w:styleId="9189547A15C847EC9E1D692C1ACAB46B">
    <w:name w:val="9189547A15C847EC9E1D692C1ACAB46B"/>
    <w:rsid w:val="00B5389C"/>
  </w:style>
  <w:style w:type="paragraph" w:customStyle="1" w:styleId="998B32253EF84DBEB5983CDB67343C38">
    <w:name w:val="998B32253EF84DBEB5983CDB67343C38"/>
    <w:rsid w:val="00B5389C"/>
  </w:style>
  <w:style w:type="paragraph" w:customStyle="1" w:styleId="BE8F416CA5C54556B7B36E2983D33C69">
    <w:name w:val="BE8F416CA5C54556B7B36E2983D33C69"/>
    <w:rsid w:val="00B5389C"/>
  </w:style>
  <w:style w:type="paragraph" w:customStyle="1" w:styleId="C55888CAAC394A80820D95AF1B4577FD">
    <w:name w:val="C55888CAAC394A80820D95AF1B4577FD"/>
    <w:rsid w:val="00B5389C"/>
  </w:style>
  <w:style w:type="paragraph" w:customStyle="1" w:styleId="9F68EDFA101B4677B933C6066965AE0B">
    <w:name w:val="9F68EDFA101B4677B933C6066965AE0B"/>
    <w:rsid w:val="00B5389C"/>
  </w:style>
  <w:style w:type="paragraph" w:customStyle="1" w:styleId="39868029C02247F7BBC02DA4A765EE4B">
    <w:name w:val="39868029C02247F7BBC02DA4A765EE4B"/>
    <w:rsid w:val="00B5389C"/>
  </w:style>
  <w:style w:type="paragraph" w:customStyle="1" w:styleId="AF13D84F6D994DB38B9B6EBFE2AED796">
    <w:name w:val="AF13D84F6D994DB38B9B6EBFE2AED796"/>
    <w:rsid w:val="00B5389C"/>
  </w:style>
  <w:style w:type="paragraph" w:customStyle="1" w:styleId="CBD0F423BB864DC09C3C7D119858EDB4">
    <w:name w:val="CBD0F423BB864DC09C3C7D119858EDB4"/>
    <w:rsid w:val="00B5389C"/>
  </w:style>
  <w:style w:type="paragraph" w:customStyle="1" w:styleId="5D3B7F247AFF40AC8FF2B589F7D127FD">
    <w:name w:val="5D3B7F247AFF40AC8FF2B589F7D127FD"/>
    <w:rsid w:val="00B5389C"/>
  </w:style>
  <w:style w:type="paragraph" w:customStyle="1" w:styleId="62849C78AFD440AEB59DB543D2C40CC1">
    <w:name w:val="62849C78AFD440AEB59DB543D2C40CC1"/>
    <w:rsid w:val="00B5389C"/>
  </w:style>
  <w:style w:type="paragraph" w:customStyle="1" w:styleId="02844381ADBC4E279F75EFF61A91C8E5">
    <w:name w:val="02844381ADBC4E279F75EFF61A91C8E5"/>
    <w:rsid w:val="00B5389C"/>
  </w:style>
  <w:style w:type="paragraph" w:customStyle="1" w:styleId="0AB8A33592CF4CA78FA1C03AE73D8AE7">
    <w:name w:val="0AB8A33592CF4CA78FA1C03AE73D8AE7"/>
    <w:rsid w:val="00B5389C"/>
  </w:style>
  <w:style w:type="paragraph" w:customStyle="1" w:styleId="30AA9790E76644F39B0D7BC1C3CFD15D">
    <w:name w:val="30AA9790E76644F39B0D7BC1C3CFD15D"/>
    <w:rsid w:val="00B5389C"/>
  </w:style>
  <w:style w:type="paragraph" w:customStyle="1" w:styleId="BEC24D73F5564422B7BDF5DF1BE1EE3F">
    <w:name w:val="BEC24D73F5564422B7BDF5DF1BE1EE3F"/>
    <w:rsid w:val="00B5389C"/>
  </w:style>
  <w:style w:type="paragraph" w:customStyle="1" w:styleId="626A3F8B8DD64598B1FEFF952A914A32">
    <w:name w:val="626A3F8B8DD64598B1FEFF952A914A32"/>
    <w:rsid w:val="00B5389C"/>
  </w:style>
  <w:style w:type="paragraph" w:customStyle="1" w:styleId="C2B197D4D1C548D2A99A4A9F2A46C8C9">
    <w:name w:val="C2B197D4D1C548D2A99A4A9F2A46C8C9"/>
    <w:rsid w:val="00B5389C"/>
  </w:style>
  <w:style w:type="paragraph" w:customStyle="1" w:styleId="76C7AE2003074F70AD3610ED3BB35B5D">
    <w:name w:val="76C7AE2003074F70AD3610ED3BB35B5D"/>
    <w:rsid w:val="00B5389C"/>
  </w:style>
  <w:style w:type="paragraph" w:customStyle="1" w:styleId="952AEFB96D024737B4FBB1E6D2777904">
    <w:name w:val="952AEFB96D024737B4FBB1E6D2777904"/>
    <w:rsid w:val="00B5389C"/>
  </w:style>
  <w:style w:type="paragraph" w:customStyle="1" w:styleId="0CE444DCD0F244738DBA16F940E80672">
    <w:name w:val="0CE444DCD0F244738DBA16F940E80672"/>
    <w:rsid w:val="00B5389C"/>
  </w:style>
  <w:style w:type="paragraph" w:customStyle="1" w:styleId="A18DF43BB1804A0D8E2133B9EF8403F4">
    <w:name w:val="A18DF43BB1804A0D8E2133B9EF8403F4"/>
    <w:rsid w:val="00B5389C"/>
  </w:style>
  <w:style w:type="paragraph" w:customStyle="1" w:styleId="44BD49C19A134B55B876FB715BEAFAC4">
    <w:name w:val="44BD49C19A134B55B876FB715BEAFAC4"/>
    <w:rsid w:val="00B5389C"/>
  </w:style>
  <w:style w:type="paragraph" w:customStyle="1" w:styleId="D67609C109064D18A107AE7A1D740D55">
    <w:name w:val="D67609C109064D18A107AE7A1D740D55"/>
    <w:rsid w:val="00B5389C"/>
  </w:style>
  <w:style w:type="paragraph" w:customStyle="1" w:styleId="81E65C118EEB4A60A11170C068DCE748">
    <w:name w:val="81E65C118EEB4A60A11170C068DCE748"/>
    <w:rsid w:val="00B5389C"/>
  </w:style>
  <w:style w:type="paragraph" w:customStyle="1" w:styleId="555FFC6A5C8443D2811D79AA8FB86D4E">
    <w:name w:val="555FFC6A5C8443D2811D79AA8FB86D4E"/>
    <w:rsid w:val="00B5389C"/>
  </w:style>
  <w:style w:type="paragraph" w:customStyle="1" w:styleId="F749ABD9DE784BB895807319AC6FE334">
    <w:name w:val="F749ABD9DE784BB895807319AC6FE334"/>
    <w:rsid w:val="00B5389C"/>
  </w:style>
  <w:style w:type="paragraph" w:customStyle="1" w:styleId="9B393871D9464616BAB4FF18D668756E">
    <w:name w:val="9B393871D9464616BAB4FF18D668756E"/>
    <w:rsid w:val="00B5389C"/>
  </w:style>
  <w:style w:type="paragraph" w:customStyle="1" w:styleId="D0F1507EE78240B2AC84C3AD1A9ECF9F">
    <w:name w:val="D0F1507EE78240B2AC84C3AD1A9ECF9F"/>
    <w:rsid w:val="00F319B9"/>
  </w:style>
  <w:style w:type="paragraph" w:customStyle="1" w:styleId="ED839791A077400B9F4348A0946E79FE">
    <w:name w:val="ED839791A077400B9F4348A0946E79FE"/>
    <w:rsid w:val="00F319B9"/>
  </w:style>
  <w:style w:type="paragraph" w:customStyle="1" w:styleId="CDE0DB68C1F7470FB3DC45E6FFC23D2F">
    <w:name w:val="CDE0DB68C1F7470FB3DC45E6FFC23D2F"/>
    <w:rsid w:val="00F319B9"/>
  </w:style>
  <w:style w:type="paragraph" w:customStyle="1" w:styleId="4BF9D8EF2D87449E8E2B5DDC098FBE7A">
    <w:name w:val="4BF9D8EF2D87449E8E2B5DDC098FBE7A"/>
    <w:rsid w:val="00F319B9"/>
  </w:style>
  <w:style w:type="paragraph" w:customStyle="1" w:styleId="03A1E838B3424C64B247D98D856FA770">
    <w:name w:val="03A1E838B3424C64B247D98D856FA770"/>
    <w:rsid w:val="00F319B9"/>
  </w:style>
  <w:style w:type="paragraph" w:customStyle="1" w:styleId="E6F03D419BA04D0092BDC7B992AF453D">
    <w:name w:val="E6F03D419BA04D0092BDC7B992AF453D"/>
    <w:rsid w:val="00F319B9"/>
  </w:style>
  <w:style w:type="paragraph" w:customStyle="1" w:styleId="84CC5AE718D047E488504D002775FB6D">
    <w:name w:val="84CC5AE718D047E488504D002775FB6D"/>
    <w:rsid w:val="00F319B9"/>
  </w:style>
  <w:style w:type="paragraph" w:customStyle="1" w:styleId="C9BC90A004964048AC16810C9C7E1FBE">
    <w:name w:val="C9BC90A004964048AC16810C9C7E1FBE"/>
    <w:rsid w:val="00F319B9"/>
  </w:style>
  <w:style w:type="paragraph" w:customStyle="1" w:styleId="B471D9E5D7A144A5B546EEBAF24E7C69">
    <w:name w:val="B471D9E5D7A144A5B546EEBAF24E7C69"/>
    <w:rsid w:val="00F319B9"/>
  </w:style>
  <w:style w:type="paragraph" w:customStyle="1" w:styleId="6DFD841C7BE84DD89453415DC80C563E">
    <w:name w:val="6DFD841C7BE84DD89453415DC80C563E"/>
    <w:rsid w:val="00F319B9"/>
  </w:style>
  <w:style w:type="paragraph" w:customStyle="1" w:styleId="8BF6772302E04131BCD0BE2698AE3772">
    <w:name w:val="8BF6772302E04131BCD0BE2698AE3772"/>
    <w:rsid w:val="00F319B9"/>
  </w:style>
  <w:style w:type="paragraph" w:customStyle="1" w:styleId="2C714537B19E4D5CA8E5F9B987ED2CCB">
    <w:name w:val="2C714537B19E4D5CA8E5F9B987ED2CCB"/>
    <w:rsid w:val="00F319B9"/>
  </w:style>
  <w:style w:type="paragraph" w:customStyle="1" w:styleId="990A6D414F974BFCA0F3555187409669">
    <w:name w:val="990A6D414F974BFCA0F3555187409669"/>
    <w:rsid w:val="00F319B9"/>
  </w:style>
  <w:style w:type="paragraph" w:customStyle="1" w:styleId="8AAFAA64CFF94172BDD9D3103A86E4D9">
    <w:name w:val="8AAFAA64CFF94172BDD9D3103A86E4D9"/>
    <w:rsid w:val="00F319B9"/>
  </w:style>
  <w:style w:type="paragraph" w:customStyle="1" w:styleId="E57E70DBEBF4416595464D35ADA3C103">
    <w:name w:val="E57E70DBEBF4416595464D35ADA3C103"/>
    <w:rsid w:val="00F319B9"/>
  </w:style>
  <w:style w:type="paragraph" w:customStyle="1" w:styleId="DD53951D602246B3B2D4C794273E8AAD">
    <w:name w:val="DD53951D602246B3B2D4C794273E8AAD"/>
    <w:rsid w:val="00F319B9"/>
  </w:style>
  <w:style w:type="paragraph" w:customStyle="1" w:styleId="87F27CA4D970446081CAABC95EC06E54">
    <w:name w:val="87F27CA4D970446081CAABC95EC06E54"/>
    <w:rsid w:val="00F319B9"/>
  </w:style>
  <w:style w:type="paragraph" w:customStyle="1" w:styleId="5857CEA1D11D429385B0E8029BB56453">
    <w:name w:val="5857CEA1D11D429385B0E8029BB56453"/>
    <w:rsid w:val="00F319B9"/>
  </w:style>
  <w:style w:type="paragraph" w:customStyle="1" w:styleId="EE7D2F00F9A740048A491CA485F45068">
    <w:name w:val="EE7D2F00F9A740048A491CA485F45068"/>
    <w:rsid w:val="00F319B9"/>
  </w:style>
  <w:style w:type="paragraph" w:customStyle="1" w:styleId="579A1F78028B4C779D559AD2688706AF">
    <w:name w:val="579A1F78028B4C779D559AD2688706AF"/>
    <w:rsid w:val="00F319B9"/>
  </w:style>
  <w:style w:type="paragraph" w:customStyle="1" w:styleId="3A59795713A143358D49D03686B982FC">
    <w:name w:val="3A59795713A143358D49D03686B982FC"/>
    <w:rsid w:val="00F319B9"/>
  </w:style>
  <w:style w:type="paragraph" w:customStyle="1" w:styleId="D773A58B619742058A1200843CD6415C">
    <w:name w:val="D773A58B619742058A1200843CD6415C"/>
    <w:rsid w:val="00F319B9"/>
  </w:style>
  <w:style w:type="paragraph" w:customStyle="1" w:styleId="A58321759B9C4E9C95651E46DD941E95">
    <w:name w:val="A58321759B9C4E9C95651E46DD941E95"/>
    <w:rsid w:val="00F319B9"/>
  </w:style>
  <w:style w:type="paragraph" w:customStyle="1" w:styleId="DBE5920F418A48518659C71E2B1CD52B">
    <w:name w:val="DBE5920F418A48518659C71E2B1CD52B"/>
    <w:rsid w:val="00F319B9"/>
  </w:style>
  <w:style w:type="paragraph" w:customStyle="1" w:styleId="3B034C2C8F4D49D99D773D67416FBF6C">
    <w:name w:val="3B034C2C8F4D49D99D773D67416FBF6C"/>
    <w:rsid w:val="00F319B9"/>
  </w:style>
  <w:style w:type="paragraph" w:customStyle="1" w:styleId="E1BF8B06FF4942F8A536C7DF0010B514">
    <w:name w:val="E1BF8B06FF4942F8A536C7DF0010B514"/>
    <w:rsid w:val="00F319B9"/>
  </w:style>
  <w:style w:type="paragraph" w:customStyle="1" w:styleId="1C8E4F1390794D0497F6FD58496E1901">
    <w:name w:val="1C8E4F1390794D0497F6FD58496E1901"/>
    <w:rsid w:val="00F319B9"/>
  </w:style>
  <w:style w:type="paragraph" w:customStyle="1" w:styleId="67C4F6FAAFE24F01A46723B8155E3BD9">
    <w:name w:val="67C4F6FAAFE24F01A46723B8155E3BD9"/>
    <w:rsid w:val="00F319B9"/>
  </w:style>
  <w:style w:type="paragraph" w:customStyle="1" w:styleId="656F0B171C7E4A72A6CFFD1E666BBECD">
    <w:name w:val="656F0B171C7E4A72A6CFFD1E666BBECD"/>
    <w:rsid w:val="00F319B9"/>
  </w:style>
  <w:style w:type="paragraph" w:customStyle="1" w:styleId="D0C6C37C6BEE44F6A82E6041F4B1A719">
    <w:name w:val="D0C6C37C6BEE44F6A82E6041F4B1A719"/>
    <w:rsid w:val="00F319B9"/>
  </w:style>
  <w:style w:type="paragraph" w:customStyle="1" w:styleId="51D6A8CB727F46C3A76612429B5AD0AA">
    <w:name w:val="51D6A8CB727F46C3A76612429B5AD0AA"/>
    <w:rsid w:val="00F319B9"/>
  </w:style>
  <w:style w:type="paragraph" w:customStyle="1" w:styleId="8CE1D81490DE4066B7C54259D6D7933E">
    <w:name w:val="8CE1D81490DE4066B7C54259D6D7933E"/>
    <w:rsid w:val="00F319B9"/>
  </w:style>
  <w:style w:type="paragraph" w:customStyle="1" w:styleId="1F41ED1277984B44A8BC1DEAA7D3855E">
    <w:name w:val="1F41ED1277984B44A8BC1DEAA7D3855E"/>
    <w:rsid w:val="00F319B9"/>
  </w:style>
  <w:style w:type="paragraph" w:customStyle="1" w:styleId="1B5CA9DAA60E4A29BEA65508A3C7E2CD">
    <w:name w:val="1B5CA9DAA60E4A29BEA65508A3C7E2CD"/>
    <w:rsid w:val="00F319B9"/>
  </w:style>
  <w:style w:type="paragraph" w:customStyle="1" w:styleId="C64FB67F29B44420A1F38BC3AD227180">
    <w:name w:val="C64FB67F29B44420A1F38BC3AD227180"/>
    <w:rsid w:val="00F319B9"/>
  </w:style>
  <w:style w:type="paragraph" w:customStyle="1" w:styleId="52167A47825D4F9AAE86166796AB6C32">
    <w:name w:val="52167A47825D4F9AAE86166796AB6C32"/>
    <w:rsid w:val="00F319B9"/>
  </w:style>
  <w:style w:type="paragraph" w:customStyle="1" w:styleId="5EF6F32EC4B747A7A9CE638024CF8B85">
    <w:name w:val="5EF6F32EC4B747A7A9CE638024CF8B85"/>
    <w:rsid w:val="00F319B9"/>
  </w:style>
  <w:style w:type="paragraph" w:customStyle="1" w:styleId="4D78A4DECCF3437DA840C350F6CFCB61">
    <w:name w:val="4D78A4DECCF3437DA840C350F6CFCB61"/>
    <w:rsid w:val="00F319B9"/>
  </w:style>
  <w:style w:type="paragraph" w:customStyle="1" w:styleId="83231C5914044F338B2027FFD81A449E">
    <w:name w:val="83231C5914044F338B2027FFD81A449E"/>
    <w:rsid w:val="00F319B9"/>
  </w:style>
  <w:style w:type="paragraph" w:customStyle="1" w:styleId="C501A7BE949E4DEA9D0BAE21DC4B2644">
    <w:name w:val="C501A7BE949E4DEA9D0BAE21DC4B2644"/>
    <w:rsid w:val="00F319B9"/>
  </w:style>
  <w:style w:type="paragraph" w:customStyle="1" w:styleId="0969DC75C5F346C397C09F0948496FE3">
    <w:name w:val="0969DC75C5F346C397C09F0948496FE3"/>
    <w:rsid w:val="00F319B9"/>
  </w:style>
  <w:style w:type="paragraph" w:customStyle="1" w:styleId="CC93E1583CD5412D998E70A9712DEAA2">
    <w:name w:val="CC93E1583CD5412D998E70A9712DEAA2"/>
    <w:rsid w:val="00F319B9"/>
  </w:style>
  <w:style w:type="paragraph" w:customStyle="1" w:styleId="79CF2D6097734EBF9344EF022E5AF520">
    <w:name w:val="79CF2D6097734EBF9344EF022E5AF520"/>
    <w:rsid w:val="00F319B9"/>
  </w:style>
  <w:style w:type="paragraph" w:customStyle="1" w:styleId="1E8F771AA1DB477B97539DBC9BD7CE31">
    <w:name w:val="1E8F771AA1DB477B97539DBC9BD7CE31"/>
    <w:rsid w:val="00F319B9"/>
  </w:style>
  <w:style w:type="paragraph" w:customStyle="1" w:styleId="2946384B587F4E6CAE2B190F5740CA9B">
    <w:name w:val="2946384B587F4E6CAE2B190F5740CA9B"/>
    <w:rsid w:val="00F319B9"/>
  </w:style>
  <w:style w:type="paragraph" w:customStyle="1" w:styleId="5C91C23AD7FD4467B8F63F52C4EDB4C1">
    <w:name w:val="5C91C23AD7FD4467B8F63F52C4EDB4C1"/>
    <w:rsid w:val="00F319B9"/>
  </w:style>
  <w:style w:type="paragraph" w:customStyle="1" w:styleId="329AA920812E41F2B0C57185FAD7CC76">
    <w:name w:val="329AA920812E41F2B0C57185FAD7CC76"/>
    <w:rsid w:val="00F319B9"/>
  </w:style>
  <w:style w:type="paragraph" w:customStyle="1" w:styleId="2800939F137F42EAABAA68D1AB455DC5">
    <w:name w:val="2800939F137F42EAABAA68D1AB455DC5"/>
    <w:rsid w:val="00F319B9"/>
  </w:style>
  <w:style w:type="paragraph" w:customStyle="1" w:styleId="FC7BC4B5AEDB4B50AE59DC8FEC0980C9">
    <w:name w:val="FC7BC4B5AEDB4B50AE59DC8FEC0980C9"/>
    <w:rsid w:val="00F319B9"/>
  </w:style>
  <w:style w:type="paragraph" w:customStyle="1" w:styleId="03A969893CF34F989A7ED2838A76914D">
    <w:name w:val="03A969893CF34F989A7ED2838A76914D"/>
    <w:rsid w:val="00F319B9"/>
  </w:style>
  <w:style w:type="paragraph" w:customStyle="1" w:styleId="3554C8AC9B484ECD932E2AD99786E0EA">
    <w:name w:val="3554C8AC9B484ECD932E2AD99786E0EA"/>
    <w:rsid w:val="00F319B9"/>
  </w:style>
  <w:style w:type="paragraph" w:customStyle="1" w:styleId="4AAE211F6DDE4EC980A947DDF323A993">
    <w:name w:val="4AAE211F6DDE4EC980A947DDF323A993"/>
    <w:rsid w:val="00F319B9"/>
  </w:style>
  <w:style w:type="paragraph" w:customStyle="1" w:styleId="F690C8319E0E4BF9B9BE48D2C91C6E9E">
    <w:name w:val="F690C8319E0E4BF9B9BE48D2C91C6E9E"/>
    <w:rsid w:val="00F319B9"/>
  </w:style>
  <w:style w:type="paragraph" w:customStyle="1" w:styleId="671EDE3BBFD74FB6864568A85A6166D8">
    <w:name w:val="671EDE3BBFD74FB6864568A85A6166D8"/>
    <w:rsid w:val="00F319B9"/>
  </w:style>
  <w:style w:type="paragraph" w:customStyle="1" w:styleId="BFB5C8F95D03409D9361E22C9B6CDD13">
    <w:name w:val="BFB5C8F95D03409D9361E22C9B6CDD13"/>
    <w:rsid w:val="00F319B9"/>
  </w:style>
  <w:style w:type="paragraph" w:customStyle="1" w:styleId="564E24ADF11B4AF19B02B5D516183063">
    <w:name w:val="564E24ADF11B4AF19B02B5D516183063"/>
    <w:rsid w:val="00F319B9"/>
  </w:style>
  <w:style w:type="paragraph" w:customStyle="1" w:styleId="47FAD154468643B1B95CAC37DF289CD3">
    <w:name w:val="47FAD154468643B1B95CAC37DF289CD3"/>
    <w:rsid w:val="00F319B9"/>
  </w:style>
  <w:style w:type="paragraph" w:customStyle="1" w:styleId="BEF04D7F7D954FF89A063D3F40D38D7A">
    <w:name w:val="BEF04D7F7D954FF89A063D3F40D38D7A"/>
    <w:rsid w:val="00F319B9"/>
  </w:style>
  <w:style w:type="paragraph" w:customStyle="1" w:styleId="A20EB66CCDEC4BEBBA5F283BF5223C7B">
    <w:name w:val="A20EB66CCDEC4BEBBA5F283BF5223C7B"/>
    <w:rsid w:val="00F319B9"/>
  </w:style>
  <w:style w:type="paragraph" w:customStyle="1" w:styleId="93E13274C31244F982A8A03E1CBDF274">
    <w:name w:val="93E13274C31244F982A8A03E1CBDF274"/>
    <w:rsid w:val="00F319B9"/>
  </w:style>
  <w:style w:type="paragraph" w:customStyle="1" w:styleId="DDF0A44186B641F3B59216F644001552">
    <w:name w:val="DDF0A44186B641F3B59216F644001552"/>
    <w:rsid w:val="00F319B9"/>
  </w:style>
  <w:style w:type="paragraph" w:customStyle="1" w:styleId="D65BE6D5DF9C4C43AEFC9A5DCA5DAF52">
    <w:name w:val="D65BE6D5DF9C4C43AEFC9A5DCA5DAF52"/>
    <w:rsid w:val="00F319B9"/>
  </w:style>
  <w:style w:type="paragraph" w:customStyle="1" w:styleId="A12D2C2E20934B7FA886D7634F517C2B">
    <w:name w:val="A12D2C2E20934B7FA886D7634F517C2B"/>
    <w:rsid w:val="00F319B9"/>
  </w:style>
  <w:style w:type="paragraph" w:customStyle="1" w:styleId="0E62795D066F42B2BC2113D63B88EBC5">
    <w:name w:val="0E62795D066F42B2BC2113D63B88EBC5"/>
    <w:rsid w:val="00F319B9"/>
  </w:style>
  <w:style w:type="paragraph" w:customStyle="1" w:styleId="706BD8CBDB4449E6B4953BC2408ACC76">
    <w:name w:val="706BD8CBDB4449E6B4953BC2408ACC76"/>
    <w:rsid w:val="00F319B9"/>
  </w:style>
  <w:style w:type="paragraph" w:customStyle="1" w:styleId="8B6BF7BC2D4D44B5BD7C86E40F9BCDBD">
    <w:name w:val="8B6BF7BC2D4D44B5BD7C86E40F9BCDBD"/>
    <w:rsid w:val="00F319B9"/>
  </w:style>
  <w:style w:type="paragraph" w:customStyle="1" w:styleId="4EC3DE47774F4DF2A701685ACE7D69BA">
    <w:name w:val="4EC3DE47774F4DF2A701685ACE7D69BA"/>
    <w:rsid w:val="00F319B9"/>
  </w:style>
  <w:style w:type="paragraph" w:customStyle="1" w:styleId="004ECF0A54EC4050A3B02CB96CD5ECB2">
    <w:name w:val="004ECF0A54EC4050A3B02CB96CD5ECB2"/>
    <w:rsid w:val="00F319B9"/>
  </w:style>
  <w:style w:type="paragraph" w:customStyle="1" w:styleId="75B83EC19CD3429A8BC3FAD937746BE2">
    <w:name w:val="75B83EC19CD3429A8BC3FAD937746BE2"/>
    <w:rsid w:val="00F319B9"/>
  </w:style>
  <w:style w:type="paragraph" w:customStyle="1" w:styleId="BE373B8E62444791BBB09E0DA3F5DD39">
    <w:name w:val="BE373B8E62444791BBB09E0DA3F5DD39"/>
    <w:rsid w:val="00F319B9"/>
  </w:style>
  <w:style w:type="paragraph" w:customStyle="1" w:styleId="F6B9E6CDEEFF48BDA2AB7344074C02E8">
    <w:name w:val="F6B9E6CDEEFF48BDA2AB7344074C02E8"/>
    <w:rsid w:val="00F319B9"/>
  </w:style>
  <w:style w:type="paragraph" w:customStyle="1" w:styleId="70A5F5FD8479465EB5A4A71775DBAB5A">
    <w:name w:val="70A5F5FD8479465EB5A4A71775DBAB5A"/>
    <w:rsid w:val="00F319B9"/>
  </w:style>
  <w:style w:type="paragraph" w:customStyle="1" w:styleId="CB9532EF2903418F89B0AF84C3F52291">
    <w:name w:val="CB9532EF2903418F89B0AF84C3F52291"/>
    <w:rsid w:val="00F319B9"/>
  </w:style>
  <w:style w:type="paragraph" w:customStyle="1" w:styleId="8F0707B4DEE840979BCBFA970885FC5A">
    <w:name w:val="8F0707B4DEE840979BCBFA970885FC5A"/>
    <w:rsid w:val="00F319B9"/>
  </w:style>
  <w:style w:type="paragraph" w:customStyle="1" w:styleId="E6BC423CB2E1437AA31173C9FE8FC443">
    <w:name w:val="E6BC423CB2E1437AA31173C9FE8FC443"/>
    <w:rsid w:val="00F319B9"/>
  </w:style>
  <w:style w:type="paragraph" w:customStyle="1" w:styleId="70E35A9C83E24974AE63AE41C3FC23A8">
    <w:name w:val="70E35A9C83E24974AE63AE41C3FC23A8"/>
    <w:rsid w:val="00F319B9"/>
  </w:style>
  <w:style w:type="paragraph" w:customStyle="1" w:styleId="832497B024E345778160961FAFDE80BE">
    <w:name w:val="832497B024E345778160961FAFDE80BE"/>
    <w:rsid w:val="00F319B9"/>
  </w:style>
  <w:style w:type="paragraph" w:customStyle="1" w:styleId="405B9BCE66584338801E43A25798EC48">
    <w:name w:val="405B9BCE66584338801E43A25798EC48"/>
    <w:rsid w:val="00F319B9"/>
  </w:style>
  <w:style w:type="paragraph" w:customStyle="1" w:styleId="070834AE87CE4986962D280B1F9A54FB">
    <w:name w:val="070834AE87CE4986962D280B1F9A54FB"/>
    <w:rsid w:val="00F319B9"/>
  </w:style>
  <w:style w:type="paragraph" w:customStyle="1" w:styleId="8D4865F93C60482EB41E837CA3000BB6">
    <w:name w:val="8D4865F93C60482EB41E837CA3000BB6"/>
    <w:rsid w:val="00F319B9"/>
  </w:style>
  <w:style w:type="paragraph" w:customStyle="1" w:styleId="60BCDD9236BA471C997D87B0F5DEA349">
    <w:name w:val="60BCDD9236BA471C997D87B0F5DEA349"/>
    <w:rsid w:val="00F319B9"/>
  </w:style>
  <w:style w:type="paragraph" w:customStyle="1" w:styleId="CD6CE12F99B94FF08C35EED6A0F3F956">
    <w:name w:val="CD6CE12F99B94FF08C35EED6A0F3F956"/>
    <w:rsid w:val="00F319B9"/>
  </w:style>
  <w:style w:type="paragraph" w:customStyle="1" w:styleId="8AB3332A2C524043BCBEA855F5A0AE76">
    <w:name w:val="8AB3332A2C524043BCBEA855F5A0AE76"/>
    <w:rsid w:val="00F319B9"/>
  </w:style>
  <w:style w:type="paragraph" w:customStyle="1" w:styleId="6079BE2EE0854DF58C3C4D3AEB0B5370">
    <w:name w:val="6079BE2EE0854DF58C3C4D3AEB0B5370"/>
    <w:rsid w:val="00F319B9"/>
  </w:style>
  <w:style w:type="paragraph" w:customStyle="1" w:styleId="0960E5FE9CF74B4690D1923B5A2E5B16">
    <w:name w:val="0960E5FE9CF74B4690D1923B5A2E5B16"/>
    <w:rsid w:val="00B5389C"/>
  </w:style>
  <w:style w:type="paragraph" w:customStyle="1" w:styleId="EAC87F8708F34ADCB7A02BF866BCA2FF">
    <w:name w:val="EAC87F8708F34ADCB7A02BF866BCA2FF"/>
    <w:rsid w:val="00B5389C"/>
  </w:style>
  <w:style w:type="paragraph" w:customStyle="1" w:styleId="E679BBC61DD44EB8BAA21ECD858BB5AA">
    <w:name w:val="E679BBC61DD44EB8BAA21ECD858BB5AA"/>
    <w:rsid w:val="00B5389C"/>
  </w:style>
  <w:style w:type="paragraph" w:customStyle="1" w:styleId="EE041B29B996424FBB6C514D7C53CD57">
    <w:name w:val="EE041B29B996424FBB6C514D7C53CD57"/>
    <w:rsid w:val="00B5389C"/>
  </w:style>
  <w:style w:type="paragraph" w:customStyle="1" w:styleId="DFF558FE94EE4F6BA9FA01F3E22B4EC1">
    <w:name w:val="DFF558FE94EE4F6BA9FA01F3E22B4EC1"/>
    <w:rsid w:val="00B5389C"/>
  </w:style>
  <w:style w:type="paragraph" w:customStyle="1" w:styleId="A9092F5C21E54FCC900F80DF1027138F">
    <w:name w:val="A9092F5C21E54FCC900F80DF1027138F"/>
    <w:rsid w:val="00B5389C"/>
  </w:style>
  <w:style w:type="paragraph" w:customStyle="1" w:styleId="2F4A119DC3FC4CF89647E74737E9AF3B">
    <w:name w:val="2F4A119DC3FC4CF89647E74737E9AF3B"/>
    <w:rsid w:val="00B5389C"/>
  </w:style>
  <w:style w:type="paragraph" w:customStyle="1" w:styleId="8AC87C741F8F4912B93D0FE50170EE16">
    <w:name w:val="8AC87C741F8F4912B93D0FE50170EE16"/>
    <w:rsid w:val="00B5389C"/>
  </w:style>
  <w:style w:type="paragraph" w:customStyle="1" w:styleId="7706D5F3A45A47A38CAA9B8B3085A2FF">
    <w:name w:val="7706D5F3A45A47A38CAA9B8B3085A2FF"/>
    <w:rsid w:val="00B5389C"/>
  </w:style>
  <w:style w:type="paragraph" w:customStyle="1" w:styleId="2DA90D0E66524DC5BE46CF8EC4DA1C33">
    <w:name w:val="2DA90D0E66524DC5BE46CF8EC4DA1C33"/>
    <w:rsid w:val="00B5389C"/>
  </w:style>
  <w:style w:type="paragraph" w:customStyle="1" w:styleId="6AD6FCAADCB64540A20C875EC7494090">
    <w:name w:val="6AD6FCAADCB64540A20C875EC7494090"/>
    <w:rsid w:val="00B5389C"/>
  </w:style>
  <w:style w:type="paragraph" w:customStyle="1" w:styleId="50B0C86A136245BEA7EC2F88B4FDEC8F">
    <w:name w:val="50B0C86A136245BEA7EC2F88B4FDEC8F"/>
    <w:rsid w:val="00B5389C"/>
  </w:style>
  <w:style w:type="paragraph" w:customStyle="1" w:styleId="AC2760E1E1EE44D9859B86D3B7CED405">
    <w:name w:val="AC2760E1E1EE44D9859B86D3B7CED405"/>
    <w:rsid w:val="00B5389C"/>
  </w:style>
  <w:style w:type="paragraph" w:customStyle="1" w:styleId="F22C970A8A2649ED98C85A18BC39DFFE">
    <w:name w:val="F22C970A8A2649ED98C85A18BC39DFFE"/>
    <w:rsid w:val="00B5389C"/>
  </w:style>
  <w:style w:type="paragraph" w:customStyle="1" w:styleId="D6491598F5084FB8BE6F88A21F8A298D">
    <w:name w:val="D6491598F5084FB8BE6F88A21F8A298D"/>
    <w:rsid w:val="00B5389C"/>
  </w:style>
  <w:style w:type="paragraph" w:customStyle="1" w:styleId="34347EB6E41F4E11B567DF63377E4C2B">
    <w:name w:val="34347EB6E41F4E11B567DF63377E4C2B"/>
    <w:rsid w:val="00B5389C"/>
  </w:style>
  <w:style w:type="paragraph" w:customStyle="1" w:styleId="F9646AFC30CE48638DC467B0B57F8EBD">
    <w:name w:val="F9646AFC30CE48638DC467B0B57F8EBD"/>
    <w:rsid w:val="00B5389C"/>
  </w:style>
  <w:style w:type="paragraph" w:customStyle="1" w:styleId="9BB9D07A4CDF40669BBC3A0DE0D10F66">
    <w:name w:val="9BB9D07A4CDF40669BBC3A0DE0D10F66"/>
    <w:rsid w:val="00B5389C"/>
  </w:style>
  <w:style w:type="paragraph" w:customStyle="1" w:styleId="03F2BEC834574FD68129571E6D5EAD02">
    <w:name w:val="03F2BEC834574FD68129571E6D5EAD02"/>
    <w:rsid w:val="00B5389C"/>
  </w:style>
  <w:style w:type="paragraph" w:customStyle="1" w:styleId="9AC2E056A0B04C298E976185A0C19F95">
    <w:name w:val="9AC2E056A0B04C298E976185A0C19F95"/>
    <w:rsid w:val="00B5389C"/>
  </w:style>
  <w:style w:type="paragraph" w:customStyle="1" w:styleId="4196628CD5A84D22AD92772C3620B78F">
    <w:name w:val="4196628CD5A84D22AD92772C3620B78F"/>
    <w:rsid w:val="00B5389C"/>
  </w:style>
  <w:style w:type="paragraph" w:customStyle="1" w:styleId="8D6F329C50A44B2E9F974F6A6BD78FAD">
    <w:name w:val="8D6F329C50A44B2E9F974F6A6BD78FAD"/>
    <w:rsid w:val="00B5389C"/>
  </w:style>
  <w:style w:type="paragraph" w:customStyle="1" w:styleId="31BDD62372274DA7A5810C049B37E28E">
    <w:name w:val="31BDD62372274DA7A5810C049B37E28E"/>
    <w:rsid w:val="00B5389C"/>
  </w:style>
  <w:style w:type="paragraph" w:customStyle="1" w:styleId="A07DDA3EC3C74F41B4BC56DF7CE3C0AF">
    <w:name w:val="A07DDA3EC3C74F41B4BC56DF7CE3C0AF"/>
    <w:rsid w:val="00B5389C"/>
  </w:style>
  <w:style w:type="paragraph" w:customStyle="1" w:styleId="9240A574A4064F24B02F581270470B05">
    <w:name w:val="9240A574A4064F24B02F581270470B05"/>
    <w:rsid w:val="00B5389C"/>
  </w:style>
  <w:style w:type="paragraph" w:customStyle="1" w:styleId="1C295B8885914FD29E287FDC2D1FB66F">
    <w:name w:val="1C295B8885914FD29E287FDC2D1FB66F"/>
    <w:rsid w:val="00B5389C"/>
  </w:style>
  <w:style w:type="paragraph" w:customStyle="1" w:styleId="9B98216E54DE4E679FAE9B188EEC62A0">
    <w:name w:val="9B98216E54DE4E679FAE9B188EEC62A0"/>
    <w:rsid w:val="00B5389C"/>
  </w:style>
  <w:style w:type="paragraph" w:customStyle="1" w:styleId="6B1A55ED59D246A8826C8226963CBE50">
    <w:name w:val="6B1A55ED59D246A8826C8226963CBE50"/>
    <w:rsid w:val="00B5389C"/>
  </w:style>
  <w:style w:type="paragraph" w:customStyle="1" w:styleId="F764290BDB52461BADB036B0D92508F0">
    <w:name w:val="F764290BDB52461BADB036B0D92508F0"/>
    <w:rsid w:val="00B5389C"/>
  </w:style>
  <w:style w:type="paragraph" w:customStyle="1" w:styleId="10C0238BFDA84306AE9033F7F17B3B2F">
    <w:name w:val="10C0238BFDA84306AE9033F7F17B3B2F"/>
    <w:rsid w:val="00B5389C"/>
  </w:style>
  <w:style w:type="paragraph" w:customStyle="1" w:styleId="20A727CE83AB4991957BF1FA85D8D22D">
    <w:name w:val="20A727CE83AB4991957BF1FA85D8D22D"/>
    <w:rsid w:val="00B5389C"/>
  </w:style>
  <w:style w:type="paragraph" w:customStyle="1" w:styleId="95950EE1D904498A9A44C9A457CC893D">
    <w:name w:val="95950EE1D904498A9A44C9A457CC893D"/>
    <w:rsid w:val="00B5389C"/>
  </w:style>
  <w:style w:type="paragraph" w:customStyle="1" w:styleId="2F27A80549E94384A33078646B447CE0">
    <w:name w:val="2F27A80549E94384A33078646B447CE0"/>
    <w:rsid w:val="00B5389C"/>
  </w:style>
  <w:style w:type="paragraph" w:customStyle="1" w:styleId="8CAEAC19F530408D8E148FC57EDA8171">
    <w:name w:val="8CAEAC19F530408D8E148FC57EDA8171"/>
    <w:rsid w:val="00B5389C"/>
  </w:style>
  <w:style w:type="paragraph" w:customStyle="1" w:styleId="941BC2B3590240BABFC17B97E2131C98">
    <w:name w:val="941BC2B3590240BABFC17B97E2131C98"/>
    <w:rsid w:val="00B5389C"/>
  </w:style>
  <w:style w:type="paragraph" w:customStyle="1" w:styleId="4E7A51AD666F42B084F827F912CEC6FE">
    <w:name w:val="4E7A51AD666F42B084F827F912CEC6FE"/>
    <w:rsid w:val="00B5389C"/>
  </w:style>
  <w:style w:type="paragraph" w:customStyle="1" w:styleId="64D5ECFBC8BD4DF4B8D6C4E724C96C3A">
    <w:name w:val="64D5ECFBC8BD4DF4B8D6C4E724C96C3A"/>
    <w:rsid w:val="00B5389C"/>
  </w:style>
  <w:style w:type="paragraph" w:customStyle="1" w:styleId="6CAAE77D062F41F68DF4D3E5DD0E4B64">
    <w:name w:val="6CAAE77D062F41F68DF4D3E5DD0E4B64"/>
    <w:rsid w:val="00B5389C"/>
  </w:style>
  <w:style w:type="paragraph" w:customStyle="1" w:styleId="9EC61E2B55D94AD3AE21C8D73217792B">
    <w:name w:val="9EC61E2B55D94AD3AE21C8D73217792B"/>
    <w:rsid w:val="00B5389C"/>
  </w:style>
  <w:style w:type="paragraph" w:customStyle="1" w:styleId="E53E9674BE1244CDAD1CE6E1CEE2B145">
    <w:name w:val="E53E9674BE1244CDAD1CE6E1CEE2B145"/>
    <w:rsid w:val="00B5389C"/>
  </w:style>
  <w:style w:type="paragraph" w:customStyle="1" w:styleId="0B8F365F428845F1A8A7DD38A54A803C">
    <w:name w:val="0B8F365F428845F1A8A7DD38A54A803C"/>
    <w:rsid w:val="00B5389C"/>
  </w:style>
  <w:style w:type="paragraph" w:customStyle="1" w:styleId="292D9771FAEF46CFBDAB54AFA9B64301">
    <w:name w:val="292D9771FAEF46CFBDAB54AFA9B64301"/>
    <w:rsid w:val="00B5389C"/>
  </w:style>
  <w:style w:type="paragraph" w:customStyle="1" w:styleId="B7BA92C9433B4380878CA641276F4229">
    <w:name w:val="B7BA92C9433B4380878CA641276F4229"/>
    <w:rsid w:val="00B5389C"/>
  </w:style>
  <w:style w:type="paragraph" w:customStyle="1" w:styleId="341D9923E64D4ED4ADC649374B8AD046">
    <w:name w:val="341D9923E64D4ED4ADC649374B8AD046"/>
    <w:rsid w:val="00B5389C"/>
  </w:style>
  <w:style w:type="paragraph" w:customStyle="1" w:styleId="E80875EFFB97462CA31110CDB53AA0FC">
    <w:name w:val="E80875EFFB97462CA31110CDB53AA0FC"/>
    <w:rsid w:val="00B5389C"/>
  </w:style>
  <w:style w:type="paragraph" w:customStyle="1" w:styleId="FA05596EC0614FD4A5786E03E017DDDA">
    <w:name w:val="FA05596EC0614FD4A5786E03E017DDDA"/>
    <w:rsid w:val="00B5389C"/>
  </w:style>
  <w:style w:type="paragraph" w:customStyle="1" w:styleId="027006B37B014766A37F068BBDC712E5">
    <w:name w:val="027006B37B014766A37F068BBDC712E5"/>
    <w:rsid w:val="00B5389C"/>
  </w:style>
  <w:style w:type="paragraph" w:customStyle="1" w:styleId="E488325D9F684CB3BC9D2CDD1FA4EB19">
    <w:name w:val="E488325D9F684CB3BC9D2CDD1FA4EB19"/>
    <w:rsid w:val="00B5389C"/>
  </w:style>
  <w:style w:type="paragraph" w:customStyle="1" w:styleId="AEB0EF71DE42488AA4882084C29F1462">
    <w:name w:val="AEB0EF71DE42488AA4882084C29F1462"/>
    <w:rsid w:val="00B5389C"/>
  </w:style>
  <w:style w:type="paragraph" w:customStyle="1" w:styleId="4F8090779BC94CCC96CD63DBEF086CA2">
    <w:name w:val="4F8090779BC94CCC96CD63DBEF086CA2"/>
    <w:rsid w:val="00B5389C"/>
  </w:style>
  <w:style w:type="paragraph" w:customStyle="1" w:styleId="ACB68426EB34474A841107915D4712E3">
    <w:name w:val="ACB68426EB34474A841107915D4712E3"/>
    <w:rsid w:val="00B5389C"/>
  </w:style>
  <w:style w:type="paragraph" w:customStyle="1" w:styleId="1FC634414AD24221BAC8D5B1EA3D2739">
    <w:name w:val="1FC634414AD24221BAC8D5B1EA3D2739"/>
    <w:rsid w:val="00B5389C"/>
  </w:style>
  <w:style w:type="paragraph" w:customStyle="1" w:styleId="A0596350C466428E950C822FBB5AA8A6">
    <w:name w:val="A0596350C466428E950C822FBB5AA8A6"/>
    <w:rsid w:val="00B5389C"/>
  </w:style>
  <w:style w:type="paragraph" w:customStyle="1" w:styleId="D21135837CB8493F882BAA36A798316E">
    <w:name w:val="D21135837CB8493F882BAA36A798316E"/>
    <w:rsid w:val="00B5389C"/>
  </w:style>
  <w:style w:type="paragraph" w:customStyle="1" w:styleId="70765C08B6444925B6C6060112984C67">
    <w:name w:val="70765C08B6444925B6C6060112984C67"/>
    <w:rsid w:val="00B5389C"/>
  </w:style>
  <w:style w:type="paragraph" w:customStyle="1" w:styleId="851C0CB12CDE4262918A36CF1C5C7883">
    <w:name w:val="851C0CB12CDE4262918A36CF1C5C7883"/>
    <w:rsid w:val="00B5389C"/>
  </w:style>
  <w:style w:type="paragraph" w:customStyle="1" w:styleId="813A4A4196FA40BC952E2743A771D8E8">
    <w:name w:val="813A4A4196FA40BC952E2743A771D8E8"/>
    <w:rsid w:val="00B5389C"/>
  </w:style>
  <w:style w:type="paragraph" w:customStyle="1" w:styleId="8A4F925269E44597A9B6821E7CFA7013">
    <w:name w:val="8A4F925269E44597A9B6821E7CFA7013"/>
    <w:rsid w:val="00B5389C"/>
  </w:style>
  <w:style w:type="paragraph" w:customStyle="1" w:styleId="119B70490D764E2C96C9744706DB66A6">
    <w:name w:val="119B70490D764E2C96C9744706DB66A6"/>
    <w:rsid w:val="00B5389C"/>
  </w:style>
  <w:style w:type="paragraph" w:customStyle="1" w:styleId="B914C4FC9B8D49F98151F7BFD3434860">
    <w:name w:val="B914C4FC9B8D49F98151F7BFD3434860"/>
    <w:rsid w:val="00B538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39E44-D629-4173-97C2-59615EA4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Kopfbogen_Vorlage</Template>
  <TotalTime>0</TotalTime>
  <Pages>20</Pages>
  <Words>1901</Words>
  <Characters>11982</Characters>
  <Application>Microsoft Office Word</Application>
  <DocSecurity>0</DocSecurity>
  <Lines>99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Pohlke, Jonathan (HMLU)</dc:creator>
  <cp:keywords/>
  <dc:description/>
  <cp:lastModifiedBy>Pohlke, Jonathan (HMLU)</cp:lastModifiedBy>
  <cp:revision>40</cp:revision>
  <cp:lastPrinted>2026-08-25T08:19:00Z</cp:lastPrinted>
  <dcterms:created xsi:type="dcterms:W3CDTF">2026-08-05T07:55:00Z</dcterms:created>
  <dcterms:modified xsi:type="dcterms:W3CDTF">2026-09-11T09:02:00Z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">
    <vt:i4>290853016</vt:i4>
  </property>
  <property fmtid="{D5CDD505-2E9C-101B-9397-08002B2CF9AE}" pid="3" name="UserPhone">
    <vt:lpwstr>0611 8151861</vt:lpwstr>
  </property>
</Properties>
</file>