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Look w:val="04A0" w:firstRow="1" w:lastRow="0" w:firstColumn="1" w:lastColumn="0" w:noHBand="0" w:noVBand="1"/>
      </w:tblPr>
      <w:tblGrid>
        <w:gridCol w:w="4853"/>
        <w:gridCol w:w="4853"/>
        <w:gridCol w:w="4854"/>
      </w:tblGrid>
      <w:tr w:rsidR="00B625AA" w14:paraId="09E6C4A4" w14:textId="77777777" w:rsidTr="00CB2724">
        <w:tc>
          <w:tcPr>
            <w:tcW w:w="4853" w:type="dxa"/>
          </w:tcPr>
          <w:p w14:paraId="443341C7" w14:textId="4B39DE61" w:rsidR="00B625AA" w:rsidRPr="00AF3F52" w:rsidRDefault="00B625AA" w:rsidP="00B625AA">
            <w:pPr>
              <w:spacing w:line="308" w:lineRule="atLeast"/>
              <w:rPr>
                <w:rFonts w:ascii="Arial" w:hAnsi="Arial" w:cs="Arial"/>
                <w:b/>
                <w:bCs/>
                <w:sz w:val="22"/>
              </w:rPr>
            </w:pPr>
            <w:r w:rsidRPr="00AF3F52">
              <w:rPr>
                <w:rFonts w:ascii="Arial" w:hAnsi="Arial" w:cs="Arial"/>
                <w:b/>
                <w:bCs/>
                <w:sz w:val="22"/>
              </w:rPr>
              <w:t xml:space="preserve">Name: </w:t>
            </w:r>
            <w:sdt>
              <w:sdtPr>
                <w:rPr>
                  <w:rStyle w:val="ArialRegular11"/>
                  <w:rFonts w:cs="Arial"/>
                </w:rPr>
                <w:id w:val="-2024015057"/>
                <w:placeholder>
                  <w:docPart w:val="AFA5D0C2ABF24D8B9866BD5521AE18B2"/>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7D6F56D7" w14:textId="0E6B5395" w:rsidR="00B625AA" w:rsidRPr="00AF3F52" w:rsidRDefault="000F71CC" w:rsidP="00B625AA">
            <w:pPr>
              <w:spacing w:line="308" w:lineRule="atLeast"/>
              <w:rPr>
                <w:rFonts w:ascii="Arial" w:hAnsi="Arial" w:cs="Arial"/>
                <w:b/>
                <w:bCs/>
                <w:sz w:val="22"/>
              </w:rPr>
            </w:pPr>
            <w:r w:rsidRPr="00AF3F52">
              <w:rPr>
                <w:rFonts w:ascii="Arial" w:hAnsi="Arial" w:cs="Arial"/>
                <w:b/>
                <w:bCs/>
                <w:sz w:val="22"/>
              </w:rPr>
              <w:t xml:space="preserve">Referenz-Nr.: </w:t>
            </w:r>
            <w:sdt>
              <w:sdtPr>
                <w:rPr>
                  <w:rStyle w:val="ArialRegular11"/>
                  <w:rFonts w:cs="Arial"/>
                </w:rPr>
                <w:id w:val="-2055143100"/>
                <w:placeholder>
                  <w:docPart w:val="8A87EF3A0AC94A239FDFD62CF3F991AA"/>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3363775C" w14:textId="37A22A38" w:rsidR="00B625AA" w:rsidRPr="00AF3F52" w:rsidRDefault="000F71CC" w:rsidP="00B625AA">
            <w:pPr>
              <w:spacing w:line="308" w:lineRule="atLeast"/>
              <w:rPr>
                <w:rFonts w:ascii="Arial" w:hAnsi="Arial" w:cs="Arial"/>
                <w:b/>
                <w:bCs/>
                <w:sz w:val="22"/>
              </w:rPr>
            </w:pPr>
            <w:r w:rsidRPr="00AF3F52">
              <w:rPr>
                <w:rFonts w:ascii="Arial" w:hAnsi="Arial" w:cs="Arial"/>
                <w:b/>
                <w:bCs/>
                <w:sz w:val="22"/>
              </w:rPr>
              <w:t xml:space="preserve">Flur: </w:t>
            </w:r>
            <w:sdt>
              <w:sdtPr>
                <w:rPr>
                  <w:rStyle w:val="ArialRegular11"/>
                  <w:rFonts w:cs="Arial"/>
                </w:rPr>
                <w:id w:val="1755625117"/>
                <w:placeholder>
                  <w:docPart w:val="7AC7650D77194437B1539B6494844F23"/>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B625AA" w14:paraId="703FE012" w14:textId="77777777" w:rsidTr="00CB2724">
        <w:tc>
          <w:tcPr>
            <w:tcW w:w="4853" w:type="dxa"/>
          </w:tcPr>
          <w:p w14:paraId="75126E3D" w14:textId="61C3A441" w:rsidR="00B625AA" w:rsidRPr="00AF3F52" w:rsidRDefault="00B625AA" w:rsidP="00B625AA">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1334146338"/>
                <w:placeholder>
                  <w:docPart w:val="AD03AA303E4246C1BDD92CC89D5DD025"/>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5F1C0FDF" w14:textId="69315F5A" w:rsidR="00B625AA" w:rsidRPr="00AF3F52" w:rsidRDefault="000F71CC" w:rsidP="00B625AA">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157189308"/>
                <w:placeholder>
                  <w:docPart w:val="52C3F1182F044C4BB4B2B972B7C0AF3F"/>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5299C5A3" w14:textId="6D7348C9" w:rsidR="00B625AA" w:rsidRPr="00AF3F52" w:rsidRDefault="000F71CC" w:rsidP="00B625AA">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331301338"/>
                <w:placeholder>
                  <w:docPart w:val="3C9CAFE39FF146DCB3EA8CD8E130AAFE"/>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B625AA" w14:paraId="00A1C281" w14:textId="77777777" w:rsidTr="00CB2724">
        <w:tc>
          <w:tcPr>
            <w:tcW w:w="4853" w:type="dxa"/>
          </w:tcPr>
          <w:p w14:paraId="5D83F4EB" w14:textId="772316C1" w:rsidR="00B625AA" w:rsidRPr="00AF3F52" w:rsidRDefault="00B625AA" w:rsidP="00B625AA">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1227116868"/>
                <w:placeholder>
                  <w:docPart w:val="46109DA5B732434A8E1245971A859282"/>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2A57C83E" w14:textId="43C78858" w:rsidR="00B625AA" w:rsidRPr="00AF3F52" w:rsidRDefault="000F71CC" w:rsidP="00B625AA">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832374129"/>
                <w:placeholder>
                  <w:docPart w:val="1D0D0CACCF51407FB5859A79D53C67E6"/>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04A9C972" w14:textId="77777777" w:rsidR="00B625AA" w:rsidRPr="00AF3F52" w:rsidRDefault="00B625AA" w:rsidP="00B625AA">
            <w:pPr>
              <w:spacing w:line="308" w:lineRule="atLeast"/>
              <w:rPr>
                <w:rFonts w:ascii="Arial" w:hAnsi="Arial" w:cs="Arial"/>
                <w:b/>
                <w:bCs/>
                <w:sz w:val="22"/>
              </w:rPr>
            </w:pPr>
          </w:p>
        </w:tc>
      </w:tr>
    </w:tbl>
    <w:p w14:paraId="4881F257" w14:textId="77777777" w:rsidR="00D707A2" w:rsidRPr="007513F8" w:rsidRDefault="00D707A2" w:rsidP="005A7505">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5F2CC3" w:rsidRPr="000F2B92" w14:paraId="28843D75" w14:textId="77777777" w:rsidTr="00606DDF">
        <w:trPr>
          <w:trHeight w:hRule="exact" w:val="5103"/>
        </w:trPr>
        <w:tc>
          <w:tcPr>
            <w:tcW w:w="7370" w:type="dxa"/>
          </w:tcPr>
          <w:p w14:paraId="08DA2658" w14:textId="433EDEE2" w:rsidR="005F2CC3" w:rsidRPr="000F2B92" w:rsidRDefault="00A9476C" w:rsidP="007513F8">
            <w:pPr>
              <w:spacing w:line="360" w:lineRule="auto"/>
              <w:rPr>
                <w:rFonts w:ascii="Arial" w:hAnsi="Arial" w:cs="Arial"/>
                <w:b/>
                <w:bCs/>
                <w:sz w:val="22"/>
                <w:highlight w:val="lightGray"/>
              </w:rPr>
            </w:pPr>
            <w:r>
              <w:rPr>
                <w:rFonts w:ascii="Arial" w:hAnsi="Arial" w:cs="Arial"/>
                <w:b/>
                <w:bCs/>
                <w:noProof/>
                <w:sz w:val="22"/>
              </w:rPr>
              <w:drawing>
                <wp:inline distT="0" distB="0" distL="0" distR="0" wp14:anchorId="5DF9667B" wp14:editId="634920D5">
                  <wp:extent cx="4674762" cy="3236999"/>
                  <wp:effectExtent l="0" t="0" r="0" b="190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33FDBE8F" w14:textId="6FF5DF84" w:rsidR="005F2CC3" w:rsidRPr="000F2B92" w:rsidRDefault="00A9476C" w:rsidP="007513F8">
            <w:pPr>
              <w:spacing w:line="360" w:lineRule="auto"/>
              <w:rPr>
                <w:rFonts w:ascii="Arial" w:hAnsi="Arial" w:cs="Arial"/>
                <w:b/>
                <w:bCs/>
                <w:sz w:val="22"/>
                <w:highlight w:val="lightGray"/>
              </w:rPr>
            </w:pPr>
            <w:r>
              <w:rPr>
                <w:rFonts w:ascii="Arial" w:hAnsi="Arial" w:cs="Arial"/>
                <w:b/>
                <w:bCs/>
                <w:noProof/>
                <w:sz w:val="22"/>
              </w:rPr>
              <w:drawing>
                <wp:inline distT="0" distB="0" distL="0" distR="0" wp14:anchorId="468CB474" wp14:editId="20E744DA">
                  <wp:extent cx="4674764" cy="3237000"/>
                  <wp:effectExtent l="0" t="0" r="0" b="190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539B2572" w14:textId="77777777" w:rsidR="007513F8" w:rsidRPr="000F2B92" w:rsidRDefault="007513F8" w:rsidP="005A7505">
      <w:pPr>
        <w:spacing w:line="308" w:lineRule="atLeast"/>
        <w:rPr>
          <w:rFonts w:ascii="Arial" w:hAnsi="Arial" w:cs="Arial"/>
          <w:b/>
          <w:bCs/>
          <w:sz w:val="22"/>
          <w:highlight w:val="lightGray"/>
        </w:rPr>
      </w:pPr>
    </w:p>
    <w:p w14:paraId="5702DE8A" w14:textId="66213754" w:rsidR="00B158E7" w:rsidRPr="00B158E7" w:rsidRDefault="007513F8" w:rsidP="00A42ACE">
      <w:pPr>
        <w:spacing w:line="308" w:lineRule="atLeast"/>
        <w:rPr>
          <w:rFonts w:ascii="Arial" w:hAnsi="Arial" w:cs="Arial"/>
          <w:sz w:val="22"/>
        </w:rPr>
      </w:pPr>
      <w:r w:rsidRPr="00507172">
        <w:rPr>
          <w:rFonts w:ascii="Arial" w:hAnsi="Arial" w:cs="Arial"/>
          <w:b/>
          <w:bCs/>
          <w:sz w:val="22"/>
        </w:rPr>
        <w:t>Optionale</w:t>
      </w:r>
      <w:r w:rsidR="007C7BFF">
        <w:rPr>
          <w:rFonts w:ascii="Arial" w:hAnsi="Arial" w:cs="Arial"/>
          <w:b/>
          <w:bCs/>
          <w:sz w:val="22"/>
        </w:rPr>
        <w:t xml:space="preserve"> </w:t>
      </w:r>
      <w:r w:rsidRPr="00507172">
        <w:rPr>
          <w:rFonts w:ascii="Arial" w:hAnsi="Arial" w:cs="Arial"/>
          <w:b/>
          <w:bCs/>
          <w:sz w:val="22"/>
        </w:rPr>
        <w:t>Informationen:</w:t>
      </w:r>
      <w:r w:rsidR="007C7BFF">
        <w:rPr>
          <w:rFonts w:ascii="Arial" w:hAnsi="Arial" w:cs="Arial"/>
          <w:b/>
          <w:bCs/>
          <w:sz w:val="22"/>
        </w:rPr>
        <w:t xml:space="preserve"> </w:t>
      </w:r>
      <w:sdt>
        <w:sdtPr>
          <w:rPr>
            <w:rFonts w:ascii="Arial" w:hAnsi="Arial" w:cs="Arial"/>
            <w:color w:val="14006E"/>
            <w:sz w:val="22"/>
          </w:rPr>
          <w:id w:val="484359988"/>
          <w:placeholder>
            <w:docPart w:val="495C21504AD84DD2923F9A8F4E5F0365"/>
          </w:placeholder>
          <w:showingPlcHdr/>
          <w:text/>
        </w:sdtPr>
        <w:sdtEndPr/>
        <w:sdtContent>
          <w:r w:rsidR="00812171" w:rsidRPr="00053AF8">
            <w:rPr>
              <w:rStyle w:val="Platzhaltertext"/>
              <w:rFonts w:ascii="Arial" w:hAnsi="Arial" w:cs="Arial"/>
              <w:sz w:val="22"/>
            </w:rPr>
            <w:t>Klicken oder tippen Sie hier, um Text einzugeben.</w:t>
          </w:r>
        </w:sdtContent>
      </w:sdt>
    </w:p>
    <w:p w14:paraId="41F27A52" w14:textId="77777777" w:rsidR="00140B02" w:rsidRDefault="00140B02" w:rsidP="00A42ACE">
      <w:pPr>
        <w:spacing w:line="308" w:lineRule="atLeast"/>
        <w:rPr>
          <w:rFonts w:ascii="Arial" w:hAnsi="Arial" w:cs="Arial"/>
          <w:b/>
          <w:bCs/>
          <w:color w:val="14006E"/>
          <w:sz w:val="22"/>
        </w:rPr>
      </w:pPr>
    </w:p>
    <w:p w14:paraId="03C5C940" w14:textId="4EB2F1C9" w:rsidR="005B6526" w:rsidRDefault="00B158E7" w:rsidP="00A42ACE">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005B6526"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63E7312A" w14:textId="763A7C63" w:rsidR="000F71CC" w:rsidRDefault="00140B02" w:rsidP="00A42ACE">
      <w:pPr>
        <w:spacing w:line="308" w:lineRule="atLeast"/>
        <w:rPr>
          <w:rFonts w:ascii="Arial" w:hAnsi="Arial" w:cs="Arial"/>
          <w:color w:val="14006E"/>
          <w:sz w:val="22"/>
        </w:rPr>
        <w:sectPr w:rsidR="000F71CC" w:rsidSect="00812171">
          <w:headerReference w:type="default" r:id="rId10"/>
          <w:footerReference w:type="default" r:id="rId11"/>
          <w:headerReference w:type="first" r:id="rId12"/>
          <w:footerReference w:type="first" r:id="rId13"/>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Bitte achten Sie darauf, dass dieses PDF der Fotodokumentation nicht größer als 10 MB sein darf</w:t>
      </w:r>
      <w:r w:rsidR="00B625AA">
        <w:rPr>
          <w:rFonts w:ascii="Arial" w:hAnsi="Arial" w:cs="Arial"/>
          <w:color w:val="14006E"/>
          <w:sz w:val="22"/>
        </w:rPr>
        <w:t>.</w:t>
      </w:r>
      <w:r>
        <w:rPr>
          <w:rFonts w:ascii="Arial" w:hAnsi="Arial" w:cs="Arial"/>
          <w:color w:val="14006E"/>
          <w:sz w:val="22"/>
        </w:rPr>
        <w:t xml:space="preserve"> </w:t>
      </w:r>
    </w:p>
    <w:tbl>
      <w:tblPr>
        <w:tblStyle w:val="Tabellenraster"/>
        <w:tblW w:w="0" w:type="auto"/>
        <w:tblLook w:val="04A0" w:firstRow="1" w:lastRow="0" w:firstColumn="1" w:lastColumn="0" w:noHBand="0" w:noVBand="1"/>
      </w:tblPr>
      <w:tblGrid>
        <w:gridCol w:w="4853"/>
        <w:gridCol w:w="4853"/>
        <w:gridCol w:w="4854"/>
      </w:tblGrid>
      <w:tr w:rsidR="000F71CC" w14:paraId="19E08E16" w14:textId="77777777" w:rsidTr="00163D01">
        <w:tc>
          <w:tcPr>
            <w:tcW w:w="4853" w:type="dxa"/>
          </w:tcPr>
          <w:p w14:paraId="2C529918" w14:textId="67BF63AB" w:rsidR="000F71CC" w:rsidRPr="00AF3F52" w:rsidRDefault="000F71CC" w:rsidP="00163D01">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8269898"/>
                <w:placeholder>
                  <w:docPart w:val="0683A11EC8724EA3ACCD2C86636D45DF"/>
                </w:placeholder>
                <w:text/>
              </w:sdtPr>
              <w:sdtEndPr/>
              <w:sdtContent>
                <w:r w:rsidRPr="00AF3F52">
                  <w:rPr>
                    <w:rFonts w:ascii="Arial" w:hAnsi="Arial" w:cs="Arial"/>
                    <w:color w:val="808080"/>
                    <w:sz w:val="22"/>
                  </w:rPr>
                  <w:t>Wenn sich hier nichts</w:t>
                </w:r>
              </w:sdtContent>
            </w:sdt>
          </w:p>
        </w:tc>
        <w:tc>
          <w:tcPr>
            <w:tcW w:w="4853" w:type="dxa"/>
          </w:tcPr>
          <w:p w14:paraId="77C8017C" w14:textId="7FAA9EB0" w:rsidR="000F71CC" w:rsidRPr="00AF3F52" w:rsidRDefault="000F71CC" w:rsidP="00163D01">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972295120"/>
                <w:placeholder>
                  <w:docPart w:val="1965E460E2D747AEBAD45DB6ABD26C56"/>
                </w:placeholder>
                <w:text/>
              </w:sdtPr>
              <w:sdtEndPr/>
              <w:sdtContent>
                <w:r w:rsidR="00AF3F52">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4EEDF519" w14:textId="4433395B" w:rsidR="000F71CC" w:rsidRPr="00AF3F52" w:rsidRDefault="000F71CC" w:rsidP="00163D01">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1391309636"/>
                <w:placeholder>
                  <w:docPart w:val="47861A9A1A8B4F35B3EACEACF007603C"/>
                </w:placeholder>
                <w:text/>
              </w:sdtPr>
              <w:sdtEndPr/>
              <w:sdtContent>
                <w:r w:rsidR="00AF3F52">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0F71CC" w14:paraId="5ADB0011" w14:textId="77777777" w:rsidTr="00163D01">
        <w:tc>
          <w:tcPr>
            <w:tcW w:w="4853" w:type="dxa"/>
          </w:tcPr>
          <w:p w14:paraId="56B798D7" w14:textId="4D5350D2" w:rsidR="000F71CC" w:rsidRPr="00AF3F52" w:rsidRDefault="000F71CC" w:rsidP="00163D01">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1049654141"/>
                <w:placeholder>
                  <w:docPart w:val="2348E1877AA14DD2B027C48B02550E08"/>
                </w:placeholder>
                <w:showingPlcHdr/>
                <w:text/>
              </w:sdtPr>
              <w:sdtEndPr>
                <w:rPr>
                  <w:rStyle w:val="Absatz-Standardschriftart"/>
                  <w:rFonts w:ascii="Hessen Gellix" w:hAnsi="Hessen Gellix"/>
                  <w:b/>
                  <w:bCs/>
                  <w:sz w:val="24"/>
                </w:rPr>
              </w:sdtEndPr>
              <w:sdtContent>
                <w:r w:rsidR="00AF3F52">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5C6F4872" w14:textId="77777777" w:rsidR="000F71CC" w:rsidRPr="00AF3F52" w:rsidRDefault="000F71CC" w:rsidP="00163D01">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275097617"/>
                <w:placeholder>
                  <w:docPart w:val="E880009DD4E74E3BBE996078B4D7F553"/>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343B1D2C" w14:textId="77777777" w:rsidR="000F71CC" w:rsidRPr="00AF3F52" w:rsidRDefault="000F71CC" w:rsidP="00163D01">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1182897396"/>
                <w:placeholder>
                  <w:docPart w:val="40CE13CAAEE64327B070B49B0126AF15"/>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0F71CC" w14:paraId="43E0DDCA" w14:textId="77777777" w:rsidTr="00163D01">
        <w:tc>
          <w:tcPr>
            <w:tcW w:w="4853" w:type="dxa"/>
          </w:tcPr>
          <w:p w14:paraId="1E9E7946" w14:textId="77777777" w:rsidR="000F71CC" w:rsidRPr="00AF3F52" w:rsidRDefault="000F71CC" w:rsidP="00163D01">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91668545"/>
                <w:placeholder>
                  <w:docPart w:val="3AE61046FCB94513A1F0CB69F00F2EB1"/>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409F37E3" w14:textId="77777777" w:rsidR="000F71CC" w:rsidRPr="00AF3F52" w:rsidRDefault="000F71CC" w:rsidP="00163D01">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320963061"/>
                <w:placeholder>
                  <w:docPart w:val="CDC70BAB336D4B43B6545B705A6B74BB"/>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372FE7EA" w14:textId="77777777" w:rsidR="000F71CC" w:rsidRDefault="000F71CC" w:rsidP="00163D01">
            <w:pPr>
              <w:spacing w:line="308" w:lineRule="atLeast"/>
              <w:rPr>
                <w:rFonts w:ascii="Arial" w:hAnsi="Arial" w:cs="Arial"/>
                <w:b/>
                <w:bCs/>
                <w:sz w:val="22"/>
              </w:rPr>
            </w:pPr>
          </w:p>
        </w:tc>
      </w:tr>
    </w:tbl>
    <w:p w14:paraId="24A969CC" w14:textId="77777777" w:rsidR="000F71CC" w:rsidRPr="007513F8" w:rsidRDefault="000F71CC" w:rsidP="000F71CC">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0F71CC" w:rsidRPr="000F2B92" w14:paraId="3F2660F9" w14:textId="77777777" w:rsidTr="00163D01">
        <w:trPr>
          <w:trHeight w:hRule="exact" w:val="5103"/>
        </w:trPr>
        <w:tc>
          <w:tcPr>
            <w:tcW w:w="7370" w:type="dxa"/>
          </w:tcPr>
          <w:p w14:paraId="124C81AB" w14:textId="77777777" w:rsidR="000F71CC" w:rsidRPr="000F2B92" w:rsidRDefault="000F71CC" w:rsidP="00163D01">
            <w:pPr>
              <w:spacing w:line="360" w:lineRule="auto"/>
              <w:rPr>
                <w:rFonts w:ascii="Arial" w:hAnsi="Arial" w:cs="Arial"/>
                <w:b/>
                <w:bCs/>
                <w:sz w:val="22"/>
                <w:highlight w:val="lightGray"/>
              </w:rPr>
            </w:pPr>
            <w:r>
              <w:rPr>
                <w:rFonts w:ascii="Arial" w:hAnsi="Arial" w:cs="Arial"/>
                <w:b/>
                <w:bCs/>
                <w:noProof/>
                <w:sz w:val="22"/>
              </w:rPr>
              <w:drawing>
                <wp:inline distT="0" distB="0" distL="0" distR="0" wp14:anchorId="0EFB01C5" wp14:editId="49FD991A">
                  <wp:extent cx="4674762" cy="3236999"/>
                  <wp:effectExtent l="0" t="0" r="0"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1C172656" w14:textId="77777777" w:rsidR="000F71CC" w:rsidRPr="000F2B92" w:rsidRDefault="000F71CC" w:rsidP="00163D01">
            <w:pPr>
              <w:spacing w:line="360" w:lineRule="auto"/>
              <w:rPr>
                <w:rFonts w:ascii="Arial" w:hAnsi="Arial" w:cs="Arial"/>
                <w:b/>
                <w:bCs/>
                <w:sz w:val="22"/>
                <w:highlight w:val="lightGray"/>
              </w:rPr>
            </w:pPr>
            <w:r>
              <w:rPr>
                <w:rFonts w:ascii="Arial" w:hAnsi="Arial" w:cs="Arial"/>
                <w:b/>
                <w:bCs/>
                <w:noProof/>
                <w:sz w:val="22"/>
              </w:rPr>
              <w:drawing>
                <wp:inline distT="0" distB="0" distL="0" distR="0" wp14:anchorId="12B412C1" wp14:editId="41829792">
                  <wp:extent cx="4674764" cy="3237000"/>
                  <wp:effectExtent l="0" t="0" r="0" b="190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3E62FEFB" w14:textId="77777777" w:rsidR="000F71CC" w:rsidRDefault="000F71CC" w:rsidP="000F71CC">
      <w:pPr>
        <w:spacing w:line="308" w:lineRule="atLeast"/>
        <w:rPr>
          <w:rFonts w:ascii="Arial" w:hAnsi="Arial" w:cs="Arial"/>
          <w:b/>
          <w:bCs/>
          <w:sz w:val="22"/>
          <w:highlight w:val="lightGray"/>
        </w:rPr>
      </w:pPr>
    </w:p>
    <w:p w14:paraId="4F659235" w14:textId="77777777" w:rsidR="005B6526" w:rsidRPr="00B158E7" w:rsidRDefault="005B6526" w:rsidP="005B6526">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150256172"/>
          <w:placeholder>
            <w:docPart w:val="492F44D77FDD4514911AF75E86E9D706"/>
          </w:placeholder>
          <w:showingPlcHdr/>
          <w:text/>
        </w:sdtPr>
        <w:sdtEndPr/>
        <w:sdtContent>
          <w:r w:rsidRPr="00053AF8">
            <w:rPr>
              <w:rStyle w:val="Platzhaltertext"/>
              <w:rFonts w:ascii="Arial" w:hAnsi="Arial" w:cs="Arial"/>
              <w:sz w:val="22"/>
            </w:rPr>
            <w:t>Klicken oder tippen Sie hier, um Text einzugeben.</w:t>
          </w:r>
        </w:sdtContent>
      </w:sdt>
    </w:p>
    <w:p w14:paraId="3A821FE3" w14:textId="77777777" w:rsidR="00140B02" w:rsidRDefault="00140B02" w:rsidP="00140B02">
      <w:pPr>
        <w:spacing w:line="308" w:lineRule="atLeast"/>
        <w:rPr>
          <w:rFonts w:ascii="Arial" w:hAnsi="Arial" w:cs="Arial"/>
          <w:b/>
          <w:bCs/>
          <w:color w:val="14006E"/>
          <w:sz w:val="22"/>
        </w:rPr>
      </w:pPr>
    </w:p>
    <w:p w14:paraId="2EECEC4F" w14:textId="246464F7" w:rsidR="00140B02" w:rsidRDefault="005B6526"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bookmarkStart w:id="0" w:name="defaultMarke"/>
      <w:bookmarkEnd w:id="0"/>
      <w:r w:rsidR="00140B02"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52326D5D" w14:textId="77777777" w:rsidR="00140B02" w:rsidRDefault="00140B02" w:rsidP="00140B02">
      <w:pPr>
        <w:spacing w:line="308" w:lineRule="atLeast"/>
        <w:rPr>
          <w:rFonts w:ascii="Arial" w:hAnsi="Arial" w:cs="Arial"/>
          <w:color w:val="14006E"/>
          <w:sz w:val="22"/>
        </w:rPr>
        <w:sectPr w:rsidR="00140B02" w:rsidSect="00140B02">
          <w:headerReference w:type="default" r:id="rId14"/>
          <w:footerReference w:type="default" r:id="rId15"/>
          <w:headerReference w:type="first" r:id="rId16"/>
          <w:footerReference w:type="first" r:id="rId17"/>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27CBF991" w14:textId="77777777" w:rsidTr="00DA40E8">
        <w:tc>
          <w:tcPr>
            <w:tcW w:w="4853" w:type="dxa"/>
          </w:tcPr>
          <w:p w14:paraId="1D7CCC16"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269204447"/>
                <w:placeholder>
                  <w:docPart w:val="37930F9B25B644D1973A9B008EB49DF6"/>
                </w:placeholder>
                <w:text/>
              </w:sdtPr>
              <w:sdtEndPr/>
              <w:sdtContent>
                <w:r w:rsidRPr="00AF3F52">
                  <w:rPr>
                    <w:rFonts w:ascii="Arial" w:hAnsi="Arial" w:cs="Arial"/>
                    <w:color w:val="808080"/>
                    <w:sz w:val="22"/>
                  </w:rPr>
                  <w:t>Wenn sich hier nichts</w:t>
                </w:r>
              </w:sdtContent>
            </w:sdt>
          </w:p>
        </w:tc>
        <w:tc>
          <w:tcPr>
            <w:tcW w:w="4853" w:type="dxa"/>
          </w:tcPr>
          <w:p w14:paraId="57AE2150"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961039099"/>
                <w:placeholder>
                  <w:docPart w:val="EDD6BAAE6EE4465ABADD6D7F1AB5C681"/>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4E40D22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181200745"/>
                <w:placeholder>
                  <w:docPart w:val="4374F5266FD449BEAC97C49E3A0CE23C"/>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17CFC304" w14:textId="77777777" w:rsidTr="00DA40E8">
        <w:tc>
          <w:tcPr>
            <w:tcW w:w="4853" w:type="dxa"/>
          </w:tcPr>
          <w:p w14:paraId="5731F4C2"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1437215229"/>
                <w:placeholder>
                  <w:docPart w:val="A11CDC7E6AF14541AB923BFB33461E83"/>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3287A273"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943061589"/>
                <w:placeholder>
                  <w:docPart w:val="DC0944197F70433B841B25BD051B879C"/>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186FE5CE"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1919975099"/>
                <w:placeholder>
                  <w:docPart w:val="7953799E49374C5CAFABB72AFF3EE697"/>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20049589" w14:textId="77777777" w:rsidTr="00DA40E8">
        <w:tc>
          <w:tcPr>
            <w:tcW w:w="4853" w:type="dxa"/>
          </w:tcPr>
          <w:p w14:paraId="18792641"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415671562"/>
                <w:placeholder>
                  <w:docPart w:val="311095FF5CC546E99D3663D6E1A48F54"/>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7ABD4F1F"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878708909"/>
                <w:placeholder>
                  <w:docPart w:val="0D4E7A0371C24EB0BE7EA1D8A56598F2"/>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4B914B5A" w14:textId="77777777" w:rsidR="00140B02" w:rsidRDefault="00140B02" w:rsidP="00DA40E8">
            <w:pPr>
              <w:spacing w:line="308" w:lineRule="atLeast"/>
              <w:rPr>
                <w:rFonts w:ascii="Arial" w:hAnsi="Arial" w:cs="Arial"/>
                <w:b/>
                <w:bCs/>
                <w:sz w:val="22"/>
              </w:rPr>
            </w:pPr>
          </w:p>
        </w:tc>
      </w:tr>
    </w:tbl>
    <w:p w14:paraId="6AE97A70"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69DF626A" w14:textId="77777777" w:rsidTr="00DA40E8">
        <w:trPr>
          <w:trHeight w:hRule="exact" w:val="5103"/>
        </w:trPr>
        <w:tc>
          <w:tcPr>
            <w:tcW w:w="7370" w:type="dxa"/>
          </w:tcPr>
          <w:p w14:paraId="1A0B1A71"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5BDD57F3" wp14:editId="36BB10DC">
                  <wp:extent cx="4674762" cy="3236999"/>
                  <wp:effectExtent l="0" t="0" r="0" b="190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37022F5A"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41BF74CA" wp14:editId="28328F95">
                  <wp:extent cx="4674764" cy="3237000"/>
                  <wp:effectExtent l="0" t="0" r="0" b="190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39CF6ABA" w14:textId="77777777" w:rsidR="00140B02" w:rsidRDefault="00140B02" w:rsidP="00140B02">
      <w:pPr>
        <w:spacing w:line="308" w:lineRule="atLeast"/>
        <w:rPr>
          <w:rFonts w:ascii="Arial" w:hAnsi="Arial" w:cs="Arial"/>
          <w:b/>
          <w:bCs/>
          <w:sz w:val="22"/>
          <w:highlight w:val="lightGray"/>
        </w:rPr>
      </w:pPr>
    </w:p>
    <w:p w14:paraId="653E42D3"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1819257146"/>
          <w:placeholder>
            <w:docPart w:val="C4979538D61A4854A5B7D8429BE1756B"/>
          </w:placeholder>
          <w:showingPlcHdr/>
          <w:text/>
        </w:sdtPr>
        <w:sdtEndPr/>
        <w:sdtContent>
          <w:r w:rsidRPr="00053AF8">
            <w:rPr>
              <w:rStyle w:val="Platzhaltertext"/>
              <w:rFonts w:ascii="Arial" w:hAnsi="Arial" w:cs="Arial"/>
              <w:sz w:val="22"/>
            </w:rPr>
            <w:t>Klicken oder tippen Sie hier, um Text einzugeben.</w:t>
          </w:r>
        </w:sdtContent>
      </w:sdt>
    </w:p>
    <w:p w14:paraId="20969004" w14:textId="77777777" w:rsidR="00140B02" w:rsidRDefault="00140B02" w:rsidP="00140B02">
      <w:pPr>
        <w:spacing w:line="308" w:lineRule="atLeast"/>
        <w:rPr>
          <w:rFonts w:ascii="Arial" w:hAnsi="Arial" w:cs="Arial"/>
          <w:b/>
          <w:bCs/>
          <w:color w:val="14006E"/>
          <w:sz w:val="22"/>
        </w:rPr>
      </w:pPr>
    </w:p>
    <w:p w14:paraId="4B1FAA7E"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18DC70BA" w14:textId="77777777" w:rsidR="00140B02" w:rsidRDefault="00140B02" w:rsidP="00140B02">
      <w:pPr>
        <w:spacing w:line="308" w:lineRule="atLeast"/>
        <w:rPr>
          <w:rFonts w:ascii="Arial" w:hAnsi="Arial" w:cs="Arial"/>
          <w:color w:val="14006E"/>
          <w:sz w:val="22"/>
        </w:rPr>
        <w:sectPr w:rsidR="00140B02" w:rsidSect="00140B02">
          <w:headerReference w:type="default" r:id="rId18"/>
          <w:footerReference w:type="default" r:id="rId19"/>
          <w:headerReference w:type="first" r:id="rId20"/>
          <w:footerReference w:type="first" r:id="rId21"/>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62E827EE" w14:textId="77777777" w:rsidTr="00DA40E8">
        <w:tc>
          <w:tcPr>
            <w:tcW w:w="4853" w:type="dxa"/>
          </w:tcPr>
          <w:p w14:paraId="2BD88DF8"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1621447295"/>
                <w:placeholder>
                  <w:docPart w:val="382DB63E75C941F991F0C2580CE8B37B"/>
                </w:placeholder>
                <w:text/>
              </w:sdtPr>
              <w:sdtEndPr/>
              <w:sdtContent>
                <w:r w:rsidRPr="00AF3F52">
                  <w:rPr>
                    <w:rFonts w:ascii="Arial" w:hAnsi="Arial" w:cs="Arial"/>
                    <w:color w:val="808080"/>
                    <w:sz w:val="22"/>
                  </w:rPr>
                  <w:t>Wenn sich hier nichts</w:t>
                </w:r>
              </w:sdtContent>
            </w:sdt>
          </w:p>
        </w:tc>
        <w:tc>
          <w:tcPr>
            <w:tcW w:w="4853" w:type="dxa"/>
          </w:tcPr>
          <w:p w14:paraId="2DCB1A64"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1761520480"/>
                <w:placeholder>
                  <w:docPart w:val="3BEB1C24575946D684EFB06E81CD1808"/>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63C04A1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911545162"/>
                <w:placeholder>
                  <w:docPart w:val="69275F10E9BA4DC0AF17C4D303F7EB2E"/>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3E00E41F" w14:textId="77777777" w:rsidTr="00DA40E8">
        <w:tc>
          <w:tcPr>
            <w:tcW w:w="4853" w:type="dxa"/>
          </w:tcPr>
          <w:p w14:paraId="7F50B6CA"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1876728714"/>
                <w:placeholder>
                  <w:docPart w:val="9EA6CB9A20D54AEDB6FFC6CBEE8FC7E0"/>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568161B6"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796564763"/>
                <w:placeholder>
                  <w:docPart w:val="349CEA5FBC5A4A8898D4B6E577E22B0B"/>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3C8E668C"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1120997034"/>
                <w:placeholder>
                  <w:docPart w:val="72D8570A43814941AB64D822E5CA84A5"/>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101363EC" w14:textId="77777777" w:rsidTr="00DA40E8">
        <w:tc>
          <w:tcPr>
            <w:tcW w:w="4853" w:type="dxa"/>
          </w:tcPr>
          <w:p w14:paraId="433C5C3E"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437833765"/>
                <w:placeholder>
                  <w:docPart w:val="A0DC64179FA542AFAC5E2B110D4395A3"/>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7DAB8E56"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691034203"/>
                <w:placeholder>
                  <w:docPart w:val="4325F73D99EB471DB5B70A7DE1C8C59E"/>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398074F3" w14:textId="77777777" w:rsidR="00140B02" w:rsidRDefault="00140B02" w:rsidP="00DA40E8">
            <w:pPr>
              <w:spacing w:line="308" w:lineRule="atLeast"/>
              <w:rPr>
                <w:rFonts w:ascii="Arial" w:hAnsi="Arial" w:cs="Arial"/>
                <w:b/>
                <w:bCs/>
                <w:sz w:val="22"/>
              </w:rPr>
            </w:pPr>
          </w:p>
        </w:tc>
      </w:tr>
    </w:tbl>
    <w:p w14:paraId="52ED1FD0"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7EA14486" w14:textId="77777777" w:rsidTr="00DA40E8">
        <w:trPr>
          <w:trHeight w:hRule="exact" w:val="5103"/>
        </w:trPr>
        <w:tc>
          <w:tcPr>
            <w:tcW w:w="7370" w:type="dxa"/>
          </w:tcPr>
          <w:p w14:paraId="6DEA488D"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1E43AF8A" wp14:editId="699C31E2">
                  <wp:extent cx="4674762" cy="3236999"/>
                  <wp:effectExtent l="0" t="0" r="0" b="190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4FEE28D5"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372FD446" wp14:editId="5AFAFBD6">
                  <wp:extent cx="4674764" cy="3237000"/>
                  <wp:effectExtent l="0" t="0" r="0" b="190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0BCEBE05" w14:textId="77777777" w:rsidR="00140B02" w:rsidRDefault="00140B02" w:rsidP="00140B02">
      <w:pPr>
        <w:spacing w:line="308" w:lineRule="atLeast"/>
        <w:rPr>
          <w:rFonts w:ascii="Arial" w:hAnsi="Arial" w:cs="Arial"/>
          <w:b/>
          <w:bCs/>
          <w:sz w:val="22"/>
          <w:highlight w:val="lightGray"/>
        </w:rPr>
      </w:pPr>
    </w:p>
    <w:p w14:paraId="155C8AAE"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324128877"/>
          <w:placeholder>
            <w:docPart w:val="D7051187A8624301B033AA19F7D556D2"/>
          </w:placeholder>
          <w:showingPlcHdr/>
          <w:text/>
        </w:sdtPr>
        <w:sdtEndPr/>
        <w:sdtContent>
          <w:r w:rsidRPr="00053AF8">
            <w:rPr>
              <w:rStyle w:val="Platzhaltertext"/>
              <w:rFonts w:ascii="Arial" w:hAnsi="Arial" w:cs="Arial"/>
              <w:sz w:val="22"/>
            </w:rPr>
            <w:t>Klicken oder tippen Sie hier, um Text einzugeben.</w:t>
          </w:r>
        </w:sdtContent>
      </w:sdt>
    </w:p>
    <w:p w14:paraId="1A40E5EB" w14:textId="77777777" w:rsidR="00140B02" w:rsidRDefault="00140B02" w:rsidP="00140B02">
      <w:pPr>
        <w:spacing w:line="308" w:lineRule="atLeast"/>
        <w:rPr>
          <w:rFonts w:ascii="Arial" w:hAnsi="Arial" w:cs="Arial"/>
          <w:b/>
          <w:bCs/>
          <w:color w:val="14006E"/>
          <w:sz w:val="22"/>
        </w:rPr>
      </w:pPr>
    </w:p>
    <w:p w14:paraId="46C11E65"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79B7E11B" w14:textId="77777777" w:rsidR="00140B02" w:rsidRDefault="00140B02" w:rsidP="00140B02">
      <w:pPr>
        <w:spacing w:line="308" w:lineRule="atLeast"/>
        <w:rPr>
          <w:rFonts w:ascii="Arial" w:hAnsi="Arial" w:cs="Arial"/>
          <w:color w:val="14006E"/>
          <w:sz w:val="22"/>
        </w:rPr>
        <w:sectPr w:rsidR="00140B02" w:rsidSect="00140B02">
          <w:headerReference w:type="default" r:id="rId22"/>
          <w:footerReference w:type="default" r:id="rId23"/>
          <w:headerReference w:type="first" r:id="rId24"/>
          <w:footerReference w:type="first" r:id="rId25"/>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137470CC" w14:textId="77777777" w:rsidTr="00DA40E8">
        <w:tc>
          <w:tcPr>
            <w:tcW w:w="4853" w:type="dxa"/>
          </w:tcPr>
          <w:p w14:paraId="189FB566"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838350001"/>
                <w:placeholder>
                  <w:docPart w:val="4EDA6CEDA96A4A7183ACC8364CB8BC5B"/>
                </w:placeholder>
                <w:text/>
              </w:sdtPr>
              <w:sdtEndPr/>
              <w:sdtContent>
                <w:r w:rsidRPr="00AF3F52">
                  <w:rPr>
                    <w:rFonts w:ascii="Arial" w:hAnsi="Arial" w:cs="Arial"/>
                    <w:color w:val="808080"/>
                    <w:sz w:val="22"/>
                  </w:rPr>
                  <w:t>Wenn sich hier nichts</w:t>
                </w:r>
              </w:sdtContent>
            </w:sdt>
          </w:p>
        </w:tc>
        <w:tc>
          <w:tcPr>
            <w:tcW w:w="4853" w:type="dxa"/>
          </w:tcPr>
          <w:p w14:paraId="41FED61B"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1327510386"/>
                <w:placeholder>
                  <w:docPart w:val="588A4FF053CC48929773756C63891B9B"/>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6868B1A8"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908840069"/>
                <w:placeholder>
                  <w:docPart w:val="539C41F5328C43E7B29E7D97B1B051D9"/>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21F31D10" w14:textId="77777777" w:rsidTr="00DA40E8">
        <w:tc>
          <w:tcPr>
            <w:tcW w:w="4853" w:type="dxa"/>
          </w:tcPr>
          <w:p w14:paraId="7517F1C3"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1216319319"/>
                <w:placeholder>
                  <w:docPart w:val="0D0D7C4A7500487AAE8D45FA48D2E489"/>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32A2B3C3"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372645307"/>
                <w:placeholder>
                  <w:docPart w:val="F5CBA40B09D34A8998BD7057840425E3"/>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26D7054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1296648095"/>
                <w:placeholder>
                  <w:docPart w:val="EAE3431A0ED9408699526C8E16949717"/>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7EF76C9C" w14:textId="77777777" w:rsidTr="00DA40E8">
        <w:tc>
          <w:tcPr>
            <w:tcW w:w="4853" w:type="dxa"/>
          </w:tcPr>
          <w:p w14:paraId="06AEAA3C"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92779945"/>
                <w:placeholder>
                  <w:docPart w:val="DDB49490C0624091ABAA23FEBF45F329"/>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75C574D8"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977721483"/>
                <w:placeholder>
                  <w:docPart w:val="D9744C9702F7460DBB6C9D77D939F97E"/>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33207363" w14:textId="77777777" w:rsidR="00140B02" w:rsidRDefault="00140B02" w:rsidP="00DA40E8">
            <w:pPr>
              <w:spacing w:line="308" w:lineRule="atLeast"/>
              <w:rPr>
                <w:rFonts w:ascii="Arial" w:hAnsi="Arial" w:cs="Arial"/>
                <w:b/>
                <w:bCs/>
                <w:sz w:val="22"/>
              </w:rPr>
            </w:pPr>
          </w:p>
        </w:tc>
      </w:tr>
    </w:tbl>
    <w:p w14:paraId="750EA018"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41067859" w14:textId="77777777" w:rsidTr="00DA40E8">
        <w:trPr>
          <w:trHeight w:hRule="exact" w:val="5103"/>
        </w:trPr>
        <w:tc>
          <w:tcPr>
            <w:tcW w:w="7370" w:type="dxa"/>
          </w:tcPr>
          <w:p w14:paraId="4D20A9A3"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5B8744D3" wp14:editId="55E20587">
                  <wp:extent cx="4674762" cy="3236999"/>
                  <wp:effectExtent l="0" t="0" r="0" b="1905"/>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7918A1DC"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0BC760B5" wp14:editId="024616B6">
                  <wp:extent cx="4674764" cy="3237000"/>
                  <wp:effectExtent l="0" t="0" r="0" b="1905"/>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3043B8E3" w14:textId="77777777" w:rsidR="00140B02" w:rsidRDefault="00140B02" w:rsidP="00140B02">
      <w:pPr>
        <w:spacing w:line="308" w:lineRule="atLeast"/>
        <w:rPr>
          <w:rFonts w:ascii="Arial" w:hAnsi="Arial" w:cs="Arial"/>
          <w:b/>
          <w:bCs/>
          <w:sz w:val="22"/>
          <w:highlight w:val="lightGray"/>
        </w:rPr>
      </w:pPr>
    </w:p>
    <w:p w14:paraId="3118AC0A"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1083376906"/>
          <w:placeholder>
            <w:docPart w:val="C71C1ACBB92D4451B6D13E4CF5C70E67"/>
          </w:placeholder>
          <w:showingPlcHdr/>
          <w:text/>
        </w:sdtPr>
        <w:sdtEndPr/>
        <w:sdtContent>
          <w:r w:rsidRPr="00053AF8">
            <w:rPr>
              <w:rStyle w:val="Platzhaltertext"/>
              <w:rFonts w:ascii="Arial" w:hAnsi="Arial" w:cs="Arial"/>
              <w:sz w:val="22"/>
            </w:rPr>
            <w:t>Klicken oder tippen Sie hier, um Text einzugeben.</w:t>
          </w:r>
        </w:sdtContent>
      </w:sdt>
    </w:p>
    <w:p w14:paraId="1A8CD1BA" w14:textId="77777777" w:rsidR="00140B02" w:rsidRDefault="00140B02" w:rsidP="00140B02">
      <w:pPr>
        <w:spacing w:line="308" w:lineRule="atLeast"/>
        <w:rPr>
          <w:rFonts w:ascii="Arial" w:hAnsi="Arial" w:cs="Arial"/>
          <w:b/>
          <w:bCs/>
          <w:color w:val="14006E"/>
          <w:sz w:val="22"/>
        </w:rPr>
      </w:pPr>
    </w:p>
    <w:p w14:paraId="27569B19"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4088CF58" w14:textId="77777777" w:rsidR="00140B02" w:rsidRDefault="00140B02" w:rsidP="00140B02">
      <w:pPr>
        <w:spacing w:line="308" w:lineRule="atLeast"/>
        <w:rPr>
          <w:rFonts w:ascii="Arial" w:hAnsi="Arial" w:cs="Arial"/>
          <w:color w:val="14006E"/>
          <w:sz w:val="22"/>
        </w:rPr>
        <w:sectPr w:rsidR="00140B02" w:rsidSect="00140B02">
          <w:headerReference w:type="default" r:id="rId26"/>
          <w:footerReference w:type="default" r:id="rId27"/>
          <w:headerReference w:type="first" r:id="rId28"/>
          <w:footerReference w:type="first" r:id="rId29"/>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679FE47B" w14:textId="77777777" w:rsidTr="00DA40E8">
        <w:tc>
          <w:tcPr>
            <w:tcW w:w="4853" w:type="dxa"/>
          </w:tcPr>
          <w:p w14:paraId="60F427E1"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1970928867"/>
                <w:placeholder>
                  <w:docPart w:val="8073D7968414420D88A90630D6E39C49"/>
                </w:placeholder>
                <w:text/>
              </w:sdtPr>
              <w:sdtEndPr/>
              <w:sdtContent>
                <w:r w:rsidRPr="00AF3F52">
                  <w:rPr>
                    <w:rFonts w:ascii="Arial" w:hAnsi="Arial" w:cs="Arial"/>
                    <w:color w:val="808080"/>
                    <w:sz w:val="22"/>
                  </w:rPr>
                  <w:t>Wenn sich hier nichts</w:t>
                </w:r>
              </w:sdtContent>
            </w:sdt>
          </w:p>
        </w:tc>
        <w:tc>
          <w:tcPr>
            <w:tcW w:w="4853" w:type="dxa"/>
          </w:tcPr>
          <w:p w14:paraId="11AAD708"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303388652"/>
                <w:placeholder>
                  <w:docPart w:val="52C94C444B3A4DF8BBC445A9FDCB64E6"/>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6207FDC9"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2018970350"/>
                <w:placeholder>
                  <w:docPart w:val="55FC538FE4F3489B85D03B5357A28242"/>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3F38A939" w14:textId="77777777" w:rsidTr="00DA40E8">
        <w:tc>
          <w:tcPr>
            <w:tcW w:w="4853" w:type="dxa"/>
          </w:tcPr>
          <w:p w14:paraId="7C0D2210"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2059472046"/>
                <w:placeholder>
                  <w:docPart w:val="94CF6EC65BBD49ADADBEC28988E3047B"/>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1EE0C8C9"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21046192"/>
                <w:placeholder>
                  <w:docPart w:val="79BE8D5583DB470CBAEA86EFC8EE4475"/>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30837BFF"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496158764"/>
                <w:placeholder>
                  <w:docPart w:val="6EFD4DE345234274B83899224B20A3CC"/>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7E58DAB4" w14:textId="77777777" w:rsidTr="00DA40E8">
        <w:tc>
          <w:tcPr>
            <w:tcW w:w="4853" w:type="dxa"/>
          </w:tcPr>
          <w:p w14:paraId="7BC0C366"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1542816498"/>
                <w:placeholder>
                  <w:docPart w:val="32AD6352AA43484EAD6E1FD993D88684"/>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2D151C23"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684973849"/>
                <w:placeholder>
                  <w:docPart w:val="7C468B6E54084182AC50510A4196DE8F"/>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1DE53CC4" w14:textId="77777777" w:rsidR="00140B02" w:rsidRDefault="00140B02" w:rsidP="00DA40E8">
            <w:pPr>
              <w:spacing w:line="308" w:lineRule="atLeast"/>
              <w:rPr>
                <w:rFonts w:ascii="Arial" w:hAnsi="Arial" w:cs="Arial"/>
                <w:b/>
                <w:bCs/>
                <w:sz w:val="22"/>
              </w:rPr>
            </w:pPr>
          </w:p>
        </w:tc>
      </w:tr>
    </w:tbl>
    <w:p w14:paraId="31CB31BD"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1433F017" w14:textId="77777777" w:rsidTr="00DA40E8">
        <w:trPr>
          <w:trHeight w:hRule="exact" w:val="5103"/>
        </w:trPr>
        <w:tc>
          <w:tcPr>
            <w:tcW w:w="7370" w:type="dxa"/>
          </w:tcPr>
          <w:p w14:paraId="5B3FED5C"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1E8142AE" wp14:editId="31C589D9">
                  <wp:extent cx="4674762" cy="3236999"/>
                  <wp:effectExtent l="0" t="0" r="0" b="1905"/>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3E81CA1F"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5936CD57" wp14:editId="3BF7F02C">
                  <wp:extent cx="4674764" cy="3237000"/>
                  <wp:effectExtent l="0" t="0" r="0" b="190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278E5A41" w14:textId="77777777" w:rsidR="00140B02" w:rsidRDefault="00140B02" w:rsidP="00140B02">
      <w:pPr>
        <w:spacing w:line="308" w:lineRule="atLeast"/>
        <w:rPr>
          <w:rFonts w:ascii="Arial" w:hAnsi="Arial" w:cs="Arial"/>
          <w:b/>
          <w:bCs/>
          <w:sz w:val="22"/>
          <w:highlight w:val="lightGray"/>
        </w:rPr>
      </w:pPr>
    </w:p>
    <w:p w14:paraId="1B29366C"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1627931027"/>
          <w:placeholder>
            <w:docPart w:val="01E4DFEB85D7469E901E9466E3530C68"/>
          </w:placeholder>
          <w:showingPlcHdr/>
          <w:text/>
        </w:sdtPr>
        <w:sdtEndPr/>
        <w:sdtContent>
          <w:r w:rsidRPr="00053AF8">
            <w:rPr>
              <w:rStyle w:val="Platzhaltertext"/>
              <w:rFonts w:ascii="Arial" w:hAnsi="Arial" w:cs="Arial"/>
              <w:sz w:val="22"/>
            </w:rPr>
            <w:t>Klicken oder tippen Sie hier, um Text einzugeben.</w:t>
          </w:r>
        </w:sdtContent>
      </w:sdt>
    </w:p>
    <w:p w14:paraId="171999AA" w14:textId="77777777" w:rsidR="00140B02" w:rsidRDefault="00140B02" w:rsidP="00140B02">
      <w:pPr>
        <w:spacing w:line="308" w:lineRule="atLeast"/>
        <w:rPr>
          <w:rFonts w:ascii="Arial" w:hAnsi="Arial" w:cs="Arial"/>
          <w:b/>
          <w:bCs/>
          <w:color w:val="14006E"/>
          <w:sz w:val="22"/>
        </w:rPr>
      </w:pPr>
    </w:p>
    <w:p w14:paraId="4C28CCB9"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5442B75D" w14:textId="77777777" w:rsidR="00140B02" w:rsidRDefault="00140B02" w:rsidP="00140B02">
      <w:pPr>
        <w:spacing w:line="308" w:lineRule="atLeast"/>
        <w:rPr>
          <w:rFonts w:ascii="Arial" w:hAnsi="Arial" w:cs="Arial"/>
          <w:color w:val="14006E"/>
          <w:sz w:val="22"/>
        </w:rPr>
        <w:sectPr w:rsidR="00140B02" w:rsidSect="00140B02">
          <w:headerReference w:type="default" r:id="rId30"/>
          <w:footerReference w:type="default" r:id="rId31"/>
          <w:headerReference w:type="first" r:id="rId32"/>
          <w:footerReference w:type="first" r:id="rId33"/>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36EAF998" w14:textId="77777777" w:rsidTr="00DA40E8">
        <w:tc>
          <w:tcPr>
            <w:tcW w:w="4853" w:type="dxa"/>
          </w:tcPr>
          <w:p w14:paraId="76CF051B"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613751092"/>
                <w:placeholder>
                  <w:docPart w:val="B7B5814D814C4982AB5F86420B2365E6"/>
                </w:placeholder>
                <w:text/>
              </w:sdtPr>
              <w:sdtEndPr/>
              <w:sdtContent>
                <w:r w:rsidRPr="00AF3F52">
                  <w:rPr>
                    <w:rFonts w:ascii="Arial" w:hAnsi="Arial" w:cs="Arial"/>
                    <w:color w:val="808080"/>
                    <w:sz w:val="22"/>
                  </w:rPr>
                  <w:t>Wenn sich hier nichts</w:t>
                </w:r>
              </w:sdtContent>
            </w:sdt>
          </w:p>
        </w:tc>
        <w:tc>
          <w:tcPr>
            <w:tcW w:w="4853" w:type="dxa"/>
          </w:tcPr>
          <w:p w14:paraId="7F03DCA2"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1986927514"/>
                <w:placeholder>
                  <w:docPart w:val="93BF486BE90F4C8B9BC7C9BCB00FD3E5"/>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52342E8F"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1954930332"/>
                <w:placeholder>
                  <w:docPart w:val="25B1E53E355E4660BC3B588674B01D3C"/>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1D5D89D2" w14:textId="77777777" w:rsidTr="00DA40E8">
        <w:tc>
          <w:tcPr>
            <w:tcW w:w="4853" w:type="dxa"/>
          </w:tcPr>
          <w:p w14:paraId="6F76074B"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1090587520"/>
                <w:placeholder>
                  <w:docPart w:val="1B68BE1CD81543898CD5ABE7C445850E"/>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1E02C89A"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935781980"/>
                <w:placeholder>
                  <w:docPart w:val="9B84BAE3A5854DC882C6CE9F04CF8798"/>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6BD67543"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232122152"/>
                <w:placeholder>
                  <w:docPart w:val="91CEB2E3A00C43CDB69BFC82F59E872F"/>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6344CEB1" w14:textId="77777777" w:rsidTr="00DA40E8">
        <w:tc>
          <w:tcPr>
            <w:tcW w:w="4853" w:type="dxa"/>
          </w:tcPr>
          <w:p w14:paraId="287D0825"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1114938858"/>
                <w:placeholder>
                  <w:docPart w:val="D01483FAF1A04718B2634EF5536071DD"/>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5FAE3886"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1941413211"/>
                <w:placeholder>
                  <w:docPart w:val="66D211AE70C64E7A8EFB7D7DB947BDD6"/>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39BB58A7" w14:textId="77777777" w:rsidR="00140B02" w:rsidRDefault="00140B02" w:rsidP="00DA40E8">
            <w:pPr>
              <w:spacing w:line="308" w:lineRule="atLeast"/>
              <w:rPr>
                <w:rFonts w:ascii="Arial" w:hAnsi="Arial" w:cs="Arial"/>
                <w:b/>
                <w:bCs/>
                <w:sz w:val="22"/>
              </w:rPr>
            </w:pPr>
          </w:p>
        </w:tc>
      </w:tr>
    </w:tbl>
    <w:p w14:paraId="61BA35D7"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7B97297D" w14:textId="77777777" w:rsidTr="00DA40E8">
        <w:trPr>
          <w:trHeight w:hRule="exact" w:val="5103"/>
        </w:trPr>
        <w:tc>
          <w:tcPr>
            <w:tcW w:w="7370" w:type="dxa"/>
          </w:tcPr>
          <w:p w14:paraId="3FB05545"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633A19FF" wp14:editId="27672B61">
                  <wp:extent cx="4674762" cy="3236999"/>
                  <wp:effectExtent l="0" t="0" r="0" b="1905"/>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6AC3FB93"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095A3A3D" wp14:editId="57D1D1B7">
                  <wp:extent cx="4674764" cy="3237000"/>
                  <wp:effectExtent l="0" t="0" r="0" b="190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711FA09C" w14:textId="77777777" w:rsidR="00140B02" w:rsidRDefault="00140B02" w:rsidP="00140B02">
      <w:pPr>
        <w:spacing w:line="308" w:lineRule="atLeast"/>
        <w:rPr>
          <w:rFonts w:ascii="Arial" w:hAnsi="Arial" w:cs="Arial"/>
          <w:b/>
          <w:bCs/>
          <w:sz w:val="22"/>
          <w:highlight w:val="lightGray"/>
        </w:rPr>
      </w:pPr>
    </w:p>
    <w:p w14:paraId="656178C8"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50774087"/>
          <w:placeholder>
            <w:docPart w:val="BAA2763D7EB04E56AFBC5F661393A879"/>
          </w:placeholder>
          <w:showingPlcHdr/>
          <w:text/>
        </w:sdtPr>
        <w:sdtEndPr/>
        <w:sdtContent>
          <w:r w:rsidRPr="00053AF8">
            <w:rPr>
              <w:rStyle w:val="Platzhaltertext"/>
              <w:rFonts w:ascii="Arial" w:hAnsi="Arial" w:cs="Arial"/>
              <w:sz w:val="22"/>
            </w:rPr>
            <w:t>Klicken oder tippen Sie hier, um Text einzugeben.</w:t>
          </w:r>
        </w:sdtContent>
      </w:sdt>
    </w:p>
    <w:p w14:paraId="67637116" w14:textId="77777777" w:rsidR="00140B02" w:rsidRDefault="00140B02" w:rsidP="00140B02">
      <w:pPr>
        <w:spacing w:line="308" w:lineRule="atLeast"/>
        <w:rPr>
          <w:rFonts w:ascii="Arial" w:hAnsi="Arial" w:cs="Arial"/>
          <w:b/>
          <w:bCs/>
          <w:color w:val="14006E"/>
          <w:sz w:val="22"/>
        </w:rPr>
      </w:pPr>
    </w:p>
    <w:p w14:paraId="6CF6506D"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407853F8" w14:textId="77777777" w:rsidR="00140B02" w:rsidRDefault="00140B02" w:rsidP="00140B02">
      <w:pPr>
        <w:spacing w:line="308" w:lineRule="atLeast"/>
        <w:rPr>
          <w:rFonts w:ascii="Arial" w:hAnsi="Arial" w:cs="Arial"/>
          <w:color w:val="14006E"/>
          <w:sz w:val="22"/>
        </w:rPr>
        <w:sectPr w:rsidR="00140B02" w:rsidSect="00140B02">
          <w:headerReference w:type="default" r:id="rId34"/>
          <w:footerReference w:type="default" r:id="rId35"/>
          <w:headerReference w:type="first" r:id="rId36"/>
          <w:footerReference w:type="first" r:id="rId37"/>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169A5A17" w14:textId="77777777" w:rsidTr="00DA40E8">
        <w:tc>
          <w:tcPr>
            <w:tcW w:w="4853" w:type="dxa"/>
          </w:tcPr>
          <w:p w14:paraId="2CA850EC"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217908241"/>
                <w:placeholder>
                  <w:docPart w:val="EE014F74FEF24A3F8D3AC9E1BDA22729"/>
                </w:placeholder>
                <w:text/>
              </w:sdtPr>
              <w:sdtEndPr/>
              <w:sdtContent>
                <w:r w:rsidRPr="00AF3F52">
                  <w:rPr>
                    <w:rFonts w:ascii="Arial" w:hAnsi="Arial" w:cs="Arial"/>
                    <w:color w:val="808080"/>
                    <w:sz w:val="22"/>
                  </w:rPr>
                  <w:t>Wenn sich hier nichts</w:t>
                </w:r>
              </w:sdtContent>
            </w:sdt>
          </w:p>
        </w:tc>
        <w:tc>
          <w:tcPr>
            <w:tcW w:w="4853" w:type="dxa"/>
          </w:tcPr>
          <w:p w14:paraId="5035439A"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1597357714"/>
                <w:placeholder>
                  <w:docPart w:val="BB9B928A0B6840908CBEDE522B1CB30D"/>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266F4AEE"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1453129604"/>
                <w:placeholder>
                  <w:docPart w:val="2BF42E7B97A54E90B02114B7FF023972"/>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2341AD6B" w14:textId="77777777" w:rsidTr="00DA40E8">
        <w:tc>
          <w:tcPr>
            <w:tcW w:w="4853" w:type="dxa"/>
          </w:tcPr>
          <w:p w14:paraId="3A7EDEBA"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814491994"/>
                <w:placeholder>
                  <w:docPart w:val="294B40F97C4D456F9FA999FC95B28DE4"/>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30334C27"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292720256"/>
                <w:placeholder>
                  <w:docPart w:val="DAA649F162294B85BB3CC22C7A10A5AD"/>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3AFD520E"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607698885"/>
                <w:placeholder>
                  <w:docPart w:val="2DB9F3457878470C8F293D96293A3E9B"/>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4C14C1E1" w14:textId="77777777" w:rsidTr="00DA40E8">
        <w:tc>
          <w:tcPr>
            <w:tcW w:w="4853" w:type="dxa"/>
          </w:tcPr>
          <w:p w14:paraId="29A69C8B"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1120878902"/>
                <w:placeholder>
                  <w:docPart w:val="1B190FE1C39C46AAB76EA23CF0BBA073"/>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77D03C96"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15233393"/>
                <w:placeholder>
                  <w:docPart w:val="9058250130B64CB8A2F155B6D9419092"/>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0AB13A43" w14:textId="77777777" w:rsidR="00140B02" w:rsidRDefault="00140B02" w:rsidP="00DA40E8">
            <w:pPr>
              <w:spacing w:line="308" w:lineRule="atLeast"/>
              <w:rPr>
                <w:rFonts w:ascii="Arial" w:hAnsi="Arial" w:cs="Arial"/>
                <w:b/>
                <w:bCs/>
                <w:sz w:val="22"/>
              </w:rPr>
            </w:pPr>
          </w:p>
        </w:tc>
      </w:tr>
    </w:tbl>
    <w:p w14:paraId="535EAEA7"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46B294D8" w14:textId="77777777" w:rsidTr="00DA40E8">
        <w:trPr>
          <w:trHeight w:hRule="exact" w:val="5103"/>
        </w:trPr>
        <w:tc>
          <w:tcPr>
            <w:tcW w:w="7370" w:type="dxa"/>
          </w:tcPr>
          <w:p w14:paraId="725F154E"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1862BFBA" wp14:editId="17DB6C2E">
                  <wp:extent cx="4674762" cy="3236999"/>
                  <wp:effectExtent l="0" t="0" r="0" b="1905"/>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44C14CF8"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10B527A8" wp14:editId="360FD141">
                  <wp:extent cx="4674764" cy="3237000"/>
                  <wp:effectExtent l="0" t="0" r="0" b="190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4C04F8A3" w14:textId="77777777" w:rsidR="00140B02" w:rsidRDefault="00140B02" w:rsidP="00140B02">
      <w:pPr>
        <w:spacing w:line="308" w:lineRule="atLeast"/>
        <w:rPr>
          <w:rFonts w:ascii="Arial" w:hAnsi="Arial" w:cs="Arial"/>
          <w:b/>
          <w:bCs/>
          <w:sz w:val="22"/>
          <w:highlight w:val="lightGray"/>
        </w:rPr>
      </w:pPr>
    </w:p>
    <w:p w14:paraId="75C35AB4"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1869181551"/>
          <w:placeholder>
            <w:docPart w:val="692E5AF8A0B94A35BB7148FAC59E994D"/>
          </w:placeholder>
          <w:showingPlcHdr/>
          <w:text/>
        </w:sdtPr>
        <w:sdtEndPr/>
        <w:sdtContent>
          <w:r w:rsidRPr="00053AF8">
            <w:rPr>
              <w:rStyle w:val="Platzhaltertext"/>
              <w:rFonts w:ascii="Arial" w:hAnsi="Arial" w:cs="Arial"/>
              <w:sz w:val="22"/>
            </w:rPr>
            <w:t>Klicken oder tippen Sie hier, um Text einzugeben.</w:t>
          </w:r>
        </w:sdtContent>
      </w:sdt>
    </w:p>
    <w:p w14:paraId="627BB542" w14:textId="77777777" w:rsidR="00140B02" w:rsidRDefault="00140B02" w:rsidP="00140B02">
      <w:pPr>
        <w:spacing w:line="308" w:lineRule="atLeast"/>
        <w:rPr>
          <w:rFonts w:ascii="Arial" w:hAnsi="Arial" w:cs="Arial"/>
          <w:b/>
          <w:bCs/>
          <w:color w:val="14006E"/>
          <w:sz w:val="22"/>
        </w:rPr>
      </w:pPr>
    </w:p>
    <w:p w14:paraId="3EE58735"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0680DB1E" w14:textId="77777777" w:rsidR="00140B02" w:rsidRDefault="00140B02" w:rsidP="00140B02">
      <w:pPr>
        <w:spacing w:line="308" w:lineRule="atLeast"/>
        <w:rPr>
          <w:rFonts w:ascii="Arial" w:hAnsi="Arial" w:cs="Arial"/>
          <w:color w:val="14006E"/>
          <w:sz w:val="22"/>
        </w:rPr>
        <w:sectPr w:rsidR="00140B02" w:rsidSect="00140B02">
          <w:headerReference w:type="default" r:id="rId38"/>
          <w:footerReference w:type="default" r:id="rId39"/>
          <w:headerReference w:type="first" r:id="rId40"/>
          <w:footerReference w:type="first" r:id="rId41"/>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2D992D4F" w14:textId="77777777" w:rsidTr="00DA40E8">
        <w:tc>
          <w:tcPr>
            <w:tcW w:w="4853" w:type="dxa"/>
          </w:tcPr>
          <w:p w14:paraId="0F6242D4"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693994720"/>
                <w:placeholder>
                  <w:docPart w:val="68EF87372F0347DF9FD41039B6C3CC2D"/>
                </w:placeholder>
                <w:text/>
              </w:sdtPr>
              <w:sdtEndPr/>
              <w:sdtContent>
                <w:r w:rsidRPr="00AF3F52">
                  <w:rPr>
                    <w:rFonts w:ascii="Arial" w:hAnsi="Arial" w:cs="Arial"/>
                    <w:color w:val="808080"/>
                    <w:sz w:val="22"/>
                  </w:rPr>
                  <w:t>Wenn sich hier nichts</w:t>
                </w:r>
              </w:sdtContent>
            </w:sdt>
          </w:p>
        </w:tc>
        <w:tc>
          <w:tcPr>
            <w:tcW w:w="4853" w:type="dxa"/>
          </w:tcPr>
          <w:p w14:paraId="47AA79AF"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527022301"/>
                <w:placeholder>
                  <w:docPart w:val="B26D02D8F94B4BAC95102DF9FCE7F822"/>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720B1107"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1635140641"/>
                <w:placeholder>
                  <w:docPart w:val="7134E71CAA10461BB5F0A88FF24EF31A"/>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3708F595" w14:textId="77777777" w:rsidTr="00DA40E8">
        <w:tc>
          <w:tcPr>
            <w:tcW w:w="4853" w:type="dxa"/>
          </w:tcPr>
          <w:p w14:paraId="686BFB99"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157697676"/>
                <w:placeholder>
                  <w:docPart w:val="F0B93D33F16240C3BD8CA1526FD02A1B"/>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11A01CD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86101124"/>
                <w:placeholder>
                  <w:docPart w:val="3771088FA74C48648618C5E34A49F34F"/>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467FFC90"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129909849"/>
                <w:placeholder>
                  <w:docPart w:val="F2FCEBCE4A8447F887F433124A2844E8"/>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175AE808" w14:textId="77777777" w:rsidTr="00DA40E8">
        <w:tc>
          <w:tcPr>
            <w:tcW w:w="4853" w:type="dxa"/>
          </w:tcPr>
          <w:p w14:paraId="6DC223BA"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1377129920"/>
                <w:placeholder>
                  <w:docPart w:val="6EB47C9D2D2E43DB9FC3EBFD2B39FBE4"/>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4BE1852A"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65767087"/>
                <w:placeholder>
                  <w:docPart w:val="253455BF69D14B80B8E4F847DA8FB6E0"/>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25BE79FF" w14:textId="77777777" w:rsidR="00140B02" w:rsidRDefault="00140B02" w:rsidP="00DA40E8">
            <w:pPr>
              <w:spacing w:line="308" w:lineRule="atLeast"/>
              <w:rPr>
                <w:rFonts w:ascii="Arial" w:hAnsi="Arial" w:cs="Arial"/>
                <w:b/>
                <w:bCs/>
                <w:sz w:val="22"/>
              </w:rPr>
            </w:pPr>
          </w:p>
        </w:tc>
      </w:tr>
    </w:tbl>
    <w:p w14:paraId="15843DD2"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002D3D4A" w14:textId="77777777" w:rsidTr="00DA40E8">
        <w:trPr>
          <w:trHeight w:hRule="exact" w:val="5103"/>
        </w:trPr>
        <w:tc>
          <w:tcPr>
            <w:tcW w:w="7370" w:type="dxa"/>
          </w:tcPr>
          <w:p w14:paraId="0D445CA3"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1903DB65" wp14:editId="6D0A0FDF">
                  <wp:extent cx="4674762" cy="3236999"/>
                  <wp:effectExtent l="0" t="0" r="0" b="1905"/>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12A2874D"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7B41CAE8" wp14:editId="2D673FDF">
                  <wp:extent cx="4674764" cy="3237000"/>
                  <wp:effectExtent l="0" t="0" r="0" b="1905"/>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6294E8B8" w14:textId="77777777" w:rsidR="00140B02" w:rsidRDefault="00140B02" w:rsidP="00140B02">
      <w:pPr>
        <w:spacing w:line="308" w:lineRule="atLeast"/>
        <w:rPr>
          <w:rFonts w:ascii="Arial" w:hAnsi="Arial" w:cs="Arial"/>
          <w:b/>
          <w:bCs/>
          <w:sz w:val="22"/>
          <w:highlight w:val="lightGray"/>
        </w:rPr>
      </w:pPr>
    </w:p>
    <w:p w14:paraId="05B0B477"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1107388129"/>
          <w:placeholder>
            <w:docPart w:val="2DF6A6A3F2604220BBD0C5A5C3FFAA1A"/>
          </w:placeholder>
          <w:showingPlcHdr/>
          <w:text/>
        </w:sdtPr>
        <w:sdtEndPr/>
        <w:sdtContent>
          <w:r w:rsidRPr="00053AF8">
            <w:rPr>
              <w:rStyle w:val="Platzhaltertext"/>
              <w:rFonts w:ascii="Arial" w:hAnsi="Arial" w:cs="Arial"/>
              <w:sz w:val="22"/>
            </w:rPr>
            <w:t>Klicken oder tippen Sie hier, um Text einzugeben.</w:t>
          </w:r>
        </w:sdtContent>
      </w:sdt>
    </w:p>
    <w:p w14:paraId="6707DE05" w14:textId="77777777" w:rsidR="00140B02" w:rsidRDefault="00140B02" w:rsidP="00140B02">
      <w:pPr>
        <w:spacing w:line="308" w:lineRule="atLeast"/>
        <w:rPr>
          <w:rFonts w:ascii="Arial" w:hAnsi="Arial" w:cs="Arial"/>
          <w:b/>
          <w:bCs/>
          <w:color w:val="14006E"/>
          <w:sz w:val="22"/>
        </w:rPr>
      </w:pPr>
    </w:p>
    <w:p w14:paraId="33DD46C6"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4AF0F56B" w14:textId="77777777" w:rsidR="00140B02" w:rsidRDefault="00140B02" w:rsidP="00140B02">
      <w:pPr>
        <w:spacing w:line="308" w:lineRule="atLeast"/>
        <w:rPr>
          <w:rFonts w:ascii="Arial" w:hAnsi="Arial" w:cs="Arial"/>
          <w:color w:val="14006E"/>
          <w:sz w:val="22"/>
        </w:rPr>
        <w:sectPr w:rsidR="00140B02" w:rsidSect="00140B02">
          <w:headerReference w:type="default" r:id="rId42"/>
          <w:footerReference w:type="default" r:id="rId43"/>
          <w:headerReference w:type="first" r:id="rId44"/>
          <w:footerReference w:type="first" r:id="rId45"/>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781308CB" w14:textId="77777777" w:rsidTr="00DA40E8">
        <w:tc>
          <w:tcPr>
            <w:tcW w:w="4853" w:type="dxa"/>
          </w:tcPr>
          <w:p w14:paraId="5217A08C"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2067326554"/>
                <w:placeholder>
                  <w:docPart w:val="9E4D33A4B1F0426C9B95951E6AD25DC0"/>
                </w:placeholder>
                <w:text/>
              </w:sdtPr>
              <w:sdtEndPr/>
              <w:sdtContent>
                <w:r w:rsidRPr="00AF3F52">
                  <w:rPr>
                    <w:rFonts w:ascii="Arial" w:hAnsi="Arial" w:cs="Arial"/>
                    <w:color w:val="808080"/>
                    <w:sz w:val="22"/>
                  </w:rPr>
                  <w:t>Wenn sich hier nichts</w:t>
                </w:r>
              </w:sdtContent>
            </w:sdt>
          </w:p>
        </w:tc>
        <w:tc>
          <w:tcPr>
            <w:tcW w:w="4853" w:type="dxa"/>
          </w:tcPr>
          <w:p w14:paraId="6F77064E"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1080721650"/>
                <w:placeholder>
                  <w:docPart w:val="058FC20B07D640AC95173E2F82CD8E6B"/>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4439CA4F"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548354608"/>
                <w:placeholder>
                  <w:docPart w:val="766A673AF52C4F529A3853E6321B0D7F"/>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7CEE9964" w14:textId="77777777" w:rsidTr="00DA40E8">
        <w:tc>
          <w:tcPr>
            <w:tcW w:w="4853" w:type="dxa"/>
          </w:tcPr>
          <w:p w14:paraId="0D455A9F"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1493020357"/>
                <w:placeholder>
                  <w:docPart w:val="BD0057C09B8E4A3494A2A76385E1A9E2"/>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38B23771"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565099130"/>
                <w:placeholder>
                  <w:docPart w:val="D8B79FDD0F524190AFC0B8C79B2825AE"/>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2805ADF0"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658585751"/>
                <w:placeholder>
                  <w:docPart w:val="B542397C0A2C41DF82FB8D89D930C4BA"/>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527B2BA5" w14:textId="77777777" w:rsidTr="00DA40E8">
        <w:tc>
          <w:tcPr>
            <w:tcW w:w="4853" w:type="dxa"/>
          </w:tcPr>
          <w:p w14:paraId="687F7CEC"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1270514241"/>
                <w:placeholder>
                  <w:docPart w:val="2D189313F7AB43BB876D815B513D0A7A"/>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7DE863A4"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1229962188"/>
                <w:placeholder>
                  <w:docPart w:val="0CE12089B07448BD8B17C1DEEE2D46E0"/>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574378B9" w14:textId="77777777" w:rsidR="00140B02" w:rsidRDefault="00140B02" w:rsidP="00DA40E8">
            <w:pPr>
              <w:spacing w:line="308" w:lineRule="atLeast"/>
              <w:rPr>
                <w:rFonts w:ascii="Arial" w:hAnsi="Arial" w:cs="Arial"/>
                <w:b/>
                <w:bCs/>
                <w:sz w:val="22"/>
              </w:rPr>
            </w:pPr>
          </w:p>
        </w:tc>
      </w:tr>
    </w:tbl>
    <w:p w14:paraId="5A463BFF"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41BB0272" w14:textId="77777777" w:rsidTr="00DA40E8">
        <w:trPr>
          <w:trHeight w:hRule="exact" w:val="5103"/>
        </w:trPr>
        <w:tc>
          <w:tcPr>
            <w:tcW w:w="7370" w:type="dxa"/>
          </w:tcPr>
          <w:p w14:paraId="5378846C"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77C1FEAD" wp14:editId="640EF8AF">
                  <wp:extent cx="4674762" cy="3236999"/>
                  <wp:effectExtent l="0" t="0" r="0" b="1905"/>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517CF475"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7F09BB7C" wp14:editId="50158152">
                  <wp:extent cx="4674764" cy="3237000"/>
                  <wp:effectExtent l="0" t="0" r="0" b="1905"/>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3E59B65E" w14:textId="77777777" w:rsidR="00140B02" w:rsidRDefault="00140B02" w:rsidP="00140B02">
      <w:pPr>
        <w:spacing w:line="308" w:lineRule="atLeast"/>
        <w:rPr>
          <w:rFonts w:ascii="Arial" w:hAnsi="Arial" w:cs="Arial"/>
          <w:b/>
          <w:bCs/>
          <w:sz w:val="22"/>
          <w:highlight w:val="lightGray"/>
        </w:rPr>
      </w:pPr>
    </w:p>
    <w:p w14:paraId="12B5FDA8"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638640490"/>
          <w:placeholder>
            <w:docPart w:val="396A26799CF84F2DB76ACF5777814DE3"/>
          </w:placeholder>
          <w:showingPlcHdr/>
          <w:text/>
        </w:sdtPr>
        <w:sdtEndPr/>
        <w:sdtContent>
          <w:r w:rsidRPr="00053AF8">
            <w:rPr>
              <w:rStyle w:val="Platzhaltertext"/>
              <w:rFonts w:ascii="Arial" w:hAnsi="Arial" w:cs="Arial"/>
              <w:sz w:val="22"/>
            </w:rPr>
            <w:t>Klicken oder tippen Sie hier, um Text einzugeben.</w:t>
          </w:r>
        </w:sdtContent>
      </w:sdt>
    </w:p>
    <w:p w14:paraId="6AD0D0C6" w14:textId="77777777" w:rsidR="00140B02" w:rsidRDefault="00140B02" w:rsidP="00140B02">
      <w:pPr>
        <w:spacing w:line="308" w:lineRule="atLeast"/>
        <w:rPr>
          <w:rFonts w:ascii="Arial" w:hAnsi="Arial" w:cs="Arial"/>
          <w:b/>
          <w:bCs/>
          <w:color w:val="14006E"/>
          <w:sz w:val="22"/>
        </w:rPr>
      </w:pPr>
    </w:p>
    <w:p w14:paraId="67E6255A"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0333DD6B" w14:textId="77777777" w:rsidR="00140B02" w:rsidRDefault="00140B02" w:rsidP="00140B02">
      <w:pPr>
        <w:spacing w:line="308" w:lineRule="atLeast"/>
        <w:rPr>
          <w:rFonts w:ascii="Arial" w:hAnsi="Arial" w:cs="Arial"/>
          <w:color w:val="14006E"/>
          <w:sz w:val="22"/>
        </w:rPr>
        <w:sectPr w:rsidR="00140B02" w:rsidSect="00140B02">
          <w:headerReference w:type="default" r:id="rId46"/>
          <w:footerReference w:type="default" r:id="rId47"/>
          <w:headerReference w:type="first" r:id="rId48"/>
          <w:footerReference w:type="first" r:id="rId49"/>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18178CCD" w14:textId="77777777" w:rsidTr="00DA40E8">
        <w:tc>
          <w:tcPr>
            <w:tcW w:w="4853" w:type="dxa"/>
          </w:tcPr>
          <w:p w14:paraId="41C55B96"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2055190642"/>
                <w:placeholder>
                  <w:docPart w:val="28EF2D5E01D346B299AE0B6FF8FCD16B"/>
                </w:placeholder>
                <w:text/>
              </w:sdtPr>
              <w:sdtEndPr/>
              <w:sdtContent>
                <w:r w:rsidRPr="00AF3F52">
                  <w:rPr>
                    <w:rFonts w:ascii="Arial" w:hAnsi="Arial" w:cs="Arial"/>
                    <w:color w:val="808080"/>
                    <w:sz w:val="22"/>
                  </w:rPr>
                  <w:t>Wenn sich hier nichts</w:t>
                </w:r>
              </w:sdtContent>
            </w:sdt>
          </w:p>
        </w:tc>
        <w:tc>
          <w:tcPr>
            <w:tcW w:w="4853" w:type="dxa"/>
          </w:tcPr>
          <w:p w14:paraId="4B575D09"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1564836988"/>
                <w:placeholder>
                  <w:docPart w:val="3029460EC2C04E5D88CB96C8D34BDAE4"/>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71991069"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572503875"/>
                <w:placeholder>
                  <w:docPart w:val="D95091B2E5334233834FD3C27755A466"/>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7FB70EC5" w14:textId="77777777" w:rsidTr="00DA40E8">
        <w:tc>
          <w:tcPr>
            <w:tcW w:w="4853" w:type="dxa"/>
          </w:tcPr>
          <w:p w14:paraId="5A81434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676038382"/>
                <w:placeholder>
                  <w:docPart w:val="E25330ED3C5E428E9368B70C582E3376"/>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2BFFCEF8"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37039662"/>
                <w:placeholder>
                  <w:docPart w:val="1C854642DA524F1C85AEAD2BEF81C55A"/>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0FB3CC73"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409197430"/>
                <w:placeholder>
                  <w:docPart w:val="05E50747178C44B786B3DE77091D9557"/>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50B999FF" w14:textId="77777777" w:rsidTr="00DA40E8">
        <w:tc>
          <w:tcPr>
            <w:tcW w:w="4853" w:type="dxa"/>
          </w:tcPr>
          <w:p w14:paraId="2CBEA835"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1499035337"/>
                <w:placeholder>
                  <w:docPart w:val="F2DF1344B1BE4D05A156E082CBB5D8FE"/>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2947D0D9"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1445263958"/>
                <w:placeholder>
                  <w:docPart w:val="8728727B89F64395B1C7FA1D58235D40"/>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4323D545" w14:textId="77777777" w:rsidR="00140B02" w:rsidRDefault="00140B02" w:rsidP="00DA40E8">
            <w:pPr>
              <w:spacing w:line="308" w:lineRule="atLeast"/>
              <w:rPr>
                <w:rFonts w:ascii="Arial" w:hAnsi="Arial" w:cs="Arial"/>
                <w:b/>
                <w:bCs/>
                <w:sz w:val="22"/>
              </w:rPr>
            </w:pPr>
          </w:p>
        </w:tc>
      </w:tr>
    </w:tbl>
    <w:p w14:paraId="7B55B4FC"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6E6680D3" w14:textId="77777777" w:rsidTr="00DA40E8">
        <w:trPr>
          <w:trHeight w:hRule="exact" w:val="5103"/>
        </w:trPr>
        <w:tc>
          <w:tcPr>
            <w:tcW w:w="7370" w:type="dxa"/>
          </w:tcPr>
          <w:p w14:paraId="220D1039"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64EC260A" wp14:editId="37764A84">
                  <wp:extent cx="4674762" cy="3236999"/>
                  <wp:effectExtent l="0" t="0" r="0" b="1905"/>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6A342B1A"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03C05391" wp14:editId="46AEB583">
                  <wp:extent cx="4674764" cy="3237000"/>
                  <wp:effectExtent l="0" t="0" r="0" b="1905"/>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6D690C92" w14:textId="77777777" w:rsidR="00140B02" w:rsidRDefault="00140B02" w:rsidP="00140B02">
      <w:pPr>
        <w:spacing w:line="308" w:lineRule="atLeast"/>
        <w:rPr>
          <w:rFonts w:ascii="Arial" w:hAnsi="Arial" w:cs="Arial"/>
          <w:b/>
          <w:bCs/>
          <w:sz w:val="22"/>
          <w:highlight w:val="lightGray"/>
        </w:rPr>
      </w:pPr>
    </w:p>
    <w:p w14:paraId="721428DC"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493218418"/>
          <w:placeholder>
            <w:docPart w:val="74F72634D7B543769FD6539752215D2F"/>
          </w:placeholder>
          <w:showingPlcHdr/>
          <w:text/>
        </w:sdtPr>
        <w:sdtEndPr/>
        <w:sdtContent>
          <w:r w:rsidRPr="00053AF8">
            <w:rPr>
              <w:rStyle w:val="Platzhaltertext"/>
              <w:rFonts w:ascii="Arial" w:hAnsi="Arial" w:cs="Arial"/>
              <w:sz w:val="22"/>
            </w:rPr>
            <w:t>Klicken oder tippen Sie hier, um Text einzugeben.</w:t>
          </w:r>
        </w:sdtContent>
      </w:sdt>
    </w:p>
    <w:p w14:paraId="0A706873" w14:textId="77777777" w:rsidR="00140B02" w:rsidRDefault="00140B02" w:rsidP="00140B02">
      <w:pPr>
        <w:spacing w:line="308" w:lineRule="atLeast"/>
        <w:rPr>
          <w:rFonts w:ascii="Arial" w:hAnsi="Arial" w:cs="Arial"/>
          <w:b/>
          <w:bCs/>
          <w:color w:val="14006E"/>
          <w:sz w:val="22"/>
        </w:rPr>
      </w:pPr>
    </w:p>
    <w:p w14:paraId="1563C63E"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2FB8F06C" w14:textId="77777777" w:rsidR="00140B02" w:rsidRDefault="00140B02" w:rsidP="00140B02">
      <w:pPr>
        <w:spacing w:line="308" w:lineRule="atLeast"/>
        <w:rPr>
          <w:rFonts w:ascii="Arial" w:hAnsi="Arial" w:cs="Arial"/>
          <w:color w:val="14006E"/>
          <w:sz w:val="22"/>
        </w:rPr>
        <w:sectPr w:rsidR="00140B02" w:rsidSect="00140B02">
          <w:headerReference w:type="default" r:id="rId50"/>
          <w:footerReference w:type="default" r:id="rId51"/>
          <w:headerReference w:type="first" r:id="rId52"/>
          <w:footerReference w:type="first" r:id="rId53"/>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2F778899" w14:textId="77777777" w:rsidTr="00DA40E8">
        <w:tc>
          <w:tcPr>
            <w:tcW w:w="4853" w:type="dxa"/>
          </w:tcPr>
          <w:p w14:paraId="1177F2C0"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2028291649"/>
                <w:placeholder>
                  <w:docPart w:val="CD3A81450E8445119BF0DFDD24C14329"/>
                </w:placeholder>
                <w:text/>
              </w:sdtPr>
              <w:sdtEndPr/>
              <w:sdtContent>
                <w:r w:rsidRPr="00AF3F52">
                  <w:rPr>
                    <w:rFonts w:ascii="Arial" w:hAnsi="Arial" w:cs="Arial"/>
                    <w:color w:val="808080"/>
                    <w:sz w:val="22"/>
                  </w:rPr>
                  <w:t>Wenn sich hier nichts</w:t>
                </w:r>
              </w:sdtContent>
            </w:sdt>
          </w:p>
        </w:tc>
        <w:tc>
          <w:tcPr>
            <w:tcW w:w="4853" w:type="dxa"/>
          </w:tcPr>
          <w:p w14:paraId="41A85CEF"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1858922204"/>
                <w:placeholder>
                  <w:docPart w:val="B471655BF081475393B79AC0B1863874"/>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7302049A"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10577703"/>
                <w:placeholder>
                  <w:docPart w:val="589A6EDA759F4A8E870E57EEC4A412A1"/>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4B831C23" w14:textId="77777777" w:rsidTr="00DA40E8">
        <w:tc>
          <w:tcPr>
            <w:tcW w:w="4853" w:type="dxa"/>
          </w:tcPr>
          <w:p w14:paraId="17C02AC7"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1567954356"/>
                <w:placeholder>
                  <w:docPart w:val="1D02C7C70AA44E76A51ED170D155ADCF"/>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4235DBE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739644172"/>
                <w:placeholder>
                  <w:docPart w:val="98C88AB2298C4B1D9E0CD80B49CD5446"/>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2742DF74"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1195993824"/>
                <w:placeholder>
                  <w:docPart w:val="46B3D733B05A451E8650AE53E08D6B7F"/>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6F8A8408" w14:textId="77777777" w:rsidTr="00DA40E8">
        <w:tc>
          <w:tcPr>
            <w:tcW w:w="4853" w:type="dxa"/>
          </w:tcPr>
          <w:p w14:paraId="7FDB50F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1358318108"/>
                <w:placeholder>
                  <w:docPart w:val="427F4D7DC1C14422806CFCDA0A423B89"/>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1BBEF7CB"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1797408862"/>
                <w:placeholder>
                  <w:docPart w:val="A3A5717786664ED19D9C2298ABCD20E0"/>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0834E038" w14:textId="77777777" w:rsidR="00140B02" w:rsidRDefault="00140B02" w:rsidP="00DA40E8">
            <w:pPr>
              <w:spacing w:line="308" w:lineRule="atLeast"/>
              <w:rPr>
                <w:rFonts w:ascii="Arial" w:hAnsi="Arial" w:cs="Arial"/>
                <w:b/>
                <w:bCs/>
                <w:sz w:val="22"/>
              </w:rPr>
            </w:pPr>
          </w:p>
        </w:tc>
      </w:tr>
    </w:tbl>
    <w:p w14:paraId="2FF80FE2"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20852A2F" w14:textId="77777777" w:rsidTr="00DA40E8">
        <w:trPr>
          <w:trHeight w:hRule="exact" w:val="5103"/>
        </w:trPr>
        <w:tc>
          <w:tcPr>
            <w:tcW w:w="7370" w:type="dxa"/>
          </w:tcPr>
          <w:p w14:paraId="5A861702"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5CE957EB" wp14:editId="7B354BED">
                  <wp:extent cx="4674762" cy="3236999"/>
                  <wp:effectExtent l="0" t="0" r="0" b="1905"/>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652D939F"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3FB802D5" wp14:editId="5F2074FF">
                  <wp:extent cx="4674764" cy="3237000"/>
                  <wp:effectExtent l="0" t="0" r="0" b="1905"/>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2FB0045F" w14:textId="77777777" w:rsidR="00140B02" w:rsidRDefault="00140B02" w:rsidP="00140B02">
      <w:pPr>
        <w:spacing w:line="308" w:lineRule="atLeast"/>
        <w:rPr>
          <w:rFonts w:ascii="Arial" w:hAnsi="Arial" w:cs="Arial"/>
          <w:b/>
          <w:bCs/>
          <w:sz w:val="22"/>
          <w:highlight w:val="lightGray"/>
        </w:rPr>
      </w:pPr>
    </w:p>
    <w:p w14:paraId="0EA48C4D"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1899124738"/>
          <w:placeholder>
            <w:docPart w:val="42839F9B1B124BDCB4D926D20B6F28A9"/>
          </w:placeholder>
          <w:showingPlcHdr/>
          <w:text/>
        </w:sdtPr>
        <w:sdtEndPr/>
        <w:sdtContent>
          <w:r w:rsidRPr="00053AF8">
            <w:rPr>
              <w:rStyle w:val="Platzhaltertext"/>
              <w:rFonts w:ascii="Arial" w:hAnsi="Arial" w:cs="Arial"/>
              <w:sz w:val="22"/>
            </w:rPr>
            <w:t>Klicken oder tippen Sie hier, um Text einzugeben.</w:t>
          </w:r>
        </w:sdtContent>
      </w:sdt>
    </w:p>
    <w:p w14:paraId="59A72D01" w14:textId="77777777" w:rsidR="00140B02" w:rsidRDefault="00140B02" w:rsidP="00140B02">
      <w:pPr>
        <w:spacing w:line="308" w:lineRule="atLeast"/>
        <w:rPr>
          <w:rFonts w:ascii="Arial" w:hAnsi="Arial" w:cs="Arial"/>
          <w:b/>
          <w:bCs/>
          <w:color w:val="14006E"/>
          <w:sz w:val="22"/>
        </w:rPr>
      </w:pPr>
    </w:p>
    <w:p w14:paraId="7D7660B1"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416864A1" w14:textId="77777777" w:rsidR="00140B02" w:rsidRDefault="00140B02" w:rsidP="00140B02">
      <w:pPr>
        <w:spacing w:line="308" w:lineRule="atLeast"/>
        <w:rPr>
          <w:rFonts w:ascii="Arial" w:hAnsi="Arial" w:cs="Arial"/>
          <w:color w:val="14006E"/>
          <w:sz w:val="22"/>
        </w:rPr>
        <w:sectPr w:rsidR="00140B02" w:rsidSect="00140B02">
          <w:headerReference w:type="default" r:id="rId54"/>
          <w:footerReference w:type="default" r:id="rId55"/>
          <w:headerReference w:type="first" r:id="rId56"/>
          <w:footerReference w:type="first" r:id="rId57"/>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399080FE" w14:textId="77777777" w:rsidTr="00DA40E8">
        <w:tc>
          <w:tcPr>
            <w:tcW w:w="4853" w:type="dxa"/>
          </w:tcPr>
          <w:p w14:paraId="4E6C73E2"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13773972"/>
                <w:placeholder>
                  <w:docPart w:val="74E7060714034D8D816871ABFB73C5BC"/>
                </w:placeholder>
                <w:text/>
              </w:sdtPr>
              <w:sdtEndPr/>
              <w:sdtContent>
                <w:r w:rsidRPr="00AF3F52">
                  <w:rPr>
                    <w:rFonts w:ascii="Arial" w:hAnsi="Arial" w:cs="Arial"/>
                    <w:color w:val="808080"/>
                    <w:sz w:val="22"/>
                  </w:rPr>
                  <w:t>Wenn sich hier nichts</w:t>
                </w:r>
              </w:sdtContent>
            </w:sdt>
          </w:p>
        </w:tc>
        <w:tc>
          <w:tcPr>
            <w:tcW w:w="4853" w:type="dxa"/>
          </w:tcPr>
          <w:p w14:paraId="31A6889C"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1008402265"/>
                <w:placeholder>
                  <w:docPart w:val="9F7EC4442AA846D4B4E64AFF0FA0E522"/>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5CD3848A"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1879589486"/>
                <w:placeholder>
                  <w:docPart w:val="5E48D5F6D5EB45B48A498137560B7A8F"/>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50E311C8" w14:textId="77777777" w:rsidTr="00DA40E8">
        <w:tc>
          <w:tcPr>
            <w:tcW w:w="4853" w:type="dxa"/>
          </w:tcPr>
          <w:p w14:paraId="77B16876"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714428486"/>
                <w:placeholder>
                  <w:docPart w:val="738E92502F0145A7B6B01DA54AF0261C"/>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6C016F0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722142109"/>
                <w:placeholder>
                  <w:docPart w:val="5DB4190314054AF08BAF2DDDBDDCC851"/>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0E0E2D0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869058546"/>
                <w:placeholder>
                  <w:docPart w:val="7DFE375BFE874F52BA7031C2E80EAB69"/>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3204CFD9" w14:textId="77777777" w:rsidTr="00DA40E8">
        <w:tc>
          <w:tcPr>
            <w:tcW w:w="4853" w:type="dxa"/>
          </w:tcPr>
          <w:p w14:paraId="322DF921"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911700557"/>
                <w:placeholder>
                  <w:docPart w:val="7B1B0BE7B7524DE9AA7FBFA544CA0E5A"/>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28BB27CE"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1497458420"/>
                <w:placeholder>
                  <w:docPart w:val="7CDB67D50AFB40B5888740894BE621AA"/>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2EF2C1E2" w14:textId="77777777" w:rsidR="00140B02" w:rsidRDefault="00140B02" w:rsidP="00DA40E8">
            <w:pPr>
              <w:spacing w:line="308" w:lineRule="atLeast"/>
              <w:rPr>
                <w:rFonts w:ascii="Arial" w:hAnsi="Arial" w:cs="Arial"/>
                <w:b/>
                <w:bCs/>
                <w:sz w:val="22"/>
              </w:rPr>
            </w:pPr>
          </w:p>
        </w:tc>
      </w:tr>
    </w:tbl>
    <w:p w14:paraId="7DA67C03"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53DCC94E" w14:textId="77777777" w:rsidTr="00DA40E8">
        <w:trPr>
          <w:trHeight w:hRule="exact" w:val="5103"/>
        </w:trPr>
        <w:tc>
          <w:tcPr>
            <w:tcW w:w="7370" w:type="dxa"/>
          </w:tcPr>
          <w:p w14:paraId="76F08A87"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09582D59" wp14:editId="61002F39">
                  <wp:extent cx="4674762" cy="3236999"/>
                  <wp:effectExtent l="0" t="0" r="0" b="1905"/>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04FF5E99"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53F28ACB" wp14:editId="2101E6CE">
                  <wp:extent cx="4674764" cy="3237000"/>
                  <wp:effectExtent l="0" t="0" r="0" b="1905"/>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5823983D" w14:textId="77777777" w:rsidR="00140B02" w:rsidRDefault="00140B02" w:rsidP="00140B02">
      <w:pPr>
        <w:spacing w:line="308" w:lineRule="atLeast"/>
        <w:rPr>
          <w:rFonts w:ascii="Arial" w:hAnsi="Arial" w:cs="Arial"/>
          <w:b/>
          <w:bCs/>
          <w:sz w:val="22"/>
          <w:highlight w:val="lightGray"/>
        </w:rPr>
      </w:pPr>
    </w:p>
    <w:p w14:paraId="6894535E"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260460475"/>
          <w:placeholder>
            <w:docPart w:val="9184C72681B043C5ABBF0324EA9BC9F6"/>
          </w:placeholder>
          <w:showingPlcHdr/>
          <w:text/>
        </w:sdtPr>
        <w:sdtEndPr/>
        <w:sdtContent>
          <w:r w:rsidRPr="00053AF8">
            <w:rPr>
              <w:rStyle w:val="Platzhaltertext"/>
              <w:rFonts w:ascii="Arial" w:hAnsi="Arial" w:cs="Arial"/>
              <w:sz w:val="22"/>
            </w:rPr>
            <w:t>Klicken oder tippen Sie hier, um Text einzugeben.</w:t>
          </w:r>
        </w:sdtContent>
      </w:sdt>
    </w:p>
    <w:p w14:paraId="1D4F3CFB" w14:textId="77777777" w:rsidR="00140B02" w:rsidRDefault="00140B02" w:rsidP="00140B02">
      <w:pPr>
        <w:spacing w:line="308" w:lineRule="atLeast"/>
        <w:rPr>
          <w:rFonts w:ascii="Arial" w:hAnsi="Arial" w:cs="Arial"/>
          <w:b/>
          <w:bCs/>
          <w:color w:val="14006E"/>
          <w:sz w:val="22"/>
        </w:rPr>
      </w:pPr>
    </w:p>
    <w:p w14:paraId="03E31805"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3A1D1916" w14:textId="77777777" w:rsidR="00140B02" w:rsidRDefault="00140B02" w:rsidP="00140B02">
      <w:pPr>
        <w:spacing w:line="308" w:lineRule="atLeast"/>
        <w:rPr>
          <w:rFonts w:ascii="Arial" w:hAnsi="Arial" w:cs="Arial"/>
          <w:color w:val="14006E"/>
          <w:sz w:val="22"/>
        </w:rPr>
        <w:sectPr w:rsidR="00140B02" w:rsidSect="00140B02">
          <w:headerReference w:type="default" r:id="rId58"/>
          <w:footerReference w:type="default" r:id="rId59"/>
          <w:headerReference w:type="first" r:id="rId60"/>
          <w:footerReference w:type="first" r:id="rId61"/>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48D99DCE" w14:textId="77777777" w:rsidTr="00DA40E8">
        <w:tc>
          <w:tcPr>
            <w:tcW w:w="4853" w:type="dxa"/>
          </w:tcPr>
          <w:p w14:paraId="3426033C"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1976361768"/>
                <w:placeholder>
                  <w:docPart w:val="C889E217D129484587C2AC1294FF2C86"/>
                </w:placeholder>
                <w:text/>
              </w:sdtPr>
              <w:sdtEndPr/>
              <w:sdtContent>
                <w:r w:rsidRPr="00AF3F52">
                  <w:rPr>
                    <w:rFonts w:ascii="Arial" w:hAnsi="Arial" w:cs="Arial"/>
                    <w:color w:val="808080"/>
                    <w:sz w:val="22"/>
                  </w:rPr>
                  <w:t>Wenn sich hier nichts</w:t>
                </w:r>
              </w:sdtContent>
            </w:sdt>
          </w:p>
        </w:tc>
        <w:tc>
          <w:tcPr>
            <w:tcW w:w="4853" w:type="dxa"/>
          </w:tcPr>
          <w:p w14:paraId="3156E7D2"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420646729"/>
                <w:placeholder>
                  <w:docPart w:val="37D53AA81EF74BA78D0BAEF6F5CBE03E"/>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6E0820A7"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1774747704"/>
                <w:placeholder>
                  <w:docPart w:val="AA33E57ABC65421DBFBC5960F881B48D"/>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441C1897" w14:textId="77777777" w:rsidTr="00DA40E8">
        <w:tc>
          <w:tcPr>
            <w:tcW w:w="4853" w:type="dxa"/>
          </w:tcPr>
          <w:p w14:paraId="5F87BA7B"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790709583"/>
                <w:placeholder>
                  <w:docPart w:val="3C1F9D3B166B4DFEAE99CB90DB348920"/>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7509E7EF"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221247903"/>
                <w:placeholder>
                  <w:docPart w:val="929EFB7B7530467DB5DC0C0AC1C14046"/>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1813A134"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250783878"/>
                <w:placeholder>
                  <w:docPart w:val="87A42A3075E34955A4BEC476B550D3B2"/>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0117725A" w14:textId="77777777" w:rsidTr="00DA40E8">
        <w:tc>
          <w:tcPr>
            <w:tcW w:w="4853" w:type="dxa"/>
          </w:tcPr>
          <w:p w14:paraId="04E82463"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2068609273"/>
                <w:placeholder>
                  <w:docPart w:val="708AE16018564661B6BBE1B5BE7EF5B9"/>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58C8A109"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1176154328"/>
                <w:placeholder>
                  <w:docPart w:val="0FBF6ED12F3F48BEA6B8397951D1BDDB"/>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23D6C384" w14:textId="77777777" w:rsidR="00140B02" w:rsidRDefault="00140B02" w:rsidP="00DA40E8">
            <w:pPr>
              <w:spacing w:line="308" w:lineRule="atLeast"/>
              <w:rPr>
                <w:rFonts w:ascii="Arial" w:hAnsi="Arial" w:cs="Arial"/>
                <w:b/>
                <w:bCs/>
                <w:sz w:val="22"/>
              </w:rPr>
            </w:pPr>
          </w:p>
        </w:tc>
      </w:tr>
    </w:tbl>
    <w:p w14:paraId="7B8AA089"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44ACCBA6" w14:textId="77777777" w:rsidTr="00DA40E8">
        <w:trPr>
          <w:trHeight w:hRule="exact" w:val="5103"/>
        </w:trPr>
        <w:tc>
          <w:tcPr>
            <w:tcW w:w="7370" w:type="dxa"/>
          </w:tcPr>
          <w:p w14:paraId="103DB0AB"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33B253A7" wp14:editId="3461A4F4">
                  <wp:extent cx="4674762" cy="3236999"/>
                  <wp:effectExtent l="0" t="0" r="0" b="1905"/>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29AF49BE"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408FAD5E" wp14:editId="6E119A84">
                  <wp:extent cx="4674764" cy="3237000"/>
                  <wp:effectExtent l="0" t="0" r="0" b="1905"/>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340D800A" w14:textId="77777777" w:rsidR="00140B02" w:rsidRDefault="00140B02" w:rsidP="00140B02">
      <w:pPr>
        <w:spacing w:line="308" w:lineRule="atLeast"/>
        <w:rPr>
          <w:rFonts w:ascii="Arial" w:hAnsi="Arial" w:cs="Arial"/>
          <w:b/>
          <w:bCs/>
          <w:sz w:val="22"/>
          <w:highlight w:val="lightGray"/>
        </w:rPr>
      </w:pPr>
    </w:p>
    <w:p w14:paraId="04F5C638"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1615745264"/>
          <w:placeholder>
            <w:docPart w:val="25C2037025B1491DA4DA65BACDEC6594"/>
          </w:placeholder>
          <w:showingPlcHdr/>
          <w:text/>
        </w:sdtPr>
        <w:sdtEndPr/>
        <w:sdtContent>
          <w:r w:rsidRPr="00053AF8">
            <w:rPr>
              <w:rStyle w:val="Platzhaltertext"/>
              <w:rFonts w:ascii="Arial" w:hAnsi="Arial" w:cs="Arial"/>
              <w:sz w:val="22"/>
            </w:rPr>
            <w:t>Klicken oder tippen Sie hier, um Text einzugeben.</w:t>
          </w:r>
        </w:sdtContent>
      </w:sdt>
    </w:p>
    <w:p w14:paraId="63C209DD" w14:textId="77777777" w:rsidR="00140B02" w:rsidRDefault="00140B02" w:rsidP="00140B02">
      <w:pPr>
        <w:spacing w:line="308" w:lineRule="atLeast"/>
        <w:rPr>
          <w:rFonts w:ascii="Arial" w:hAnsi="Arial" w:cs="Arial"/>
          <w:b/>
          <w:bCs/>
          <w:color w:val="14006E"/>
          <w:sz w:val="22"/>
        </w:rPr>
      </w:pPr>
    </w:p>
    <w:p w14:paraId="260153FB"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1BFF7EDB" w14:textId="77777777" w:rsidR="00140B02" w:rsidRDefault="00140B02" w:rsidP="00140B02">
      <w:pPr>
        <w:spacing w:line="308" w:lineRule="atLeast"/>
        <w:rPr>
          <w:rFonts w:ascii="Arial" w:hAnsi="Arial" w:cs="Arial"/>
          <w:color w:val="14006E"/>
          <w:sz w:val="22"/>
        </w:rPr>
        <w:sectPr w:rsidR="00140B02" w:rsidSect="00140B02">
          <w:headerReference w:type="default" r:id="rId62"/>
          <w:footerReference w:type="default" r:id="rId63"/>
          <w:headerReference w:type="first" r:id="rId64"/>
          <w:footerReference w:type="first" r:id="rId65"/>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2B910212" w14:textId="77777777" w:rsidTr="00DA40E8">
        <w:tc>
          <w:tcPr>
            <w:tcW w:w="4853" w:type="dxa"/>
          </w:tcPr>
          <w:p w14:paraId="7B52C209"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761349298"/>
                <w:placeholder>
                  <w:docPart w:val="E379360D1D864D60B3A604093B2A8D9D"/>
                </w:placeholder>
                <w:text/>
              </w:sdtPr>
              <w:sdtEndPr/>
              <w:sdtContent>
                <w:r w:rsidRPr="00AF3F52">
                  <w:rPr>
                    <w:rFonts w:ascii="Arial" w:hAnsi="Arial" w:cs="Arial"/>
                    <w:color w:val="808080"/>
                    <w:sz w:val="22"/>
                  </w:rPr>
                  <w:t>Wenn sich hier nichts</w:t>
                </w:r>
              </w:sdtContent>
            </w:sdt>
          </w:p>
        </w:tc>
        <w:tc>
          <w:tcPr>
            <w:tcW w:w="4853" w:type="dxa"/>
          </w:tcPr>
          <w:p w14:paraId="30EABAAC"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1222594499"/>
                <w:placeholder>
                  <w:docPart w:val="60B76B3409F74B90AF3560DCCB518F06"/>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38082570"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2058660744"/>
                <w:placeholder>
                  <w:docPart w:val="9F114A459D1A407B9C699FA483381219"/>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649C8C02" w14:textId="77777777" w:rsidTr="00DA40E8">
        <w:tc>
          <w:tcPr>
            <w:tcW w:w="4853" w:type="dxa"/>
          </w:tcPr>
          <w:p w14:paraId="750931D8"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418024954"/>
                <w:placeholder>
                  <w:docPart w:val="A986981D174746F6B7CB5C9264485D76"/>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7CCA2C58"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381709571"/>
                <w:placeholder>
                  <w:docPart w:val="9D31F2CF854B414FB38C6D20B6B1D8BB"/>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731415F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55553346"/>
                <w:placeholder>
                  <w:docPart w:val="8117C577682A401DAAD9AB0F29FD0EBA"/>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3D10F514" w14:textId="77777777" w:rsidTr="00DA40E8">
        <w:tc>
          <w:tcPr>
            <w:tcW w:w="4853" w:type="dxa"/>
          </w:tcPr>
          <w:p w14:paraId="64B427BA"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1948995389"/>
                <w:placeholder>
                  <w:docPart w:val="D3EE82321F3B4507971A44A16CA64BD7"/>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6E650633"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2044332236"/>
                <w:placeholder>
                  <w:docPart w:val="0241B1B03FD543CE8156D63743C626DF"/>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34ABC77E" w14:textId="77777777" w:rsidR="00140B02" w:rsidRDefault="00140B02" w:rsidP="00DA40E8">
            <w:pPr>
              <w:spacing w:line="308" w:lineRule="atLeast"/>
              <w:rPr>
                <w:rFonts w:ascii="Arial" w:hAnsi="Arial" w:cs="Arial"/>
                <w:b/>
                <w:bCs/>
                <w:sz w:val="22"/>
              </w:rPr>
            </w:pPr>
          </w:p>
        </w:tc>
      </w:tr>
    </w:tbl>
    <w:p w14:paraId="4E96E4F8"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1FFF0388" w14:textId="77777777" w:rsidTr="00DA40E8">
        <w:trPr>
          <w:trHeight w:hRule="exact" w:val="5103"/>
        </w:trPr>
        <w:tc>
          <w:tcPr>
            <w:tcW w:w="7370" w:type="dxa"/>
          </w:tcPr>
          <w:p w14:paraId="0DDADCBB"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68A12517" wp14:editId="6A4EDA17">
                  <wp:extent cx="4674762" cy="3236999"/>
                  <wp:effectExtent l="0" t="0" r="0" b="1905"/>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2052B539"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16A02782" wp14:editId="316AD3DF">
                  <wp:extent cx="4674764" cy="3237000"/>
                  <wp:effectExtent l="0" t="0" r="0" b="1905"/>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15373840" w14:textId="77777777" w:rsidR="00140B02" w:rsidRDefault="00140B02" w:rsidP="00140B02">
      <w:pPr>
        <w:spacing w:line="308" w:lineRule="atLeast"/>
        <w:rPr>
          <w:rFonts w:ascii="Arial" w:hAnsi="Arial" w:cs="Arial"/>
          <w:b/>
          <w:bCs/>
          <w:sz w:val="22"/>
          <w:highlight w:val="lightGray"/>
        </w:rPr>
      </w:pPr>
    </w:p>
    <w:p w14:paraId="02759970"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1292355682"/>
          <w:placeholder>
            <w:docPart w:val="5659F985193947CBBE89C353392D2334"/>
          </w:placeholder>
          <w:showingPlcHdr/>
          <w:text/>
        </w:sdtPr>
        <w:sdtEndPr/>
        <w:sdtContent>
          <w:r w:rsidRPr="00053AF8">
            <w:rPr>
              <w:rStyle w:val="Platzhaltertext"/>
              <w:rFonts w:ascii="Arial" w:hAnsi="Arial" w:cs="Arial"/>
              <w:sz w:val="22"/>
            </w:rPr>
            <w:t>Klicken oder tippen Sie hier, um Text einzugeben.</w:t>
          </w:r>
        </w:sdtContent>
      </w:sdt>
    </w:p>
    <w:p w14:paraId="748C1B47" w14:textId="77777777" w:rsidR="00140B02" w:rsidRDefault="00140B02" w:rsidP="00140B02">
      <w:pPr>
        <w:spacing w:line="308" w:lineRule="atLeast"/>
        <w:rPr>
          <w:rFonts w:ascii="Arial" w:hAnsi="Arial" w:cs="Arial"/>
          <w:b/>
          <w:bCs/>
          <w:color w:val="14006E"/>
          <w:sz w:val="22"/>
        </w:rPr>
      </w:pPr>
    </w:p>
    <w:p w14:paraId="3DFF5879"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07F1F719" w14:textId="77777777" w:rsidR="00140B02" w:rsidRDefault="00140B02" w:rsidP="00140B02">
      <w:pPr>
        <w:spacing w:line="308" w:lineRule="atLeast"/>
        <w:rPr>
          <w:rFonts w:ascii="Arial" w:hAnsi="Arial" w:cs="Arial"/>
          <w:color w:val="14006E"/>
          <w:sz w:val="22"/>
        </w:rPr>
        <w:sectPr w:rsidR="00140B02" w:rsidSect="00140B02">
          <w:headerReference w:type="default" r:id="rId66"/>
          <w:footerReference w:type="default" r:id="rId67"/>
          <w:headerReference w:type="first" r:id="rId68"/>
          <w:footerReference w:type="first" r:id="rId69"/>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3161A1C8" w14:textId="77777777" w:rsidTr="00DA40E8">
        <w:tc>
          <w:tcPr>
            <w:tcW w:w="4853" w:type="dxa"/>
          </w:tcPr>
          <w:p w14:paraId="450AF74F"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1786230191"/>
                <w:placeholder>
                  <w:docPart w:val="6DC4223292094DD5AAC5CE024F99B10D"/>
                </w:placeholder>
                <w:text/>
              </w:sdtPr>
              <w:sdtEndPr/>
              <w:sdtContent>
                <w:r w:rsidRPr="00AF3F52">
                  <w:rPr>
                    <w:rFonts w:ascii="Arial" w:hAnsi="Arial" w:cs="Arial"/>
                    <w:color w:val="808080"/>
                    <w:sz w:val="22"/>
                  </w:rPr>
                  <w:t>Wenn sich hier nichts</w:t>
                </w:r>
              </w:sdtContent>
            </w:sdt>
          </w:p>
        </w:tc>
        <w:tc>
          <w:tcPr>
            <w:tcW w:w="4853" w:type="dxa"/>
          </w:tcPr>
          <w:p w14:paraId="50BE58A8"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1361327998"/>
                <w:placeholder>
                  <w:docPart w:val="F84496C922614FD39A0AD103D0CE3709"/>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315BFF65"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702830237"/>
                <w:placeholder>
                  <w:docPart w:val="DC3D9B68A5BB49BA8ACACE2CFB555151"/>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741081CC" w14:textId="77777777" w:rsidTr="00DA40E8">
        <w:tc>
          <w:tcPr>
            <w:tcW w:w="4853" w:type="dxa"/>
          </w:tcPr>
          <w:p w14:paraId="09883234"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343668370"/>
                <w:placeholder>
                  <w:docPart w:val="D738218D52D44D71A919C76E3999D2C7"/>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48FA9F60"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301381180"/>
                <w:placeholder>
                  <w:docPart w:val="2F11FCA4F05948CBACCE74C66BDC4015"/>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51C0FF57"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879240833"/>
                <w:placeholder>
                  <w:docPart w:val="345F9D76EF7E4DB5B8A8C7082E9FF83C"/>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2435C70B" w14:textId="77777777" w:rsidTr="00DA40E8">
        <w:tc>
          <w:tcPr>
            <w:tcW w:w="4853" w:type="dxa"/>
          </w:tcPr>
          <w:p w14:paraId="38505D1B"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1093828418"/>
                <w:placeholder>
                  <w:docPart w:val="A2BFAB5E47E9484A98DED62A68B47719"/>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7E10A128"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1392611756"/>
                <w:placeholder>
                  <w:docPart w:val="F2B640F01810416E97669839ACC69F58"/>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5F037F41" w14:textId="77777777" w:rsidR="00140B02" w:rsidRDefault="00140B02" w:rsidP="00DA40E8">
            <w:pPr>
              <w:spacing w:line="308" w:lineRule="atLeast"/>
              <w:rPr>
                <w:rFonts w:ascii="Arial" w:hAnsi="Arial" w:cs="Arial"/>
                <w:b/>
                <w:bCs/>
                <w:sz w:val="22"/>
              </w:rPr>
            </w:pPr>
          </w:p>
        </w:tc>
      </w:tr>
    </w:tbl>
    <w:p w14:paraId="3E21B016"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10438965" w14:textId="77777777" w:rsidTr="00DA40E8">
        <w:trPr>
          <w:trHeight w:hRule="exact" w:val="5103"/>
        </w:trPr>
        <w:tc>
          <w:tcPr>
            <w:tcW w:w="7370" w:type="dxa"/>
          </w:tcPr>
          <w:p w14:paraId="2D6D1396"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113E2952" wp14:editId="4CD8BA2B">
                  <wp:extent cx="4674762" cy="3236999"/>
                  <wp:effectExtent l="0" t="0" r="0" b="1905"/>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4C9521EE"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2EE00FF6" wp14:editId="727D52A7">
                  <wp:extent cx="4674764" cy="3237000"/>
                  <wp:effectExtent l="0" t="0" r="0" b="1905"/>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09FAAAAE" w14:textId="77777777" w:rsidR="00140B02" w:rsidRDefault="00140B02" w:rsidP="00140B02">
      <w:pPr>
        <w:spacing w:line="308" w:lineRule="atLeast"/>
        <w:rPr>
          <w:rFonts w:ascii="Arial" w:hAnsi="Arial" w:cs="Arial"/>
          <w:b/>
          <w:bCs/>
          <w:sz w:val="22"/>
          <w:highlight w:val="lightGray"/>
        </w:rPr>
      </w:pPr>
    </w:p>
    <w:p w14:paraId="70729785"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918952271"/>
          <w:placeholder>
            <w:docPart w:val="FF6E1A32D4114A4E8DB0E860D2EABD23"/>
          </w:placeholder>
          <w:showingPlcHdr/>
          <w:text/>
        </w:sdtPr>
        <w:sdtEndPr/>
        <w:sdtContent>
          <w:r w:rsidRPr="00053AF8">
            <w:rPr>
              <w:rStyle w:val="Platzhaltertext"/>
              <w:rFonts w:ascii="Arial" w:hAnsi="Arial" w:cs="Arial"/>
              <w:sz w:val="22"/>
            </w:rPr>
            <w:t>Klicken oder tippen Sie hier, um Text einzugeben.</w:t>
          </w:r>
        </w:sdtContent>
      </w:sdt>
    </w:p>
    <w:p w14:paraId="772BC000" w14:textId="77777777" w:rsidR="00140B02" w:rsidRDefault="00140B02" w:rsidP="00140B02">
      <w:pPr>
        <w:spacing w:line="308" w:lineRule="atLeast"/>
        <w:rPr>
          <w:rFonts w:ascii="Arial" w:hAnsi="Arial" w:cs="Arial"/>
          <w:b/>
          <w:bCs/>
          <w:color w:val="14006E"/>
          <w:sz w:val="22"/>
        </w:rPr>
      </w:pPr>
    </w:p>
    <w:p w14:paraId="6471B569"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79496F42" w14:textId="77777777" w:rsidR="00140B02" w:rsidRDefault="00140B02" w:rsidP="00140B02">
      <w:pPr>
        <w:spacing w:line="308" w:lineRule="atLeast"/>
        <w:rPr>
          <w:rFonts w:ascii="Arial" w:hAnsi="Arial" w:cs="Arial"/>
          <w:color w:val="14006E"/>
          <w:sz w:val="22"/>
        </w:rPr>
        <w:sectPr w:rsidR="00140B02" w:rsidSect="00140B02">
          <w:headerReference w:type="default" r:id="rId70"/>
          <w:footerReference w:type="default" r:id="rId71"/>
          <w:headerReference w:type="first" r:id="rId72"/>
          <w:footerReference w:type="first" r:id="rId73"/>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0EDCA47E" w14:textId="77777777" w:rsidTr="00DA40E8">
        <w:tc>
          <w:tcPr>
            <w:tcW w:w="4853" w:type="dxa"/>
          </w:tcPr>
          <w:p w14:paraId="1EDC1895"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1640483180"/>
                <w:placeholder>
                  <w:docPart w:val="187982EE35FE482AA4E6223BC9469326"/>
                </w:placeholder>
                <w:text/>
              </w:sdtPr>
              <w:sdtEndPr/>
              <w:sdtContent>
                <w:r w:rsidRPr="00AF3F52">
                  <w:rPr>
                    <w:rFonts w:ascii="Arial" w:hAnsi="Arial" w:cs="Arial"/>
                    <w:color w:val="808080"/>
                    <w:sz w:val="22"/>
                  </w:rPr>
                  <w:t>Wenn sich hier nichts</w:t>
                </w:r>
              </w:sdtContent>
            </w:sdt>
          </w:p>
        </w:tc>
        <w:tc>
          <w:tcPr>
            <w:tcW w:w="4853" w:type="dxa"/>
          </w:tcPr>
          <w:p w14:paraId="7CA7DB2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326641092"/>
                <w:placeholder>
                  <w:docPart w:val="C79E94F24539404398375A6094C9A1AB"/>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4E903F63"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300660766"/>
                <w:placeholder>
                  <w:docPart w:val="958F858804E84403A49332EDC561B7BF"/>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2E7F95F6" w14:textId="77777777" w:rsidTr="00DA40E8">
        <w:tc>
          <w:tcPr>
            <w:tcW w:w="4853" w:type="dxa"/>
          </w:tcPr>
          <w:p w14:paraId="419F1BF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1280792133"/>
                <w:placeholder>
                  <w:docPart w:val="4904EBF84174473897C9D97796DA9E46"/>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100184D1"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004587912"/>
                <w:placeholder>
                  <w:docPart w:val="E5CC565205164E7289C146B1EE787916"/>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2550F97A"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1114631822"/>
                <w:placeholder>
                  <w:docPart w:val="5D06D8B2158C488A9BDAAFC0A076EE1D"/>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53E5A023" w14:textId="77777777" w:rsidTr="00DA40E8">
        <w:tc>
          <w:tcPr>
            <w:tcW w:w="4853" w:type="dxa"/>
          </w:tcPr>
          <w:p w14:paraId="6FA8D3A2"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524373664"/>
                <w:placeholder>
                  <w:docPart w:val="0238186C205A4801B0727FA8D044A0F5"/>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3ACBE2D1"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1640950849"/>
                <w:placeholder>
                  <w:docPart w:val="4BB9701395C541AB8350877A8D52366F"/>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3AC9343B" w14:textId="77777777" w:rsidR="00140B02" w:rsidRDefault="00140B02" w:rsidP="00DA40E8">
            <w:pPr>
              <w:spacing w:line="308" w:lineRule="atLeast"/>
              <w:rPr>
                <w:rFonts w:ascii="Arial" w:hAnsi="Arial" w:cs="Arial"/>
                <w:b/>
                <w:bCs/>
                <w:sz w:val="22"/>
              </w:rPr>
            </w:pPr>
          </w:p>
        </w:tc>
      </w:tr>
    </w:tbl>
    <w:p w14:paraId="2B3D3D5A"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1AAC535A" w14:textId="77777777" w:rsidTr="00DA40E8">
        <w:trPr>
          <w:trHeight w:hRule="exact" w:val="5103"/>
        </w:trPr>
        <w:tc>
          <w:tcPr>
            <w:tcW w:w="7370" w:type="dxa"/>
          </w:tcPr>
          <w:p w14:paraId="676768FB"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006DAA34" wp14:editId="13D877EC">
                  <wp:extent cx="4674762" cy="3236999"/>
                  <wp:effectExtent l="0" t="0" r="0" b="1905"/>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0533435F"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1F0B25C1" wp14:editId="16DC132E">
                  <wp:extent cx="4674764" cy="3237000"/>
                  <wp:effectExtent l="0" t="0" r="0" b="1905"/>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6006743E" w14:textId="77777777" w:rsidR="00140B02" w:rsidRDefault="00140B02" w:rsidP="00140B02">
      <w:pPr>
        <w:spacing w:line="308" w:lineRule="atLeast"/>
        <w:rPr>
          <w:rFonts w:ascii="Arial" w:hAnsi="Arial" w:cs="Arial"/>
          <w:b/>
          <w:bCs/>
          <w:sz w:val="22"/>
          <w:highlight w:val="lightGray"/>
        </w:rPr>
      </w:pPr>
    </w:p>
    <w:p w14:paraId="72A6527A"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771097211"/>
          <w:placeholder>
            <w:docPart w:val="D6B34648DF0943BCA87270191C768401"/>
          </w:placeholder>
          <w:showingPlcHdr/>
          <w:text/>
        </w:sdtPr>
        <w:sdtEndPr/>
        <w:sdtContent>
          <w:r w:rsidRPr="00053AF8">
            <w:rPr>
              <w:rStyle w:val="Platzhaltertext"/>
              <w:rFonts w:ascii="Arial" w:hAnsi="Arial" w:cs="Arial"/>
              <w:sz w:val="22"/>
            </w:rPr>
            <w:t>Klicken oder tippen Sie hier, um Text einzugeben.</w:t>
          </w:r>
        </w:sdtContent>
      </w:sdt>
    </w:p>
    <w:p w14:paraId="71B6F7FF" w14:textId="77777777" w:rsidR="00140B02" w:rsidRDefault="00140B02" w:rsidP="00140B02">
      <w:pPr>
        <w:spacing w:line="308" w:lineRule="atLeast"/>
        <w:rPr>
          <w:rFonts w:ascii="Arial" w:hAnsi="Arial" w:cs="Arial"/>
          <w:b/>
          <w:bCs/>
          <w:color w:val="14006E"/>
          <w:sz w:val="22"/>
        </w:rPr>
      </w:pPr>
    </w:p>
    <w:p w14:paraId="1354DE36"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39DD78BC" w14:textId="77777777" w:rsidR="00140B02" w:rsidRDefault="00140B02" w:rsidP="00140B02">
      <w:pPr>
        <w:spacing w:line="308" w:lineRule="atLeast"/>
        <w:rPr>
          <w:rFonts w:ascii="Arial" w:hAnsi="Arial" w:cs="Arial"/>
          <w:color w:val="14006E"/>
          <w:sz w:val="22"/>
        </w:rPr>
        <w:sectPr w:rsidR="00140B02" w:rsidSect="00140B02">
          <w:headerReference w:type="default" r:id="rId74"/>
          <w:footerReference w:type="default" r:id="rId75"/>
          <w:headerReference w:type="first" r:id="rId76"/>
          <w:footerReference w:type="first" r:id="rId77"/>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12E53E68" w14:textId="77777777" w:rsidTr="00DA40E8">
        <w:tc>
          <w:tcPr>
            <w:tcW w:w="4853" w:type="dxa"/>
          </w:tcPr>
          <w:p w14:paraId="6351D118"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915747425"/>
                <w:placeholder>
                  <w:docPart w:val="BA45B247DBB1413EAA8680E80BABE4E4"/>
                </w:placeholder>
                <w:text/>
              </w:sdtPr>
              <w:sdtEndPr/>
              <w:sdtContent>
                <w:r w:rsidRPr="00AF3F52">
                  <w:rPr>
                    <w:rFonts w:ascii="Arial" w:hAnsi="Arial" w:cs="Arial"/>
                    <w:color w:val="808080"/>
                    <w:sz w:val="22"/>
                  </w:rPr>
                  <w:t>Wenn sich hier nichts</w:t>
                </w:r>
              </w:sdtContent>
            </w:sdt>
          </w:p>
        </w:tc>
        <w:tc>
          <w:tcPr>
            <w:tcW w:w="4853" w:type="dxa"/>
          </w:tcPr>
          <w:p w14:paraId="54CF658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27265112"/>
                <w:placeholder>
                  <w:docPart w:val="3352DA4E98C64BAB982118F2DC571CCA"/>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3377B847"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1394003881"/>
                <w:placeholder>
                  <w:docPart w:val="EA9F1992DF654BDCBB71DB7874B9B276"/>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01817971" w14:textId="77777777" w:rsidTr="00DA40E8">
        <w:tc>
          <w:tcPr>
            <w:tcW w:w="4853" w:type="dxa"/>
          </w:tcPr>
          <w:p w14:paraId="7F97E19C"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554237122"/>
                <w:placeholder>
                  <w:docPart w:val="B06DC25E555D4E7DB23D1A8C70217A37"/>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00B728F8"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300754359"/>
                <w:placeholder>
                  <w:docPart w:val="123C2E795F744635A81CEC8E3D29B22C"/>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0DAB58FC"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48507838"/>
                <w:placeholder>
                  <w:docPart w:val="C8729491D1CD4A79BF4F49E0E89D365D"/>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37BBA029" w14:textId="77777777" w:rsidTr="00DA40E8">
        <w:tc>
          <w:tcPr>
            <w:tcW w:w="4853" w:type="dxa"/>
          </w:tcPr>
          <w:p w14:paraId="5F1CA460"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1869330948"/>
                <w:placeholder>
                  <w:docPart w:val="D7E7FABD7AAA4F8580CAC86F6F93CB4B"/>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68DAE189"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1946601968"/>
                <w:placeholder>
                  <w:docPart w:val="0B4DDEA25398400EBEC8F74E80069563"/>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300B2C9F" w14:textId="77777777" w:rsidR="00140B02" w:rsidRDefault="00140B02" w:rsidP="00DA40E8">
            <w:pPr>
              <w:spacing w:line="308" w:lineRule="atLeast"/>
              <w:rPr>
                <w:rFonts w:ascii="Arial" w:hAnsi="Arial" w:cs="Arial"/>
                <w:b/>
                <w:bCs/>
                <w:sz w:val="22"/>
              </w:rPr>
            </w:pPr>
          </w:p>
        </w:tc>
      </w:tr>
    </w:tbl>
    <w:p w14:paraId="33FC1AEA"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4EDCBAEE" w14:textId="77777777" w:rsidTr="00DA40E8">
        <w:trPr>
          <w:trHeight w:hRule="exact" w:val="5103"/>
        </w:trPr>
        <w:tc>
          <w:tcPr>
            <w:tcW w:w="7370" w:type="dxa"/>
          </w:tcPr>
          <w:p w14:paraId="69A14A90"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21297D36" wp14:editId="4E5E6882">
                  <wp:extent cx="4674762" cy="3236999"/>
                  <wp:effectExtent l="0" t="0" r="0" b="1905"/>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6BB6620F"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77347C06" wp14:editId="6B69A150">
                  <wp:extent cx="4674764" cy="3237000"/>
                  <wp:effectExtent l="0" t="0" r="0" b="1905"/>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04FC2271" w14:textId="77777777" w:rsidR="00140B02" w:rsidRDefault="00140B02" w:rsidP="00140B02">
      <w:pPr>
        <w:spacing w:line="308" w:lineRule="atLeast"/>
        <w:rPr>
          <w:rFonts w:ascii="Arial" w:hAnsi="Arial" w:cs="Arial"/>
          <w:b/>
          <w:bCs/>
          <w:sz w:val="22"/>
          <w:highlight w:val="lightGray"/>
        </w:rPr>
      </w:pPr>
    </w:p>
    <w:p w14:paraId="57C204B1"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1750538519"/>
          <w:placeholder>
            <w:docPart w:val="495FC57FC34A474F8AA01D7D0C77FC77"/>
          </w:placeholder>
          <w:showingPlcHdr/>
          <w:text/>
        </w:sdtPr>
        <w:sdtEndPr/>
        <w:sdtContent>
          <w:r w:rsidRPr="00053AF8">
            <w:rPr>
              <w:rStyle w:val="Platzhaltertext"/>
              <w:rFonts w:ascii="Arial" w:hAnsi="Arial" w:cs="Arial"/>
              <w:sz w:val="22"/>
            </w:rPr>
            <w:t>Klicken oder tippen Sie hier, um Text einzugeben.</w:t>
          </w:r>
        </w:sdtContent>
      </w:sdt>
    </w:p>
    <w:p w14:paraId="493AEA9E" w14:textId="77777777" w:rsidR="00140B02" w:rsidRDefault="00140B02" w:rsidP="00140B02">
      <w:pPr>
        <w:spacing w:line="308" w:lineRule="atLeast"/>
        <w:rPr>
          <w:rFonts w:ascii="Arial" w:hAnsi="Arial" w:cs="Arial"/>
          <w:b/>
          <w:bCs/>
          <w:color w:val="14006E"/>
          <w:sz w:val="22"/>
        </w:rPr>
      </w:pPr>
    </w:p>
    <w:p w14:paraId="744793F3"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7903C856" w14:textId="77777777" w:rsidR="00140B02" w:rsidRDefault="00140B02" w:rsidP="00140B02">
      <w:pPr>
        <w:spacing w:line="308" w:lineRule="atLeast"/>
        <w:rPr>
          <w:rFonts w:ascii="Arial" w:hAnsi="Arial" w:cs="Arial"/>
          <w:color w:val="14006E"/>
          <w:sz w:val="22"/>
        </w:rPr>
        <w:sectPr w:rsidR="00140B02" w:rsidSect="00140B02">
          <w:headerReference w:type="default" r:id="rId78"/>
          <w:footerReference w:type="default" r:id="rId79"/>
          <w:headerReference w:type="first" r:id="rId80"/>
          <w:footerReference w:type="first" r:id="rId81"/>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5ECFDD57" w14:textId="77777777" w:rsidTr="00DA40E8">
        <w:tc>
          <w:tcPr>
            <w:tcW w:w="4853" w:type="dxa"/>
          </w:tcPr>
          <w:p w14:paraId="55CC16F5"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2107266509"/>
                <w:placeholder>
                  <w:docPart w:val="532CCA59C7604C3CA43D34778C0946C0"/>
                </w:placeholder>
                <w:text/>
              </w:sdtPr>
              <w:sdtEndPr/>
              <w:sdtContent>
                <w:r w:rsidRPr="00AF3F52">
                  <w:rPr>
                    <w:rFonts w:ascii="Arial" w:hAnsi="Arial" w:cs="Arial"/>
                    <w:color w:val="808080"/>
                    <w:sz w:val="22"/>
                  </w:rPr>
                  <w:t>Wenn sich hier nichts</w:t>
                </w:r>
              </w:sdtContent>
            </w:sdt>
          </w:p>
        </w:tc>
        <w:tc>
          <w:tcPr>
            <w:tcW w:w="4853" w:type="dxa"/>
          </w:tcPr>
          <w:p w14:paraId="11998E3F"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948702717"/>
                <w:placeholder>
                  <w:docPart w:val="879E60381EC74EE3A0475A9CEBFC8C17"/>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4AF2C72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1198382791"/>
                <w:placeholder>
                  <w:docPart w:val="16CB6C8AB9AA4C7994975DF356D9D969"/>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25737A1B" w14:textId="77777777" w:rsidTr="00DA40E8">
        <w:tc>
          <w:tcPr>
            <w:tcW w:w="4853" w:type="dxa"/>
          </w:tcPr>
          <w:p w14:paraId="676B4432"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515998530"/>
                <w:placeholder>
                  <w:docPart w:val="92A28DEA624E4BC4834518C002711A8E"/>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19241A18"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426736607"/>
                <w:placeholder>
                  <w:docPart w:val="D471CC63277042029A7D23192365A586"/>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1909BBB9"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915982383"/>
                <w:placeholder>
                  <w:docPart w:val="85B29AAB5A034EE08A94A49B4D16E0CA"/>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55DB2161" w14:textId="77777777" w:rsidTr="00DA40E8">
        <w:tc>
          <w:tcPr>
            <w:tcW w:w="4853" w:type="dxa"/>
          </w:tcPr>
          <w:p w14:paraId="5A2025B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472409462"/>
                <w:placeholder>
                  <w:docPart w:val="171CAE3F15C74CD2A143EB1DBFDA22E0"/>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1E54ABE3"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1429042298"/>
                <w:placeholder>
                  <w:docPart w:val="DEDA6B75BF2B49D4A844C82D882D4181"/>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3152F058" w14:textId="77777777" w:rsidR="00140B02" w:rsidRDefault="00140B02" w:rsidP="00DA40E8">
            <w:pPr>
              <w:spacing w:line="308" w:lineRule="atLeast"/>
              <w:rPr>
                <w:rFonts w:ascii="Arial" w:hAnsi="Arial" w:cs="Arial"/>
                <w:b/>
                <w:bCs/>
                <w:sz w:val="22"/>
              </w:rPr>
            </w:pPr>
          </w:p>
        </w:tc>
      </w:tr>
    </w:tbl>
    <w:p w14:paraId="529C7608"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051E8768" w14:textId="77777777" w:rsidTr="00DA40E8">
        <w:trPr>
          <w:trHeight w:hRule="exact" w:val="5103"/>
        </w:trPr>
        <w:tc>
          <w:tcPr>
            <w:tcW w:w="7370" w:type="dxa"/>
          </w:tcPr>
          <w:p w14:paraId="5768EB0B"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42A1B268" wp14:editId="4C40C245">
                  <wp:extent cx="4674762" cy="3236999"/>
                  <wp:effectExtent l="0" t="0" r="0" b="1905"/>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6F0DF28A"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29B118B3" wp14:editId="3CE5858A">
                  <wp:extent cx="4674764" cy="3237000"/>
                  <wp:effectExtent l="0" t="0" r="0" b="1905"/>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7F3D4A37" w14:textId="77777777" w:rsidR="00140B02" w:rsidRDefault="00140B02" w:rsidP="00140B02">
      <w:pPr>
        <w:spacing w:line="308" w:lineRule="atLeast"/>
        <w:rPr>
          <w:rFonts w:ascii="Arial" w:hAnsi="Arial" w:cs="Arial"/>
          <w:b/>
          <w:bCs/>
          <w:sz w:val="22"/>
          <w:highlight w:val="lightGray"/>
        </w:rPr>
      </w:pPr>
    </w:p>
    <w:p w14:paraId="6D550AFA"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496501488"/>
          <w:placeholder>
            <w:docPart w:val="6E6470F7BC1342718513034B2F318A4C"/>
          </w:placeholder>
          <w:showingPlcHdr/>
          <w:text/>
        </w:sdtPr>
        <w:sdtEndPr/>
        <w:sdtContent>
          <w:r w:rsidRPr="00053AF8">
            <w:rPr>
              <w:rStyle w:val="Platzhaltertext"/>
              <w:rFonts w:ascii="Arial" w:hAnsi="Arial" w:cs="Arial"/>
              <w:sz w:val="22"/>
            </w:rPr>
            <w:t>Klicken oder tippen Sie hier, um Text einzugeben.</w:t>
          </w:r>
        </w:sdtContent>
      </w:sdt>
    </w:p>
    <w:p w14:paraId="72930158" w14:textId="77777777" w:rsidR="00140B02" w:rsidRDefault="00140B02" w:rsidP="00140B02">
      <w:pPr>
        <w:spacing w:line="308" w:lineRule="atLeast"/>
        <w:rPr>
          <w:rFonts w:ascii="Arial" w:hAnsi="Arial" w:cs="Arial"/>
          <w:b/>
          <w:bCs/>
          <w:color w:val="14006E"/>
          <w:sz w:val="22"/>
        </w:rPr>
      </w:pPr>
    </w:p>
    <w:p w14:paraId="0CA775CC"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0F5ECB16" w14:textId="77777777" w:rsidR="00140B02" w:rsidRDefault="00140B02" w:rsidP="00140B02">
      <w:pPr>
        <w:spacing w:line="308" w:lineRule="atLeast"/>
        <w:rPr>
          <w:rFonts w:ascii="Arial" w:hAnsi="Arial" w:cs="Arial"/>
          <w:color w:val="14006E"/>
          <w:sz w:val="22"/>
        </w:rPr>
        <w:sectPr w:rsidR="00140B02" w:rsidSect="00140B02">
          <w:headerReference w:type="default" r:id="rId82"/>
          <w:footerReference w:type="default" r:id="rId83"/>
          <w:headerReference w:type="first" r:id="rId84"/>
          <w:footerReference w:type="first" r:id="rId85"/>
          <w:pgSz w:w="16838" w:h="11906" w:orient="landscape"/>
          <w:pgMar w:top="2552" w:right="1134" w:bottom="851" w:left="1134" w:header="397" w:footer="284" w:gutter="0"/>
          <w:pgNumType w:fmt="numberInDash"/>
          <w:cols w:space="2"/>
          <w:formProt w:val="0"/>
          <w:titlePg/>
          <w:docGrid w:linePitch="360"/>
        </w:sectPr>
      </w:pPr>
      <w:r>
        <w:rPr>
          <w:rFonts w:ascii="Arial" w:hAnsi="Arial" w:cs="Arial"/>
          <w:color w:val="14006E"/>
          <w:sz w:val="22"/>
        </w:rPr>
        <w:t xml:space="preserve">Bitte achten Sie darauf, dass dieses PDF der Fotodokumentation nicht größer als 10 MB sein darf. </w:t>
      </w:r>
    </w:p>
    <w:tbl>
      <w:tblPr>
        <w:tblStyle w:val="Tabellenraster"/>
        <w:tblW w:w="0" w:type="auto"/>
        <w:tblLook w:val="04A0" w:firstRow="1" w:lastRow="0" w:firstColumn="1" w:lastColumn="0" w:noHBand="0" w:noVBand="1"/>
      </w:tblPr>
      <w:tblGrid>
        <w:gridCol w:w="4853"/>
        <w:gridCol w:w="4853"/>
        <w:gridCol w:w="4854"/>
      </w:tblGrid>
      <w:tr w:rsidR="00140B02" w14:paraId="56A16038" w14:textId="77777777" w:rsidTr="00DA40E8">
        <w:tc>
          <w:tcPr>
            <w:tcW w:w="4853" w:type="dxa"/>
          </w:tcPr>
          <w:p w14:paraId="7FEE700A"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lastRenderedPageBreak/>
              <w:t xml:space="preserve">Name: </w:t>
            </w:r>
            <w:sdt>
              <w:sdtPr>
                <w:rPr>
                  <w:rFonts w:ascii="Arial" w:hAnsi="Arial" w:cs="Arial"/>
                  <w:color w:val="808080"/>
                  <w:sz w:val="22"/>
                </w:rPr>
                <w:id w:val="2099988284"/>
                <w:placeholder>
                  <w:docPart w:val="9752D7129E5D4EFE8427F086C972886D"/>
                </w:placeholder>
                <w:text/>
              </w:sdtPr>
              <w:sdtEndPr/>
              <w:sdtContent>
                <w:r w:rsidRPr="00AF3F52">
                  <w:rPr>
                    <w:rFonts w:ascii="Arial" w:hAnsi="Arial" w:cs="Arial"/>
                    <w:color w:val="808080"/>
                    <w:sz w:val="22"/>
                  </w:rPr>
                  <w:t>Wenn sich hier nichts</w:t>
                </w:r>
              </w:sdtContent>
            </w:sdt>
          </w:p>
        </w:tc>
        <w:tc>
          <w:tcPr>
            <w:tcW w:w="4853" w:type="dxa"/>
          </w:tcPr>
          <w:p w14:paraId="794D366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Referenz-Nr.: </w:t>
            </w:r>
            <w:sdt>
              <w:sdtPr>
                <w:rPr>
                  <w:rFonts w:ascii="Arial" w:hAnsi="Arial" w:cs="Arial"/>
                  <w:color w:val="808080"/>
                  <w:sz w:val="22"/>
                </w:rPr>
                <w:id w:val="678398547"/>
                <w:placeholder>
                  <w:docPart w:val="F814585B66B444A6837025A016243587"/>
                </w:placeholder>
                <w:text/>
              </w:sdtPr>
              <w:sdtEndPr/>
              <w:sdtContent>
                <w:r>
                  <w:rPr>
                    <w:rFonts w:ascii="Arial" w:hAnsi="Arial" w:cs="Arial"/>
                    <w:color w:val="808080"/>
                    <w:sz w:val="22"/>
                  </w:rPr>
                  <w:t xml:space="preserve">ändern sollte, </w:t>
                </w:r>
                <w:r w:rsidRPr="00AF3F52">
                  <w:rPr>
                    <w:rFonts w:ascii="Arial" w:hAnsi="Arial" w:cs="Arial"/>
                    <w:color w:val="808080"/>
                    <w:sz w:val="22"/>
                  </w:rPr>
                  <w:t>reicht es,</w:t>
                </w:r>
              </w:sdtContent>
            </w:sdt>
          </w:p>
        </w:tc>
        <w:tc>
          <w:tcPr>
            <w:tcW w:w="4854" w:type="dxa"/>
          </w:tcPr>
          <w:p w14:paraId="222DEB1C"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 </w:t>
            </w:r>
            <w:sdt>
              <w:sdtPr>
                <w:rPr>
                  <w:rFonts w:ascii="Arial" w:hAnsi="Arial" w:cs="Arial"/>
                  <w:color w:val="808080"/>
                  <w:sz w:val="22"/>
                </w:rPr>
                <w:id w:val="-238711055"/>
                <w:placeholder>
                  <w:docPart w:val="1E7BC73D3F90455DB2DFB26A22E2CD41"/>
                </w:placeholder>
                <w:text/>
              </w:sdtPr>
              <w:sdtEndPr/>
              <w:sdtContent>
                <w:r>
                  <w:rPr>
                    <w:rFonts w:ascii="Arial" w:hAnsi="Arial" w:cs="Arial"/>
                    <w:color w:val="808080"/>
                    <w:sz w:val="22"/>
                  </w:rPr>
                  <w:t xml:space="preserve">wenn Sie die Angaben </w:t>
                </w:r>
                <w:r w:rsidRPr="00AF3F52">
                  <w:rPr>
                    <w:rFonts w:ascii="Arial" w:hAnsi="Arial" w:cs="Arial"/>
                    <w:color w:val="808080"/>
                    <w:sz w:val="22"/>
                  </w:rPr>
                  <w:t>nur auf der</w:t>
                </w:r>
              </w:sdtContent>
            </w:sdt>
          </w:p>
        </w:tc>
      </w:tr>
      <w:tr w:rsidR="00140B02" w14:paraId="3B91BC03" w14:textId="77777777" w:rsidTr="00DA40E8">
        <w:tc>
          <w:tcPr>
            <w:tcW w:w="4853" w:type="dxa"/>
          </w:tcPr>
          <w:p w14:paraId="07F53663"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Straße, Hausnr.: </w:t>
            </w:r>
            <w:sdt>
              <w:sdtPr>
                <w:rPr>
                  <w:rStyle w:val="ArialRegular11"/>
                  <w:rFonts w:cs="Arial"/>
                </w:rPr>
                <w:id w:val="227282590"/>
                <w:placeholder>
                  <w:docPart w:val="378A548A7B574317B1BF1DF5CF15039C"/>
                </w:placeholder>
                <w:showingPlcHdr/>
                <w:text/>
              </w:sdtPr>
              <w:sdtEndPr>
                <w:rPr>
                  <w:rStyle w:val="Absatz-Standardschriftart"/>
                  <w:rFonts w:ascii="Hessen Gellix" w:hAnsi="Hessen Gellix"/>
                  <w:b/>
                  <w:bCs/>
                  <w:sz w:val="24"/>
                </w:rPr>
              </w:sdtEndPr>
              <w:sdtContent>
                <w:r>
                  <w:rPr>
                    <w:rStyle w:val="Platzhaltertext"/>
                    <w:rFonts w:ascii="Arial" w:hAnsi="Arial" w:cs="Arial"/>
                    <w:sz w:val="22"/>
                  </w:rPr>
                  <w:t>ersten Seite ausfüllen</w:t>
                </w:r>
                <w:r w:rsidRPr="00AF3F52">
                  <w:rPr>
                    <w:rStyle w:val="Platzhaltertext"/>
                    <w:rFonts w:ascii="Arial" w:hAnsi="Arial" w:cs="Arial"/>
                    <w:sz w:val="22"/>
                  </w:rPr>
                  <w:t>.</w:t>
                </w:r>
              </w:sdtContent>
            </w:sdt>
          </w:p>
        </w:tc>
        <w:tc>
          <w:tcPr>
            <w:tcW w:w="4853" w:type="dxa"/>
          </w:tcPr>
          <w:p w14:paraId="653438F9"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Gemeinde: </w:t>
            </w:r>
            <w:sdt>
              <w:sdtPr>
                <w:rPr>
                  <w:rStyle w:val="ArialRegular11"/>
                  <w:rFonts w:cs="Arial"/>
                </w:rPr>
                <w:id w:val="152026091"/>
                <w:placeholder>
                  <w:docPart w:val="8054C4CECED14173AEBB7932E41173F6"/>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1F7A8D76"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Flurstück-Nr.: </w:t>
            </w:r>
            <w:sdt>
              <w:sdtPr>
                <w:rPr>
                  <w:rStyle w:val="ArialRegular11"/>
                  <w:rFonts w:cs="Arial"/>
                </w:rPr>
                <w:id w:val="-2083983287"/>
                <w:placeholder>
                  <w:docPart w:val="5DB4DA56519E4C8A9697BF653BF1454C"/>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r>
      <w:tr w:rsidR="00140B02" w14:paraId="78A3566C" w14:textId="77777777" w:rsidTr="00DA40E8">
        <w:tc>
          <w:tcPr>
            <w:tcW w:w="4853" w:type="dxa"/>
          </w:tcPr>
          <w:p w14:paraId="60E69841"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PLZ, Ort: </w:t>
            </w:r>
            <w:sdt>
              <w:sdtPr>
                <w:rPr>
                  <w:rStyle w:val="ArialRegular11"/>
                  <w:rFonts w:cs="Arial"/>
                </w:rPr>
                <w:id w:val="-1798215315"/>
                <w:placeholder>
                  <w:docPart w:val="8D8F0D163B3E46C1A423AB00A693790B"/>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3" w:type="dxa"/>
          </w:tcPr>
          <w:p w14:paraId="096BD54D" w14:textId="77777777" w:rsidR="00140B02" w:rsidRPr="00AF3F52" w:rsidRDefault="00140B02" w:rsidP="00DA40E8">
            <w:pPr>
              <w:spacing w:line="308" w:lineRule="atLeast"/>
              <w:rPr>
                <w:rFonts w:ascii="Arial" w:hAnsi="Arial" w:cs="Arial"/>
                <w:b/>
                <w:bCs/>
                <w:sz w:val="22"/>
              </w:rPr>
            </w:pPr>
            <w:r w:rsidRPr="00AF3F52">
              <w:rPr>
                <w:rFonts w:ascii="Arial" w:hAnsi="Arial" w:cs="Arial"/>
                <w:b/>
                <w:bCs/>
                <w:sz w:val="22"/>
              </w:rPr>
              <w:t xml:space="preserve">Gemarkung: </w:t>
            </w:r>
            <w:sdt>
              <w:sdtPr>
                <w:rPr>
                  <w:rStyle w:val="ArialRegular11"/>
                  <w:rFonts w:cs="Arial"/>
                </w:rPr>
                <w:id w:val="-618537850"/>
                <w:placeholder>
                  <w:docPart w:val="8D9896182288421F9C4B97633B06BC04"/>
                </w:placeholder>
                <w:showingPlcHdr/>
                <w:text/>
              </w:sdtPr>
              <w:sdtEndPr>
                <w:rPr>
                  <w:rStyle w:val="Absatz-Standardschriftart"/>
                  <w:rFonts w:ascii="Hessen Gellix" w:hAnsi="Hessen Gellix"/>
                  <w:b/>
                  <w:bCs/>
                  <w:sz w:val="24"/>
                </w:rPr>
              </w:sdtEndPr>
              <w:sdtContent>
                <w:r w:rsidRPr="00AF3F52">
                  <w:rPr>
                    <w:rStyle w:val="Platzhaltertext"/>
                    <w:rFonts w:ascii="Arial" w:hAnsi="Arial" w:cs="Arial"/>
                    <w:sz w:val="22"/>
                  </w:rPr>
                  <w:t>Hier Text eingeben.</w:t>
                </w:r>
              </w:sdtContent>
            </w:sdt>
          </w:p>
        </w:tc>
        <w:tc>
          <w:tcPr>
            <w:tcW w:w="4854" w:type="dxa"/>
          </w:tcPr>
          <w:p w14:paraId="08E29CBB" w14:textId="77777777" w:rsidR="00140B02" w:rsidRDefault="00140B02" w:rsidP="00DA40E8">
            <w:pPr>
              <w:spacing w:line="308" w:lineRule="atLeast"/>
              <w:rPr>
                <w:rFonts w:ascii="Arial" w:hAnsi="Arial" w:cs="Arial"/>
                <w:b/>
                <w:bCs/>
                <w:sz w:val="22"/>
              </w:rPr>
            </w:pPr>
          </w:p>
        </w:tc>
      </w:tr>
    </w:tbl>
    <w:p w14:paraId="2D3758AF" w14:textId="77777777" w:rsidR="00140B02" w:rsidRPr="007513F8" w:rsidRDefault="00140B02" w:rsidP="00140B02">
      <w:pPr>
        <w:spacing w:line="308" w:lineRule="atLeast"/>
        <w:rPr>
          <w:rFonts w:ascii="Arial" w:hAnsi="Arial" w:cs="Arial"/>
          <w:b/>
          <w:bCs/>
          <w:sz w:val="22"/>
        </w:rPr>
      </w:pPr>
    </w:p>
    <w:tbl>
      <w:tblPr>
        <w:tblStyle w:val="Tabellenraster"/>
        <w:tblW w:w="14740" w:type="dxa"/>
        <w:tblLayout w:type="fixed"/>
        <w:tblCellMar>
          <w:left w:w="0" w:type="dxa"/>
          <w:right w:w="0" w:type="dxa"/>
        </w:tblCellMar>
        <w:tblLook w:val="04A0" w:firstRow="1" w:lastRow="0" w:firstColumn="1" w:lastColumn="0" w:noHBand="0" w:noVBand="1"/>
      </w:tblPr>
      <w:tblGrid>
        <w:gridCol w:w="7370"/>
        <w:gridCol w:w="7370"/>
      </w:tblGrid>
      <w:tr w:rsidR="00140B02" w:rsidRPr="000F2B92" w14:paraId="440BEA67" w14:textId="77777777" w:rsidTr="00DA40E8">
        <w:trPr>
          <w:trHeight w:hRule="exact" w:val="5103"/>
        </w:trPr>
        <w:tc>
          <w:tcPr>
            <w:tcW w:w="7370" w:type="dxa"/>
          </w:tcPr>
          <w:p w14:paraId="3F51F755"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236BA40E" wp14:editId="3C204435">
                  <wp:extent cx="4674762" cy="3236999"/>
                  <wp:effectExtent l="0" t="0" r="0" b="1905"/>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4762" cy="3236999"/>
                          </a:xfrm>
                          <a:prstGeom prst="rect">
                            <a:avLst/>
                          </a:prstGeom>
                        </pic:spPr>
                      </pic:pic>
                    </a:graphicData>
                  </a:graphic>
                </wp:inline>
              </w:drawing>
            </w:r>
          </w:p>
        </w:tc>
        <w:tc>
          <w:tcPr>
            <w:tcW w:w="7370" w:type="dxa"/>
          </w:tcPr>
          <w:p w14:paraId="468A55D7" w14:textId="77777777" w:rsidR="00140B02" w:rsidRPr="000F2B92" w:rsidRDefault="00140B02" w:rsidP="00DA40E8">
            <w:pPr>
              <w:spacing w:line="360" w:lineRule="auto"/>
              <w:rPr>
                <w:rFonts w:ascii="Arial" w:hAnsi="Arial" w:cs="Arial"/>
                <w:b/>
                <w:bCs/>
                <w:sz w:val="22"/>
                <w:highlight w:val="lightGray"/>
              </w:rPr>
            </w:pPr>
            <w:r>
              <w:rPr>
                <w:rFonts w:ascii="Arial" w:hAnsi="Arial" w:cs="Arial"/>
                <w:b/>
                <w:bCs/>
                <w:noProof/>
                <w:sz w:val="22"/>
              </w:rPr>
              <w:drawing>
                <wp:inline distT="0" distB="0" distL="0" distR="0" wp14:anchorId="4692F847" wp14:editId="29F877FF">
                  <wp:extent cx="4674764" cy="3237000"/>
                  <wp:effectExtent l="0" t="0" r="0" b="1905"/>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74764" cy="3237000"/>
                          </a:xfrm>
                          <a:prstGeom prst="rect">
                            <a:avLst/>
                          </a:prstGeom>
                        </pic:spPr>
                      </pic:pic>
                    </a:graphicData>
                  </a:graphic>
                </wp:inline>
              </w:drawing>
            </w:r>
          </w:p>
        </w:tc>
      </w:tr>
    </w:tbl>
    <w:p w14:paraId="182C4E55" w14:textId="77777777" w:rsidR="00140B02" w:rsidRDefault="00140B02" w:rsidP="00140B02">
      <w:pPr>
        <w:spacing w:line="308" w:lineRule="atLeast"/>
        <w:rPr>
          <w:rFonts w:ascii="Arial" w:hAnsi="Arial" w:cs="Arial"/>
          <w:b/>
          <w:bCs/>
          <w:sz w:val="22"/>
          <w:highlight w:val="lightGray"/>
        </w:rPr>
      </w:pPr>
    </w:p>
    <w:p w14:paraId="76C5CF58" w14:textId="77777777" w:rsidR="00140B02" w:rsidRPr="00B158E7" w:rsidRDefault="00140B02" w:rsidP="00140B02">
      <w:pPr>
        <w:spacing w:line="308" w:lineRule="atLeast"/>
        <w:rPr>
          <w:rFonts w:ascii="Arial" w:hAnsi="Arial" w:cs="Arial"/>
          <w:sz w:val="22"/>
        </w:rPr>
      </w:pPr>
      <w:r w:rsidRPr="00507172">
        <w:rPr>
          <w:rFonts w:ascii="Arial" w:hAnsi="Arial" w:cs="Arial"/>
          <w:b/>
          <w:bCs/>
          <w:sz w:val="22"/>
        </w:rPr>
        <w:t>Optionale</w:t>
      </w:r>
      <w:r>
        <w:rPr>
          <w:rFonts w:ascii="Arial" w:hAnsi="Arial" w:cs="Arial"/>
          <w:b/>
          <w:bCs/>
          <w:sz w:val="22"/>
        </w:rPr>
        <w:t xml:space="preserve"> </w:t>
      </w:r>
      <w:r w:rsidRPr="00507172">
        <w:rPr>
          <w:rFonts w:ascii="Arial" w:hAnsi="Arial" w:cs="Arial"/>
          <w:b/>
          <w:bCs/>
          <w:sz w:val="22"/>
        </w:rPr>
        <w:t>Informationen:</w:t>
      </w:r>
      <w:r>
        <w:rPr>
          <w:rFonts w:ascii="Arial" w:hAnsi="Arial" w:cs="Arial"/>
          <w:b/>
          <w:bCs/>
          <w:sz w:val="22"/>
        </w:rPr>
        <w:t xml:space="preserve"> </w:t>
      </w:r>
      <w:sdt>
        <w:sdtPr>
          <w:rPr>
            <w:rFonts w:ascii="Arial" w:hAnsi="Arial" w:cs="Arial"/>
            <w:color w:val="14006E"/>
            <w:sz w:val="22"/>
          </w:rPr>
          <w:id w:val="1903945323"/>
          <w:placeholder>
            <w:docPart w:val="73E8BA91B6D44B1AB86C75A2965F358B"/>
          </w:placeholder>
          <w:showingPlcHdr/>
          <w:text/>
        </w:sdtPr>
        <w:sdtEndPr/>
        <w:sdtContent>
          <w:r w:rsidRPr="00053AF8">
            <w:rPr>
              <w:rStyle w:val="Platzhaltertext"/>
              <w:rFonts w:ascii="Arial" w:hAnsi="Arial" w:cs="Arial"/>
              <w:sz w:val="22"/>
            </w:rPr>
            <w:t>Klicken oder tippen Sie hier, um Text einzugeben.</w:t>
          </w:r>
        </w:sdtContent>
      </w:sdt>
    </w:p>
    <w:p w14:paraId="1DB05337" w14:textId="77777777" w:rsidR="00140B02" w:rsidRDefault="00140B02" w:rsidP="00140B02">
      <w:pPr>
        <w:spacing w:line="308" w:lineRule="atLeast"/>
        <w:rPr>
          <w:rFonts w:ascii="Arial" w:hAnsi="Arial" w:cs="Arial"/>
          <w:b/>
          <w:bCs/>
          <w:color w:val="14006E"/>
          <w:sz w:val="22"/>
        </w:rPr>
      </w:pPr>
    </w:p>
    <w:p w14:paraId="10751C5B" w14:textId="77777777" w:rsidR="00140B02" w:rsidRDefault="00140B02" w:rsidP="00140B02">
      <w:pPr>
        <w:spacing w:line="308" w:lineRule="atLeast"/>
        <w:rPr>
          <w:rFonts w:ascii="Arial" w:hAnsi="Arial" w:cs="Arial"/>
          <w:color w:val="14006E"/>
          <w:sz w:val="22"/>
        </w:rPr>
      </w:pPr>
      <w:r w:rsidRPr="00963D3E">
        <w:rPr>
          <w:rFonts w:ascii="Arial" w:hAnsi="Arial" w:cs="Arial"/>
          <w:b/>
          <w:bCs/>
          <w:color w:val="14006E"/>
          <w:sz w:val="22"/>
        </w:rPr>
        <w:t>INFO:</w:t>
      </w:r>
      <w:r w:rsidRPr="00963D3E">
        <w:rPr>
          <w:rFonts w:ascii="Arial" w:hAnsi="Arial" w:cs="Arial"/>
          <w:color w:val="14006E"/>
          <w:sz w:val="22"/>
        </w:rPr>
        <w:t xml:space="preserve"> </w:t>
      </w:r>
      <w:r w:rsidRPr="005B6526">
        <w:rPr>
          <w:rFonts w:ascii="Arial" w:hAnsi="Arial" w:cs="Arial"/>
          <w:color w:val="14006E"/>
          <w:sz w:val="22"/>
        </w:rPr>
        <w:t>Wählen Sie die Fotos so, dass die Dokumentation nachvollziehbar ist. Sie müssen nicht jeden Baum einzeln fotografieren, solange mehrere Bäume auf einem Foto gut dargestellt werden können. Für die Förderung von „Schnitt“ und „Pflanzung“ bedarf es Vorher- und Nachher-Bilder.</w:t>
      </w:r>
    </w:p>
    <w:p w14:paraId="7E14F14E" w14:textId="6CA1F22A" w:rsidR="005B6526" w:rsidRPr="000F2B92" w:rsidRDefault="00140B02" w:rsidP="00140B02">
      <w:pPr>
        <w:spacing w:line="308" w:lineRule="atLeast"/>
        <w:rPr>
          <w:rFonts w:ascii="Arial" w:hAnsi="Arial" w:cs="Arial"/>
          <w:b/>
          <w:bCs/>
          <w:sz w:val="22"/>
          <w:highlight w:val="lightGray"/>
        </w:rPr>
      </w:pPr>
      <w:r>
        <w:rPr>
          <w:rFonts w:ascii="Arial" w:hAnsi="Arial" w:cs="Arial"/>
          <w:color w:val="14006E"/>
          <w:sz w:val="22"/>
        </w:rPr>
        <w:t>Bitte achten Sie darauf, dass dieses PDF der Fotodokumentation nicht größer als 10 MB sein darf.</w:t>
      </w:r>
    </w:p>
    <w:sectPr w:rsidR="005B6526" w:rsidRPr="000F2B92" w:rsidSect="00812171">
      <w:headerReference w:type="default" r:id="rId86"/>
      <w:footerReference w:type="default" r:id="rId87"/>
      <w:headerReference w:type="first" r:id="rId88"/>
      <w:footerReference w:type="first" r:id="rId89"/>
      <w:pgSz w:w="16838" w:h="11906" w:orient="landscape"/>
      <w:pgMar w:top="2552" w:right="1134" w:bottom="851" w:left="1134" w:header="397" w:footer="284" w:gutter="0"/>
      <w:pgNumType w:fmt="numberInDash"/>
      <w:cols w:space="2"/>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CAF83" w14:textId="77777777" w:rsidR="009D12CE" w:rsidRDefault="009D12CE" w:rsidP="00703C7D">
      <w:r>
        <w:separator/>
      </w:r>
    </w:p>
  </w:endnote>
  <w:endnote w:type="continuationSeparator" w:id="0">
    <w:p w14:paraId="1E22F8E7" w14:textId="77777777" w:rsidR="009D12CE" w:rsidRDefault="009D12CE" w:rsidP="00703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ssen Gellix">
    <w:panose1 w:val="020B0604030102000003"/>
    <w:charset w:val="00"/>
    <w:family w:val="swiss"/>
    <w:notTrueType/>
    <w:pitch w:val="variable"/>
    <w:sig w:usb0="A10000FF" w:usb1="5001A47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857802"/>
      <w:docPartObj>
        <w:docPartGallery w:val="Page Numbers (Bottom of Page)"/>
        <w:docPartUnique/>
      </w:docPartObj>
    </w:sdtPr>
    <w:sdtEndPr>
      <w:rPr>
        <w:sz w:val="16"/>
        <w:szCs w:val="16"/>
      </w:rPr>
    </w:sdtEndPr>
    <w:sdtContent>
      <w:p w14:paraId="4C9156B0" w14:textId="77777777" w:rsidR="00B518AF" w:rsidRPr="00B518AF" w:rsidRDefault="00B518AF">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7EB7814A" w14:textId="77777777" w:rsidR="00E749C7" w:rsidRPr="00622282" w:rsidRDefault="00E749C7" w:rsidP="00E749C7">
    <w:pPr>
      <w:pStyle w:val="Fuzeile"/>
      <w:spacing w:line="20" w:lineRule="exact"/>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168354"/>
      <w:docPartObj>
        <w:docPartGallery w:val="Page Numbers (Bottom of Page)"/>
        <w:docPartUnique/>
      </w:docPartObj>
    </w:sdtPr>
    <w:sdtEndPr/>
    <w:sdtContent>
      <w:p w14:paraId="24A075DF" w14:textId="77777777" w:rsidR="00C92740" w:rsidRDefault="00C92740">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3AD6C10F" w14:textId="77777777" w:rsidR="0070387F" w:rsidRPr="00622282" w:rsidRDefault="0070387F" w:rsidP="00E749C7">
    <w:pPr>
      <w:pStyle w:val="Fuzeile"/>
      <w:spacing w:line="20" w:lineRule="exact"/>
      <w:rPr>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2319226"/>
      <w:docPartObj>
        <w:docPartGallery w:val="Page Numbers (Bottom of Page)"/>
        <w:docPartUnique/>
      </w:docPartObj>
    </w:sdtPr>
    <w:sdtEndPr>
      <w:rPr>
        <w:sz w:val="16"/>
        <w:szCs w:val="16"/>
      </w:rPr>
    </w:sdtEndPr>
    <w:sdtContent>
      <w:p w14:paraId="33EC4340"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09DCB74F" w14:textId="77777777" w:rsidR="00140B02" w:rsidRPr="00622282" w:rsidRDefault="00140B02" w:rsidP="00E749C7">
    <w:pPr>
      <w:pStyle w:val="Fuzeile"/>
      <w:spacing w:line="20" w:lineRule="exact"/>
      <w:rPr>
        <w:sz w:val="14"/>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620321"/>
      <w:docPartObj>
        <w:docPartGallery w:val="Page Numbers (Bottom of Page)"/>
        <w:docPartUnique/>
      </w:docPartObj>
    </w:sdtPr>
    <w:sdtEndPr/>
    <w:sdtContent>
      <w:p w14:paraId="5E3818C1"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291A9CF9" w14:textId="77777777" w:rsidR="00140B02" w:rsidRPr="00622282" w:rsidRDefault="00140B02" w:rsidP="00E749C7">
    <w:pPr>
      <w:pStyle w:val="Fuzeile"/>
      <w:spacing w:line="20" w:lineRule="exact"/>
      <w:rPr>
        <w:sz w:val="14"/>
        <w:szCs w:val="1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7718380"/>
      <w:docPartObj>
        <w:docPartGallery w:val="Page Numbers (Bottom of Page)"/>
        <w:docPartUnique/>
      </w:docPartObj>
    </w:sdtPr>
    <w:sdtEndPr>
      <w:rPr>
        <w:sz w:val="16"/>
        <w:szCs w:val="16"/>
      </w:rPr>
    </w:sdtEndPr>
    <w:sdtContent>
      <w:p w14:paraId="66B820E6"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40D30A8F" w14:textId="77777777" w:rsidR="00140B02" w:rsidRPr="00622282" w:rsidRDefault="00140B02" w:rsidP="00E749C7">
    <w:pPr>
      <w:pStyle w:val="Fuzeile"/>
      <w:spacing w:line="20" w:lineRule="exact"/>
      <w:rPr>
        <w:sz w:val="14"/>
        <w:szCs w:val="1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0856008"/>
      <w:docPartObj>
        <w:docPartGallery w:val="Page Numbers (Bottom of Page)"/>
        <w:docPartUnique/>
      </w:docPartObj>
    </w:sdtPr>
    <w:sdtEndPr/>
    <w:sdtContent>
      <w:p w14:paraId="46E6358D"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08A12E5A" w14:textId="77777777" w:rsidR="00140B02" w:rsidRPr="00622282" w:rsidRDefault="00140B02" w:rsidP="00E749C7">
    <w:pPr>
      <w:pStyle w:val="Fuzeile"/>
      <w:spacing w:line="20" w:lineRule="exact"/>
      <w:rPr>
        <w:sz w:val="14"/>
        <w:szCs w:val="1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108905"/>
      <w:docPartObj>
        <w:docPartGallery w:val="Page Numbers (Bottom of Page)"/>
        <w:docPartUnique/>
      </w:docPartObj>
    </w:sdtPr>
    <w:sdtEndPr>
      <w:rPr>
        <w:sz w:val="16"/>
        <w:szCs w:val="16"/>
      </w:rPr>
    </w:sdtEndPr>
    <w:sdtContent>
      <w:p w14:paraId="236F72DE"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05967E14" w14:textId="77777777" w:rsidR="00140B02" w:rsidRPr="00622282" w:rsidRDefault="00140B02" w:rsidP="00E749C7">
    <w:pPr>
      <w:pStyle w:val="Fuzeile"/>
      <w:spacing w:line="20" w:lineRule="exact"/>
      <w:rPr>
        <w:sz w:val="14"/>
        <w:szCs w:val="1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288491"/>
      <w:docPartObj>
        <w:docPartGallery w:val="Page Numbers (Bottom of Page)"/>
        <w:docPartUnique/>
      </w:docPartObj>
    </w:sdtPr>
    <w:sdtEndPr/>
    <w:sdtContent>
      <w:p w14:paraId="52A6BD16"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61B0D2F3" w14:textId="77777777" w:rsidR="00140B02" w:rsidRPr="00622282" w:rsidRDefault="00140B02" w:rsidP="00E749C7">
    <w:pPr>
      <w:pStyle w:val="Fuzeile"/>
      <w:spacing w:line="20" w:lineRule="exact"/>
      <w:rPr>
        <w:sz w:val="14"/>
        <w:szCs w:val="1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6372658"/>
      <w:docPartObj>
        <w:docPartGallery w:val="Page Numbers (Bottom of Page)"/>
        <w:docPartUnique/>
      </w:docPartObj>
    </w:sdtPr>
    <w:sdtEndPr>
      <w:rPr>
        <w:sz w:val="16"/>
        <w:szCs w:val="16"/>
      </w:rPr>
    </w:sdtEndPr>
    <w:sdtContent>
      <w:p w14:paraId="11A2F034"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32E5AC1F" w14:textId="77777777" w:rsidR="00140B02" w:rsidRPr="00622282" w:rsidRDefault="00140B02" w:rsidP="00E749C7">
    <w:pPr>
      <w:pStyle w:val="Fuzeile"/>
      <w:spacing w:line="20" w:lineRule="exact"/>
      <w:rPr>
        <w:sz w:val="14"/>
        <w:szCs w:val="1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66287"/>
      <w:docPartObj>
        <w:docPartGallery w:val="Page Numbers (Bottom of Page)"/>
        <w:docPartUnique/>
      </w:docPartObj>
    </w:sdtPr>
    <w:sdtEndPr/>
    <w:sdtContent>
      <w:p w14:paraId="5A797592"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00A04DCA" w14:textId="77777777" w:rsidR="00140B02" w:rsidRPr="00622282" w:rsidRDefault="00140B02" w:rsidP="00E749C7">
    <w:pPr>
      <w:pStyle w:val="Fuzeile"/>
      <w:spacing w:line="20" w:lineRule="exact"/>
      <w:rPr>
        <w:sz w:val="14"/>
        <w:szCs w:val="1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662443"/>
      <w:docPartObj>
        <w:docPartGallery w:val="Page Numbers (Bottom of Page)"/>
        <w:docPartUnique/>
      </w:docPartObj>
    </w:sdtPr>
    <w:sdtEndPr>
      <w:rPr>
        <w:sz w:val="16"/>
        <w:szCs w:val="16"/>
      </w:rPr>
    </w:sdtEndPr>
    <w:sdtContent>
      <w:p w14:paraId="025ECC8D"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09D9E324" w14:textId="77777777" w:rsidR="00140B02" w:rsidRPr="00622282" w:rsidRDefault="00140B02" w:rsidP="00E749C7">
    <w:pPr>
      <w:pStyle w:val="Fuzeile"/>
      <w:spacing w:line="20" w:lineRule="exact"/>
      <w:rPr>
        <w:sz w:val="14"/>
        <w:szCs w:val="1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427263"/>
      <w:docPartObj>
        <w:docPartGallery w:val="Page Numbers (Bottom of Page)"/>
        <w:docPartUnique/>
      </w:docPartObj>
    </w:sdtPr>
    <w:sdtEndPr/>
    <w:sdtContent>
      <w:p w14:paraId="5681E3F2"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5012A5EA" w14:textId="77777777" w:rsidR="00140B02" w:rsidRPr="00622282" w:rsidRDefault="00140B02" w:rsidP="00E749C7">
    <w:pPr>
      <w:pStyle w:val="Fuzeile"/>
      <w:spacing w:line="20" w:lineRule="exact"/>
      <w:rPr>
        <w:sz w:val="14"/>
        <w:szCs w:val="1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688369"/>
      <w:docPartObj>
        <w:docPartGallery w:val="Page Numbers (Bottom of Page)"/>
        <w:docPartUnique/>
      </w:docPartObj>
    </w:sdtPr>
    <w:sdtEndPr>
      <w:rPr>
        <w:sz w:val="16"/>
        <w:szCs w:val="16"/>
      </w:rPr>
    </w:sdtEndPr>
    <w:sdtContent>
      <w:p w14:paraId="282EBF55"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246EDBF9" w14:textId="77777777" w:rsidR="00140B02" w:rsidRPr="00622282" w:rsidRDefault="00140B02" w:rsidP="00E749C7">
    <w:pPr>
      <w:pStyle w:val="Fuzeile"/>
      <w:spacing w:line="20" w:lineRule="exact"/>
      <w:rPr>
        <w:sz w:val="14"/>
        <w:szCs w:val="1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587580"/>
      <w:docPartObj>
        <w:docPartGallery w:val="Page Numbers (Bottom of Page)"/>
        <w:docPartUnique/>
      </w:docPartObj>
    </w:sdtPr>
    <w:sdtEndPr/>
    <w:sdtContent>
      <w:p w14:paraId="02CB4708"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4B70B368" w14:textId="77777777" w:rsidR="00140B02" w:rsidRPr="00622282" w:rsidRDefault="00140B02" w:rsidP="00E749C7">
    <w:pPr>
      <w:pStyle w:val="Fuzeile"/>
      <w:spacing w:line="20" w:lineRule="exact"/>
      <w:rPr>
        <w:sz w:val="14"/>
        <w:szCs w:val="1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095043"/>
      <w:docPartObj>
        <w:docPartGallery w:val="Page Numbers (Bottom of Page)"/>
        <w:docPartUnique/>
      </w:docPartObj>
    </w:sdtPr>
    <w:sdtEndPr>
      <w:rPr>
        <w:sz w:val="16"/>
        <w:szCs w:val="16"/>
      </w:rPr>
    </w:sdtEndPr>
    <w:sdtContent>
      <w:p w14:paraId="574D31BE"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477A1CDD" w14:textId="77777777" w:rsidR="00140B02" w:rsidRPr="00622282" w:rsidRDefault="00140B02" w:rsidP="00E749C7">
    <w:pPr>
      <w:pStyle w:val="Fuzeile"/>
      <w:spacing w:line="20" w:lineRule="exact"/>
      <w:rPr>
        <w:sz w:val="14"/>
        <w:szCs w:val="1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2682426"/>
      <w:docPartObj>
        <w:docPartGallery w:val="Page Numbers (Bottom of Page)"/>
        <w:docPartUnique/>
      </w:docPartObj>
    </w:sdtPr>
    <w:sdtEndPr/>
    <w:sdtContent>
      <w:p w14:paraId="7FD6F89B"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750C5E7F" w14:textId="77777777" w:rsidR="00140B02" w:rsidRPr="00622282" w:rsidRDefault="00140B02" w:rsidP="00E749C7">
    <w:pPr>
      <w:pStyle w:val="Fuzeile"/>
      <w:spacing w:line="20" w:lineRule="exact"/>
      <w:rPr>
        <w:sz w:val="14"/>
        <w:szCs w:val="14"/>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640029"/>
      <w:docPartObj>
        <w:docPartGallery w:val="Page Numbers (Bottom of Page)"/>
        <w:docPartUnique/>
      </w:docPartObj>
    </w:sdtPr>
    <w:sdtEndPr>
      <w:rPr>
        <w:sz w:val="16"/>
        <w:szCs w:val="16"/>
      </w:rPr>
    </w:sdtEndPr>
    <w:sdtContent>
      <w:p w14:paraId="49D91FF1"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29AB4063" w14:textId="77777777" w:rsidR="00140B02" w:rsidRPr="00622282" w:rsidRDefault="00140B02" w:rsidP="00E749C7">
    <w:pPr>
      <w:pStyle w:val="Fuzeile"/>
      <w:spacing w:line="20" w:lineRule="exact"/>
      <w:rPr>
        <w:sz w:val="14"/>
        <w:szCs w:val="14"/>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108686"/>
      <w:docPartObj>
        <w:docPartGallery w:val="Page Numbers (Bottom of Page)"/>
        <w:docPartUnique/>
      </w:docPartObj>
    </w:sdtPr>
    <w:sdtEndPr/>
    <w:sdtContent>
      <w:p w14:paraId="46EC9D33"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7E5780EB" w14:textId="77777777" w:rsidR="00140B02" w:rsidRPr="00622282" w:rsidRDefault="00140B02" w:rsidP="00E749C7">
    <w:pPr>
      <w:pStyle w:val="Fuzeile"/>
      <w:spacing w:line="20" w:lineRule="exact"/>
      <w:rPr>
        <w:sz w:val="14"/>
        <w:szCs w:val="14"/>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211461"/>
      <w:docPartObj>
        <w:docPartGallery w:val="Page Numbers (Bottom of Page)"/>
        <w:docPartUnique/>
      </w:docPartObj>
    </w:sdtPr>
    <w:sdtEndPr>
      <w:rPr>
        <w:sz w:val="16"/>
        <w:szCs w:val="16"/>
      </w:rPr>
    </w:sdtEndPr>
    <w:sdtContent>
      <w:p w14:paraId="1D0AE529"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460616DB" w14:textId="77777777" w:rsidR="00140B02" w:rsidRPr="00622282" w:rsidRDefault="00140B02" w:rsidP="00E749C7">
    <w:pPr>
      <w:pStyle w:val="Fuzeile"/>
      <w:spacing w:line="20" w:lineRule="exact"/>
      <w:rPr>
        <w:sz w:val="14"/>
        <w:szCs w:val="14"/>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5389201"/>
      <w:docPartObj>
        <w:docPartGallery w:val="Page Numbers (Bottom of Page)"/>
        <w:docPartUnique/>
      </w:docPartObj>
    </w:sdtPr>
    <w:sdtEndPr/>
    <w:sdtContent>
      <w:p w14:paraId="2979B0E1"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3C83676E" w14:textId="77777777" w:rsidR="00140B02" w:rsidRPr="00622282" w:rsidRDefault="00140B02" w:rsidP="00E749C7">
    <w:pPr>
      <w:pStyle w:val="Fuzeile"/>
      <w:spacing w:line="20" w:lineRule="exact"/>
      <w:rPr>
        <w:sz w:val="14"/>
        <w:szCs w:val="14"/>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2314540"/>
      <w:docPartObj>
        <w:docPartGallery w:val="Page Numbers (Bottom of Page)"/>
        <w:docPartUnique/>
      </w:docPartObj>
    </w:sdtPr>
    <w:sdtEndPr>
      <w:rPr>
        <w:sz w:val="16"/>
        <w:szCs w:val="16"/>
      </w:rPr>
    </w:sdtEndPr>
    <w:sdtContent>
      <w:p w14:paraId="7E794178"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0CD1986D" w14:textId="77777777" w:rsidR="00140B02" w:rsidRPr="00622282" w:rsidRDefault="00140B02" w:rsidP="00E749C7">
    <w:pPr>
      <w:pStyle w:val="Fuzeile"/>
      <w:spacing w:line="20" w:lineRule="exact"/>
      <w:rPr>
        <w:sz w:val="14"/>
        <w:szCs w:val="14"/>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3876831"/>
      <w:docPartObj>
        <w:docPartGallery w:val="Page Numbers (Bottom of Page)"/>
        <w:docPartUnique/>
      </w:docPartObj>
    </w:sdtPr>
    <w:sdtEndPr/>
    <w:sdtContent>
      <w:p w14:paraId="29701A1D"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4CA690D1" w14:textId="77777777" w:rsidR="00140B02" w:rsidRPr="00622282" w:rsidRDefault="00140B02" w:rsidP="00E749C7">
    <w:pPr>
      <w:pStyle w:val="Fuzeile"/>
      <w:spacing w:line="20" w:lineRule="exact"/>
      <w:rPr>
        <w:sz w:val="14"/>
        <w:szCs w:val="14"/>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797379"/>
      <w:docPartObj>
        <w:docPartGallery w:val="Page Numbers (Bottom of Page)"/>
        <w:docPartUnique/>
      </w:docPartObj>
    </w:sdtPr>
    <w:sdtEndPr>
      <w:rPr>
        <w:sz w:val="16"/>
        <w:szCs w:val="16"/>
      </w:rPr>
    </w:sdtEndPr>
    <w:sdtContent>
      <w:p w14:paraId="72C3C5BC"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5B85C1FE" w14:textId="77777777" w:rsidR="00140B02" w:rsidRPr="00622282" w:rsidRDefault="00140B02" w:rsidP="00E749C7">
    <w:pPr>
      <w:pStyle w:val="Fuzeile"/>
      <w:spacing w:line="20" w:lineRule="exact"/>
      <w:rPr>
        <w:sz w:val="14"/>
        <w:szCs w:val="14"/>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835661"/>
      <w:docPartObj>
        <w:docPartGallery w:val="Page Numbers (Bottom of Page)"/>
        <w:docPartUnique/>
      </w:docPartObj>
    </w:sdtPr>
    <w:sdtEndPr/>
    <w:sdtContent>
      <w:p w14:paraId="75DDBC98"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5698F8F8" w14:textId="77777777" w:rsidR="00140B02" w:rsidRPr="00622282" w:rsidRDefault="00140B02" w:rsidP="00E749C7">
    <w:pPr>
      <w:pStyle w:val="Fuzeile"/>
      <w:spacing w:line="20" w:lineRule="exact"/>
      <w:rPr>
        <w:sz w:val="14"/>
        <w:szCs w:val="14"/>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681414"/>
      <w:docPartObj>
        <w:docPartGallery w:val="Page Numbers (Bottom of Page)"/>
        <w:docPartUnique/>
      </w:docPartObj>
    </w:sdtPr>
    <w:sdtEndPr>
      <w:rPr>
        <w:sz w:val="16"/>
        <w:szCs w:val="16"/>
      </w:rPr>
    </w:sdtEndPr>
    <w:sdtContent>
      <w:p w14:paraId="3577EAEB"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547C03D9" w14:textId="77777777" w:rsidR="00140B02" w:rsidRPr="00622282" w:rsidRDefault="00140B02" w:rsidP="00E749C7">
    <w:pPr>
      <w:pStyle w:val="Fuzeile"/>
      <w:spacing w:line="20" w:lineRule="exact"/>
      <w:rPr>
        <w:sz w:val="14"/>
        <w:szCs w:val="14"/>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313950"/>
      <w:docPartObj>
        <w:docPartGallery w:val="Page Numbers (Bottom of Page)"/>
        <w:docPartUnique/>
      </w:docPartObj>
    </w:sdtPr>
    <w:sdtEndPr/>
    <w:sdtContent>
      <w:p w14:paraId="377DF19A"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75AA64D4" w14:textId="77777777" w:rsidR="00140B02" w:rsidRPr="00622282" w:rsidRDefault="00140B02" w:rsidP="00E749C7">
    <w:pPr>
      <w:pStyle w:val="Fuzeile"/>
      <w:spacing w:line="20" w:lineRule="exact"/>
      <w:rPr>
        <w:sz w:val="14"/>
        <w:szCs w:val="14"/>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939865"/>
      <w:docPartObj>
        <w:docPartGallery w:val="Page Numbers (Bottom of Page)"/>
        <w:docPartUnique/>
      </w:docPartObj>
    </w:sdtPr>
    <w:sdtEndPr>
      <w:rPr>
        <w:sz w:val="16"/>
        <w:szCs w:val="16"/>
      </w:rPr>
    </w:sdtEndPr>
    <w:sdtContent>
      <w:p w14:paraId="4D3C174C"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1556A8F0" w14:textId="77777777" w:rsidR="00140B02" w:rsidRPr="00622282" w:rsidRDefault="00140B02" w:rsidP="00E749C7">
    <w:pPr>
      <w:pStyle w:val="Fuzeile"/>
      <w:spacing w:line="20" w:lineRule="exact"/>
      <w:rPr>
        <w:sz w:val="14"/>
        <w:szCs w:val="14"/>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1538181"/>
      <w:docPartObj>
        <w:docPartGallery w:val="Page Numbers (Bottom of Page)"/>
        <w:docPartUnique/>
      </w:docPartObj>
    </w:sdtPr>
    <w:sdtEndPr/>
    <w:sdtContent>
      <w:p w14:paraId="790EC6EB"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46F22845" w14:textId="77777777" w:rsidR="00140B02" w:rsidRPr="00622282" w:rsidRDefault="00140B02" w:rsidP="00E749C7">
    <w:pPr>
      <w:pStyle w:val="Fuzeile"/>
      <w:spacing w:line="20" w:lineRule="exact"/>
      <w:rPr>
        <w:sz w:val="14"/>
        <w:szCs w:val="14"/>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7663060"/>
      <w:docPartObj>
        <w:docPartGallery w:val="Page Numbers (Bottom of Page)"/>
        <w:docPartUnique/>
      </w:docPartObj>
    </w:sdtPr>
    <w:sdtEndPr>
      <w:rPr>
        <w:sz w:val="16"/>
        <w:szCs w:val="16"/>
      </w:rPr>
    </w:sdtEndPr>
    <w:sdtContent>
      <w:p w14:paraId="1B4804AC"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34E7FEAC" w14:textId="77777777" w:rsidR="00140B02" w:rsidRPr="00622282" w:rsidRDefault="00140B02" w:rsidP="00E749C7">
    <w:pPr>
      <w:pStyle w:val="Fuzeile"/>
      <w:spacing w:line="20" w:lineRule="exact"/>
      <w:rPr>
        <w:sz w:val="14"/>
        <w:szCs w:val="14"/>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354840"/>
      <w:docPartObj>
        <w:docPartGallery w:val="Page Numbers (Bottom of Page)"/>
        <w:docPartUnique/>
      </w:docPartObj>
    </w:sdtPr>
    <w:sdtEndPr/>
    <w:sdtContent>
      <w:p w14:paraId="457E3AF2"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16A8372D" w14:textId="77777777" w:rsidR="00140B02" w:rsidRPr="00622282" w:rsidRDefault="00140B02" w:rsidP="00E749C7">
    <w:pPr>
      <w:pStyle w:val="Fuzeile"/>
      <w:spacing w:line="20" w:lineRule="exact"/>
      <w:rPr>
        <w:sz w:val="14"/>
        <w:szCs w:val="14"/>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5040077"/>
      <w:docPartObj>
        <w:docPartGallery w:val="Page Numbers (Bottom of Page)"/>
        <w:docPartUnique/>
      </w:docPartObj>
    </w:sdtPr>
    <w:sdtEndPr>
      <w:rPr>
        <w:sz w:val="16"/>
        <w:szCs w:val="16"/>
      </w:rPr>
    </w:sdtEndPr>
    <w:sdtContent>
      <w:p w14:paraId="35026AC1"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38C632F9" w14:textId="77777777" w:rsidR="00140B02" w:rsidRPr="00622282" w:rsidRDefault="00140B02" w:rsidP="00E749C7">
    <w:pPr>
      <w:pStyle w:val="Fuzeile"/>
      <w:spacing w:line="20" w:lineRule="exact"/>
      <w:rPr>
        <w:sz w:val="14"/>
        <w:szCs w:val="14"/>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055474"/>
      <w:docPartObj>
        <w:docPartGallery w:val="Page Numbers (Bottom of Page)"/>
        <w:docPartUnique/>
      </w:docPartObj>
    </w:sdtPr>
    <w:sdtEndPr/>
    <w:sdtContent>
      <w:p w14:paraId="1589A7D9"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5CF8DDB0" w14:textId="77777777" w:rsidR="00140B02" w:rsidRPr="00622282" w:rsidRDefault="00140B02" w:rsidP="00E749C7">
    <w:pPr>
      <w:pStyle w:val="Fuzeile"/>
      <w:spacing w:line="20" w:lineRule="exact"/>
      <w:rPr>
        <w:sz w:val="14"/>
        <w:szCs w:val="14"/>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0639594"/>
      <w:docPartObj>
        <w:docPartGallery w:val="Page Numbers (Bottom of Page)"/>
        <w:docPartUnique/>
      </w:docPartObj>
    </w:sdtPr>
    <w:sdtEndPr>
      <w:rPr>
        <w:sz w:val="16"/>
        <w:szCs w:val="16"/>
      </w:rPr>
    </w:sdtEndPr>
    <w:sdtContent>
      <w:p w14:paraId="011CE0E0"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4BEBA633" w14:textId="77777777" w:rsidR="00140B02" w:rsidRPr="00622282" w:rsidRDefault="00140B02" w:rsidP="00E749C7">
    <w:pPr>
      <w:pStyle w:val="Fuzeile"/>
      <w:spacing w:line="20" w:lineRule="exact"/>
      <w:rPr>
        <w:sz w:val="14"/>
        <w:szCs w:val="14"/>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181486"/>
      <w:docPartObj>
        <w:docPartGallery w:val="Page Numbers (Bottom of Page)"/>
        <w:docPartUnique/>
      </w:docPartObj>
    </w:sdtPr>
    <w:sdtEndPr/>
    <w:sdtContent>
      <w:p w14:paraId="32A86ECB"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02AF38E4" w14:textId="77777777" w:rsidR="00140B02" w:rsidRPr="00622282" w:rsidRDefault="00140B02" w:rsidP="00E749C7">
    <w:pPr>
      <w:pStyle w:val="Fuzeile"/>
      <w:spacing w:line="20" w:lineRule="exact"/>
      <w:rPr>
        <w:sz w:val="14"/>
        <w:szCs w:val="14"/>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1047193"/>
      <w:docPartObj>
        <w:docPartGallery w:val="Page Numbers (Bottom of Page)"/>
        <w:docPartUnique/>
      </w:docPartObj>
    </w:sdtPr>
    <w:sdtEndPr>
      <w:rPr>
        <w:sz w:val="16"/>
        <w:szCs w:val="16"/>
      </w:rPr>
    </w:sdtEndPr>
    <w:sdtContent>
      <w:p w14:paraId="65744E03"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39E1B583" w14:textId="77777777" w:rsidR="00140B02" w:rsidRPr="00622282" w:rsidRDefault="00140B02" w:rsidP="00E749C7">
    <w:pPr>
      <w:pStyle w:val="Fuzeile"/>
      <w:spacing w:line="20" w:lineRule="exact"/>
      <w:rPr>
        <w:sz w:val="14"/>
        <w:szCs w:val="14"/>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231234"/>
      <w:docPartObj>
        <w:docPartGallery w:val="Page Numbers (Bottom of Page)"/>
        <w:docPartUnique/>
      </w:docPartObj>
    </w:sdtPr>
    <w:sdtEndPr/>
    <w:sdtContent>
      <w:p w14:paraId="06E981F0"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472A89D6" w14:textId="77777777" w:rsidR="00140B02" w:rsidRPr="00622282" w:rsidRDefault="00140B02" w:rsidP="00E749C7">
    <w:pPr>
      <w:pStyle w:val="Fuzeile"/>
      <w:spacing w:line="20" w:lineRule="exact"/>
      <w:rPr>
        <w:sz w:val="14"/>
        <w:szCs w:val="14"/>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1337202"/>
      <w:docPartObj>
        <w:docPartGallery w:val="Page Numbers (Bottom of Page)"/>
        <w:docPartUnique/>
      </w:docPartObj>
    </w:sdtPr>
    <w:sdtEndPr>
      <w:rPr>
        <w:sz w:val="16"/>
        <w:szCs w:val="16"/>
      </w:rPr>
    </w:sdtEndPr>
    <w:sdtContent>
      <w:p w14:paraId="0A40E62B" w14:textId="77777777" w:rsidR="00140B02" w:rsidRPr="00B518AF" w:rsidRDefault="00140B02">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76CABCFC" w14:textId="77777777" w:rsidR="00140B02" w:rsidRPr="00622282" w:rsidRDefault="00140B02" w:rsidP="00E749C7">
    <w:pPr>
      <w:pStyle w:val="Fuzeile"/>
      <w:spacing w:line="20" w:lineRule="exact"/>
      <w:rPr>
        <w:sz w:val="14"/>
        <w:szCs w:val="14"/>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0790081"/>
      <w:docPartObj>
        <w:docPartGallery w:val="Page Numbers (Bottom of Page)"/>
        <w:docPartUnique/>
      </w:docPartObj>
    </w:sdtPr>
    <w:sdtEndPr/>
    <w:sdtContent>
      <w:p w14:paraId="79EF1154" w14:textId="77777777" w:rsidR="00140B02" w:rsidRDefault="00140B02">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6378C61D" w14:textId="77777777" w:rsidR="00140B02" w:rsidRPr="00622282" w:rsidRDefault="00140B02" w:rsidP="00E749C7">
    <w:pPr>
      <w:pStyle w:val="Fuzeile"/>
      <w:spacing w:line="20" w:lineRule="exact"/>
      <w:rPr>
        <w:sz w:val="14"/>
        <w:szCs w:val="14"/>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3235678"/>
      <w:docPartObj>
        <w:docPartGallery w:val="Page Numbers (Bottom of Page)"/>
        <w:docPartUnique/>
      </w:docPartObj>
    </w:sdtPr>
    <w:sdtEndPr>
      <w:rPr>
        <w:sz w:val="16"/>
        <w:szCs w:val="16"/>
      </w:rPr>
    </w:sdtEndPr>
    <w:sdtContent>
      <w:p w14:paraId="5920CA1E" w14:textId="77777777" w:rsidR="005B6526" w:rsidRPr="00B518AF" w:rsidRDefault="005B6526">
        <w:pPr>
          <w:pStyle w:val="Fuzeile"/>
          <w:jc w:val="right"/>
          <w:rPr>
            <w:sz w:val="16"/>
            <w:szCs w:val="16"/>
          </w:rPr>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59F6C6BA" w14:textId="77777777" w:rsidR="005B6526" w:rsidRPr="00622282" w:rsidRDefault="005B6526" w:rsidP="00E749C7">
    <w:pPr>
      <w:pStyle w:val="Fuzeile"/>
      <w:spacing w:line="20" w:lineRule="exact"/>
      <w:rPr>
        <w:sz w:val="14"/>
        <w:szCs w:val="14"/>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2894370"/>
      <w:docPartObj>
        <w:docPartGallery w:val="Page Numbers (Bottom of Page)"/>
        <w:docPartUnique/>
      </w:docPartObj>
    </w:sdtPr>
    <w:sdtEndPr/>
    <w:sdtContent>
      <w:p w14:paraId="72BABD1F" w14:textId="77777777" w:rsidR="005B6526" w:rsidRDefault="005B6526">
        <w:pPr>
          <w:pStyle w:val="Fuzeile"/>
          <w:jc w:val="right"/>
        </w:pPr>
        <w:r w:rsidRPr="00B518AF">
          <w:rPr>
            <w:sz w:val="16"/>
            <w:szCs w:val="16"/>
          </w:rPr>
          <w:fldChar w:fldCharType="begin"/>
        </w:r>
        <w:r w:rsidRPr="00B518AF">
          <w:rPr>
            <w:sz w:val="16"/>
            <w:szCs w:val="16"/>
          </w:rPr>
          <w:instrText>PAGE   \* MERGEFORMAT</w:instrText>
        </w:r>
        <w:r w:rsidRPr="00B518AF">
          <w:rPr>
            <w:sz w:val="16"/>
            <w:szCs w:val="16"/>
          </w:rPr>
          <w:fldChar w:fldCharType="separate"/>
        </w:r>
        <w:r w:rsidRPr="00B518AF">
          <w:rPr>
            <w:sz w:val="16"/>
            <w:szCs w:val="16"/>
          </w:rPr>
          <w:t>2</w:t>
        </w:r>
        <w:r w:rsidRPr="00B518AF">
          <w:rPr>
            <w:sz w:val="16"/>
            <w:szCs w:val="16"/>
          </w:rPr>
          <w:fldChar w:fldCharType="end"/>
        </w:r>
      </w:p>
    </w:sdtContent>
  </w:sdt>
  <w:p w14:paraId="00F64FAB" w14:textId="77777777" w:rsidR="005B6526" w:rsidRPr="00622282" w:rsidRDefault="005B6526" w:rsidP="00E749C7">
    <w:pPr>
      <w:pStyle w:val="Fuzeile"/>
      <w:spacing w:line="20" w:lineRule="exac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41450" w14:textId="77777777" w:rsidR="009D12CE" w:rsidRDefault="009D12CE" w:rsidP="00703C7D">
      <w:r>
        <w:separator/>
      </w:r>
    </w:p>
  </w:footnote>
  <w:footnote w:type="continuationSeparator" w:id="0">
    <w:p w14:paraId="417226F7" w14:textId="77777777" w:rsidR="009D12CE" w:rsidRDefault="009D12CE" w:rsidP="00703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042ED" w14:textId="77777777" w:rsidR="00DE17A7" w:rsidRDefault="00DE17A7" w:rsidP="00DE17A7">
    <w:pPr>
      <w:pStyle w:val="Kopfzeile"/>
      <w:tabs>
        <w:tab w:val="left" w:pos="2966"/>
      </w:tabs>
    </w:pPr>
  </w:p>
  <w:p w14:paraId="7D945C6E" w14:textId="77777777" w:rsidR="00A42ACE" w:rsidRDefault="00A42ACE" w:rsidP="00A42ACE">
    <w:pPr>
      <w:pStyle w:val="Kopfzeile"/>
      <w:rPr>
        <w:color w:val="14006E"/>
        <w:sz w:val="32"/>
        <w:szCs w:val="32"/>
      </w:rPr>
    </w:pPr>
  </w:p>
  <w:p w14:paraId="3FAADC1A" w14:textId="77777777" w:rsidR="00A42ACE" w:rsidRPr="00783DE4" w:rsidRDefault="00A42ACE"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664384" behindDoc="0" locked="1" layoutInCell="1" allowOverlap="1" wp14:anchorId="684C9A25" wp14:editId="5DC26A29">
          <wp:simplePos x="0" y="0"/>
          <wp:positionH relativeFrom="page">
            <wp:posOffset>7350125</wp:posOffset>
          </wp:positionH>
          <wp:positionV relativeFrom="page">
            <wp:posOffset>408940</wp:posOffset>
          </wp:positionV>
          <wp:extent cx="2821940" cy="798195"/>
          <wp:effectExtent l="0" t="0" r="0" b="1905"/>
          <wp:wrapNone/>
          <wp:docPr id="7" name="Grafik 7">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18CA99E7" w14:textId="77777777" w:rsidR="00A42ACE" w:rsidRPr="00783DE4" w:rsidRDefault="00A42ACE"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2F7EFF32" w14:textId="77777777" w:rsidR="00A42ACE" w:rsidRPr="00507172" w:rsidRDefault="00A42ACE" w:rsidP="00A42ACE">
    <w:pPr>
      <w:pStyle w:val="Kopfzeile"/>
    </w:pPr>
    <w:r>
      <w:rPr>
        <w:rFonts w:ascii="Arial" w:hAnsi="Arial" w:cs="Arial"/>
        <w:color w:val="14006E"/>
        <w:szCs w:val="24"/>
      </w:rPr>
      <w:t>Vorlage</w:t>
    </w:r>
  </w:p>
  <w:p w14:paraId="3610F78F" w14:textId="77777777" w:rsidR="00590E45" w:rsidRDefault="00590E45" w:rsidP="00DE17A7">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D086" w14:textId="77777777" w:rsidR="00154807" w:rsidRDefault="00154807" w:rsidP="00154807">
    <w:pPr>
      <w:pStyle w:val="Kopfzeile"/>
      <w:rPr>
        <w:color w:val="14006E"/>
        <w:sz w:val="32"/>
        <w:szCs w:val="32"/>
      </w:rPr>
    </w:pPr>
  </w:p>
  <w:p w14:paraId="07A1A20A" w14:textId="264A08F2" w:rsidR="00154807" w:rsidRPr="00783DE4" w:rsidRDefault="00154807"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666432" behindDoc="0" locked="1" layoutInCell="1" allowOverlap="1" wp14:anchorId="46181C4F" wp14:editId="2602E130">
          <wp:simplePos x="0" y="0"/>
          <wp:positionH relativeFrom="page">
            <wp:posOffset>7350125</wp:posOffset>
          </wp:positionH>
          <wp:positionV relativeFrom="page">
            <wp:posOffset>408940</wp:posOffset>
          </wp:positionV>
          <wp:extent cx="2821940" cy="798195"/>
          <wp:effectExtent l="0" t="0" r="0" b="1905"/>
          <wp:wrapNone/>
          <wp:docPr id="1" name="Grafik 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5ED208B0" w14:textId="77777777" w:rsidR="00154807" w:rsidRPr="00783DE4" w:rsidRDefault="00154807"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47757D8E" w14:textId="5785A3C9" w:rsidR="0070387F" w:rsidRPr="00154807" w:rsidRDefault="00154807" w:rsidP="00154807">
    <w:pPr>
      <w:pStyle w:val="Kopfzeile"/>
    </w:pPr>
    <w:r>
      <w:rPr>
        <w:rFonts w:ascii="Arial" w:hAnsi="Arial" w:cs="Arial"/>
        <w:color w:val="14006E"/>
        <w:szCs w:val="24"/>
      </w:rPr>
      <w:t>Vorlage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96393" w14:textId="77777777" w:rsidR="00140B02" w:rsidRDefault="00140B02" w:rsidP="00DE17A7">
    <w:pPr>
      <w:pStyle w:val="Kopfzeile"/>
      <w:tabs>
        <w:tab w:val="left" w:pos="2966"/>
      </w:tabs>
    </w:pPr>
  </w:p>
  <w:p w14:paraId="732DDF22" w14:textId="77777777" w:rsidR="00140B02" w:rsidRDefault="00140B02" w:rsidP="00A42ACE">
    <w:pPr>
      <w:pStyle w:val="Kopfzeile"/>
      <w:rPr>
        <w:color w:val="14006E"/>
        <w:sz w:val="32"/>
        <w:szCs w:val="32"/>
      </w:rPr>
    </w:pPr>
  </w:p>
  <w:p w14:paraId="41D6084C"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671552" behindDoc="0" locked="1" layoutInCell="1" allowOverlap="1" wp14:anchorId="3D89D430" wp14:editId="6B9E0562">
          <wp:simplePos x="0" y="0"/>
          <wp:positionH relativeFrom="page">
            <wp:posOffset>7350125</wp:posOffset>
          </wp:positionH>
          <wp:positionV relativeFrom="page">
            <wp:posOffset>408940</wp:posOffset>
          </wp:positionV>
          <wp:extent cx="2821940" cy="798195"/>
          <wp:effectExtent l="0" t="0" r="0" b="1905"/>
          <wp:wrapNone/>
          <wp:docPr id="4" name="Grafik 4">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4B0929A5"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398F7735" w14:textId="77777777" w:rsidR="00140B02" w:rsidRPr="00507172" w:rsidRDefault="00140B02" w:rsidP="00A42ACE">
    <w:pPr>
      <w:pStyle w:val="Kopfzeile"/>
    </w:pPr>
    <w:r>
      <w:rPr>
        <w:rFonts w:ascii="Arial" w:hAnsi="Arial" w:cs="Arial"/>
        <w:color w:val="14006E"/>
        <w:szCs w:val="24"/>
      </w:rPr>
      <w:t>Vorlage</w:t>
    </w:r>
  </w:p>
  <w:p w14:paraId="4FDD050B" w14:textId="77777777" w:rsidR="00140B02" w:rsidRDefault="00140B02" w:rsidP="00DE17A7">
    <w:pPr>
      <w:pStyle w:val="Kopfzeile"/>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2FA6C" w14:textId="77777777" w:rsidR="00140B02" w:rsidRDefault="00140B02" w:rsidP="00154807">
    <w:pPr>
      <w:pStyle w:val="Kopfzeile"/>
      <w:rPr>
        <w:color w:val="14006E"/>
        <w:sz w:val="32"/>
        <w:szCs w:val="32"/>
      </w:rPr>
    </w:pPr>
  </w:p>
  <w:p w14:paraId="1FFDEEB5"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672576" behindDoc="0" locked="1" layoutInCell="1" allowOverlap="1" wp14:anchorId="2841798A" wp14:editId="72E05D33">
          <wp:simplePos x="0" y="0"/>
          <wp:positionH relativeFrom="page">
            <wp:posOffset>7350125</wp:posOffset>
          </wp:positionH>
          <wp:positionV relativeFrom="page">
            <wp:posOffset>408940</wp:posOffset>
          </wp:positionV>
          <wp:extent cx="2821940" cy="798195"/>
          <wp:effectExtent l="0" t="0" r="0" b="1905"/>
          <wp:wrapNone/>
          <wp:docPr id="5" name="Grafik 5">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6BBB57B0"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0D1FF526" w14:textId="77777777" w:rsidR="00140B02" w:rsidRPr="00154807" w:rsidRDefault="00140B02" w:rsidP="00154807">
    <w:pPr>
      <w:pStyle w:val="Kopfzeile"/>
    </w:pPr>
    <w:r>
      <w:rPr>
        <w:rFonts w:ascii="Arial" w:hAnsi="Arial" w:cs="Arial"/>
        <w:color w:val="14006E"/>
        <w:szCs w:val="24"/>
      </w:rPr>
      <w:t>Vorlage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E80A4" w14:textId="77777777" w:rsidR="00140B02" w:rsidRDefault="00140B02" w:rsidP="00DE17A7">
    <w:pPr>
      <w:pStyle w:val="Kopfzeile"/>
      <w:tabs>
        <w:tab w:val="left" w:pos="2966"/>
      </w:tabs>
    </w:pPr>
  </w:p>
  <w:p w14:paraId="5409EA1F" w14:textId="77777777" w:rsidR="00140B02" w:rsidRDefault="00140B02" w:rsidP="00A42ACE">
    <w:pPr>
      <w:pStyle w:val="Kopfzeile"/>
      <w:rPr>
        <w:color w:val="14006E"/>
        <w:sz w:val="32"/>
        <w:szCs w:val="32"/>
      </w:rPr>
    </w:pPr>
  </w:p>
  <w:p w14:paraId="1B67793C"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674624" behindDoc="0" locked="1" layoutInCell="1" allowOverlap="1" wp14:anchorId="715ED371" wp14:editId="5DE292CE">
          <wp:simplePos x="0" y="0"/>
          <wp:positionH relativeFrom="page">
            <wp:posOffset>7350125</wp:posOffset>
          </wp:positionH>
          <wp:positionV relativeFrom="page">
            <wp:posOffset>408940</wp:posOffset>
          </wp:positionV>
          <wp:extent cx="2821940" cy="798195"/>
          <wp:effectExtent l="0" t="0" r="0" b="1905"/>
          <wp:wrapNone/>
          <wp:docPr id="13" name="Grafik 13">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6BA2C1B2"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5DEDADC4" w14:textId="77777777" w:rsidR="00140B02" w:rsidRPr="00507172" w:rsidRDefault="00140B02" w:rsidP="00A42ACE">
    <w:pPr>
      <w:pStyle w:val="Kopfzeile"/>
    </w:pPr>
    <w:r>
      <w:rPr>
        <w:rFonts w:ascii="Arial" w:hAnsi="Arial" w:cs="Arial"/>
        <w:color w:val="14006E"/>
        <w:szCs w:val="24"/>
      </w:rPr>
      <w:t>Vorlage</w:t>
    </w:r>
  </w:p>
  <w:p w14:paraId="02302BD2" w14:textId="77777777" w:rsidR="00140B02" w:rsidRDefault="00140B02" w:rsidP="00DE17A7">
    <w:pPr>
      <w:pStyle w:val="Kopfzeile"/>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7C040" w14:textId="77777777" w:rsidR="00140B02" w:rsidRDefault="00140B02" w:rsidP="00154807">
    <w:pPr>
      <w:pStyle w:val="Kopfzeile"/>
      <w:rPr>
        <w:color w:val="14006E"/>
        <w:sz w:val="32"/>
        <w:szCs w:val="32"/>
      </w:rPr>
    </w:pPr>
  </w:p>
  <w:p w14:paraId="73872D0A"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675648" behindDoc="0" locked="1" layoutInCell="1" allowOverlap="1" wp14:anchorId="5826D34F" wp14:editId="64855BCF">
          <wp:simplePos x="0" y="0"/>
          <wp:positionH relativeFrom="page">
            <wp:posOffset>7350125</wp:posOffset>
          </wp:positionH>
          <wp:positionV relativeFrom="page">
            <wp:posOffset>408940</wp:posOffset>
          </wp:positionV>
          <wp:extent cx="2821940" cy="798195"/>
          <wp:effectExtent l="0" t="0" r="0" b="1905"/>
          <wp:wrapNone/>
          <wp:docPr id="14" name="Grafik 14">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23D7D803"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2A86BCD7" w14:textId="77777777" w:rsidR="00140B02" w:rsidRPr="00154807" w:rsidRDefault="00140B02" w:rsidP="00154807">
    <w:pPr>
      <w:pStyle w:val="Kopfzeile"/>
    </w:pPr>
    <w:r>
      <w:rPr>
        <w:rFonts w:ascii="Arial" w:hAnsi="Arial" w:cs="Arial"/>
        <w:color w:val="14006E"/>
        <w:szCs w:val="24"/>
      </w:rPr>
      <w:t>Vorlage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5F0B6" w14:textId="77777777" w:rsidR="00140B02" w:rsidRDefault="00140B02" w:rsidP="00DE17A7">
    <w:pPr>
      <w:pStyle w:val="Kopfzeile"/>
      <w:tabs>
        <w:tab w:val="left" w:pos="2966"/>
      </w:tabs>
    </w:pPr>
  </w:p>
  <w:p w14:paraId="19F06B15" w14:textId="77777777" w:rsidR="00140B02" w:rsidRDefault="00140B02" w:rsidP="00A42ACE">
    <w:pPr>
      <w:pStyle w:val="Kopfzeile"/>
      <w:rPr>
        <w:color w:val="14006E"/>
        <w:sz w:val="32"/>
        <w:szCs w:val="32"/>
      </w:rPr>
    </w:pPr>
  </w:p>
  <w:p w14:paraId="3748CCDC"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677696" behindDoc="0" locked="1" layoutInCell="1" allowOverlap="1" wp14:anchorId="3D65F319" wp14:editId="0B2BE8EA">
          <wp:simplePos x="0" y="0"/>
          <wp:positionH relativeFrom="page">
            <wp:posOffset>7350125</wp:posOffset>
          </wp:positionH>
          <wp:positionV relativeFrom="page">
            <wp:posOffset>408940</wp:posOffset>
          </wp:positionV>
          <wp:extent cx="2821940" cy="798195"/>
          <wp:effectExtent l="0" t="0" r="0" b="1905"/>
          <wp:wrapNone/>
          <wp:docPr id="17" name="Grafik 17">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7EE7F1A7"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232E9CCA" w14:textId="77777777" w:rsidR="00140B02" w:rsidRPr="00507172" w:rsidRDefault="00140B02" w:rsidP="00A42ACE">
    <w:pPr>
      <w:pStyle w:val="Kopfzeile"/>
    </w:pPr>
    <w:r>
      <w:rPr>
        <w:rFonts w:ascii="Arial" w:hAnsi="Arial" w:cs="Arial"/>
        <w:color w:val="14006E"/>
        <w:szCs w:val="24"/>
      </w:rPr>
      <w:t>Vorlage</w:t>
    </w:r>
  </w:p>
  <w:p w14:paraId="4E41B471" w14:textId="77777777" w:rsidR="00140B02" w:rsidRDefault="00140B02" w:rsidP="00DE17A7">
    <w:pPr>
      <w:pStyle w:val="Kopfzeile"/>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18137" w14:textId="77777777" w:rsidR="00140B02" w:rsidRDefault="00140B02" w:rsidP="00154807">
    <w:pPr>
      <w:pStyle w:val="Kopfzeile"/>
      <w:rPr>
        <w:color w:val="14006E"/>
        <w:sz w:val="32"/>
        <w:szCs w:val="32"/>
      </w:rPr>
    </w:pPr>
  </w:p>
  <w:p w14:paraId="1D570202"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678720" behindDoc="0" locked="1" layoutInCell="1" allowOverlap="1" wp14:anchorId="2E9322E3" wp14:editId="5DAE3C0C">
          <wp:simplePos x="0" y="0"/>
          <wp:positionH relativeFrom="page">
            <wp:posOffset>7350125</wp:posOffset>
          </wp:positionH>
          <wp:positionV relativeFrom="page">
            <wp:posOffset>408940</wp:posOffset>
          </wp:positionV>
          <wp:extent cx="2821940" cy="798195"/>
          <wp:effectExtent l="0" t="0" r="0" b="1905"/>
          <wp:wrapNone/>
          <wp:docPr id="18" name="Grafik 18">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2DF4D733"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24F09C84" w14:textId="77777777" w:rsidR="00140B02" w:rsidRPr="00154807" w:rsidRDefault="00140B02" w:rsidP="00154807">
    <w:pPr>
      <w:pStyle w:val="Kopfzeile"/>
    </w:pPr>
    <w:r>
      <w:rPr>
        <w:rFonts w:ascii="Arial" w:hAnsi="Arial" w:cs="Arial"/>
        <w:color w:val="14006E"/>
        <w:szCs w:val="24"/>
      </w:rPr>
      <w:t>Vorlage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0C16B" w14:textId="77777777" w:rsidR="00140B02" w:rsidRDefault="00140B02" w:rsidP="00DE17A7">
    <w:pPr>
      <w:pStyle w:val="Kopfzeile"/>
      <w:tabs>
        <w:tab w:val="left" w:pos="2966"/>
      </w:tabs>
    </w:pPr>
  </w:p>
  <w:p w14:paraId="07D9234E" w14:textId="77777777" w:rsidR="00140B02" w:rsidRDefault="00140B02" w:rsidP="00A42ACE">
    <w:pPr>
      <w:pStyle w:val="Kopfzeile"/>
      <w:rPr>
        <w:color w:val="14006E"/>
        <w:sz w:val="32"/>
        <w:szCs w:val="32"/>
      </w:rPr>
    </w:pPr>
  </w:p>
  <w:p w14:paraId="302C1D83"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680768" behindDoc="0" locked="1" layoutInCell="1" allowOverlap="1" wp14:anchorId="25748968" wp14:editId="02C81AF6">
          <wp:simplePos x="0" y="0"/>
          <wp:positionH relativeFrom="page">
            <wp:posOffset>7350125</wp:posOffset>
          </wp:positionH>
          <wp:positionV relativeFrom="page">
            <wp:posOffset>408940</wp:posOffset>
          </wp:positionV>
          <wp:extent cx="2821940" cy="798195"/>
          <wp:effectExtent l="0" t="0" r="0" b="1905"/>
          <wp:wrapNone/>
          <wp:docPr id="21" name="Grafik 2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2774EA95"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4B580E40" w14:textId="77777777" w:rsidR="00140B02" w:rsidRPr="00507172" w:rsidRDefault="00140B02" w:rsidP="00A42ACE">
    <w:pPr>
      <w:pStyle w:val="Kopfzeile"/>
    </w:pPr>
    <w:r>
      <w:rPr>
        <w:rFonts w:ascii="Arial" w:hAnsi="Arial" w:cs="Arial"/>
        <w:color w:val="14006E"/>
        <w:szCs w:val="24"/>
      </w:rPr>
      <w:t>Vorlage</w:t>
    </w:r>
  </w:p>
  <w:p w14:paraId="0C2788F7" w14:textId="77777777" w:rsidR="00140B02" w:rsidRDefault="00140B02" w:rsidP="00DE17A7">
    <w:pPr>
      <w:pStyle w:val="Kopfzeile"/>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771F5" w14:textId="77777777" w:rsidR="00140B02" w:rsidRDefault="00140B02" w:rsidP="00154807">
    <w:pPr>
      <w:pStyle w:val="Kopfzeile"/>
      <w:rPr>
        <w:color w:val="14006E"/>
        <w:sz w:val="32"/>
        <w:szCs w:val="32"/>
      </w:rPr>
    </w:pPr>
  </w:p>
  <w:p w14:paraId="016BAD5B"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681792" behindDoc="0" locked="1" layoutInCell="1" allowOverlap="1" wp14:anchorId="51BF05BA" wp14:editId="284B952A">
          <wp:simplePos x="0" y="0"/>
          <wp:positionH relativeFrom="page">
            <wp:posOffset>7350125</wp:posOffset>
          </wp:positionH>
          <wp:positionV relativeFrom="page">
            <wp:posOffset>408940</wp:posOffset>
          </wp:positionV>
          <wp:extent cx="2821940" cy="798195"/>
          <wp:effectExtent l="0" t="0" r="0" b="1905"/>
          <wp:wrapNone/>
          <wp:docPr id="22" name="Grafik 22">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1AE63E5F"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0DF392D7" w14:textId="77777777" w:rsidR="00140B02" w:rsidRPr="00154807" w:rsidRDefault="00140B02" w:rsidP="00154807">
    <w:pPr>
      <w:pStyle w:val="Kopfzeile"/>
    </w:pPr>
    <w:r>
      <w:rPr>
        <w:rFonts w:ascii="Arial" w:hAnsi="Arial" w:cs="Arial"/>
        <w:color w:val="14006E"/>
        <w:szCs w:val="24"/>
      </w:rPr>
      <w:t>Vorlage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1762C" w14:textId="77777777" w:rsidR="00140B02" w:rsidRDefault="00140B02" w:rsidP="00DE17A7">
    <w:pPr>
      <w:pStyle w:val="Kopfzeile"/>
      <w:tabs>
        <w:tab w:val="left" w:pos="2966"/>
      </w:tabs>
    </w:pPr>
  </w:p>
  <w:p w14:paraId="28CF7C55" w14:textId="77777777" w:rsidR="00140B02" w:rsidRDefault="00140B02" w:rsidP="00A42ACE">
    <w:pPr>
      <w:pStyle w:val="Kopfzeile"/>
      <w:rPr>
        <w:color w:val="14006E"/>
        <w:sz w:val="32"/>
        <w:szCs w:val="32"/>
      </w:rPr>
    </w:pPr>
  </w:p>
  <w:p w14:paraId="3AE19695"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683840" behindDoc="0" locked="1" layoutInCell="1" allowOverlap="1" wp14:anchorId="53F15A95" wp14:editId="6D2CF326">
          <wp:simplePos x="0" y="0"/>
          <wp:positionH relativeFrom="page">
            <wp:posOffset>7350125</wp:posOffset>
          </wp:positionH>
          <wp:positionV relativeFrom="page">
            <wp:posOffset>408940</wp:posOffset>
          </wp:positionV>
          <wp:extent cx="2821940" cy="798195"/>
          <wp:effectExtent l="0" t="0" r="0" b="1905"/>
          <wp:wrapNone/>
          <wp:docPr id="25" name="Grafik 25">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7B5A9377"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5CD8250E" w14:textId="77777777" w:rsidR="00140B02" w:rsidRPr="00507172" w:rsidRDefault="00140B02" w:rsidP="00A42ACE">
    <w:pPr>
      <w:pStyle w:val="Kopfzeile"/>
    </w:pPr>
    <w:r>
      <w:rPr>
        <w:rFonts w:ascii="Arial" w:hAnsi="Arial" w:cs="Arial"/>
        <w:color w:val="14006E"/>
        <w:szCs w:val="24"/>
      </w:rPr>
      <w:t>Vorlage</w:t>
    </w:r>
  </w:p>
  <w:p w14:paraId="6B12686B" w14:textId="77777777" w:rsidR="00140B02" w:rsidRDefault="00140B02" w:rsidP="00DE17A7">
    <w:pPr>
      <w:pStyle w:val="Kopfzeile"/>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AE934" w14:textId="77777777" w:rsidR="00140B02" w:rsidRDefault="00140B02" w:rsidP="00154807">
    <w:pPr>
      <w:pStyle w:val="Kopfzeile"/>
      <w:rPr>
        <w:color w:val="14006E"/>
        <w:sz w:val="32"/>
        <w:szCs w:val="32"/>
      </w:rPr>
    </w:pPr>
  </w:p>
  <w:p w14:paraId="41812EB5"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684864" behindDoc="0" locked="1" layoutInCell="1" allowOverlap="1" wp14:anchorId="7078DDA8" wp14:editId="67DC62C0">
          <wp:simplePos x="0" y="0"/>
          <wp:positionH relativeFrom="page">
            <wp:posOffset>7350125</wp:posOffset>
          </wp:positionH>
          <wp:positionV relativeFrom="page">
            <wp:posOffset>408940</wp:posOffset>
          </wp:positionV>
          <wp:extent cx="2821940" cy="798195"/>
          <wp:effectExtent l="0" t="0" r="0" b="1905"/>
          <wp:wrapNone/>
          <wp:docPr id="26" name="Grafik 26">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13E9BF42"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095AF0DD" w14:textId="77777777" w:rsidR="00140B02" w:rsidRPr="00154807" w:rsidRDefault="00140B02" w:rsidP="00154807">
    <w:pPr>
      <w:pStyle w:val="Kopfzeile"/>
    </w:pPr>
    <w:r>
      <w:rPr>
        <w:rFonts w:ascii="Arial" w:hAnsi="Arial" w:cs="Arial"/>
        <w:color w:val="14006E"/>
        <w:szCs w:val="24"/>
      </w:rPr>
      <w:t>Vorlage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D8E6C" w14:textId="77777777" w:rsidR="00140B02" w:rsidRDefault="00140B02" w:rsidP="00DE17A7">
    <w:pPr>
      <w:pStyle w:val="Kopfzeile"/>
      <w:tabs>
        <w:tab w:val="left" w:pos="2966"/>
      </w:tabs>
    </w:pPr>
  </w:p>
  <w:p w14:paraId="457DB002" w14:textId="77777777" w:rsidR="00140B02" w:rsidRDefault="00140B02" w:rsidP="00A42ACE">
    <w:pPr>
      <w:pStyle w:val="Kopfzeile"/>
      <w:rPr>
        <w:color w:val="14006E"/>
        <w:sz w:val="32"/>
        <w:szCs w:val="32"/>
      </w:rPr>
    </w:pPr>
  </w:p>
  <w:p w14:paraId="01D6105A"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686912" behindDoc="0" locked="1" layoutInCell="1" allowOverlap="1" wp14:anchorId="27D06EDF" wp14:editId="023A304A">
          <wp:simplePos x="0" y="0"/>
          <wp:positionH relativeFrom="page">
            <wp:posOffset>7350125</wp:posOffset>
          </wp:positionH>
          <wp:positionV relativeFrom="page">
            <wp:posOffset>408940</wp:posOffset>
          </wp:positionV>
          <wp:extent cx="2821940" cy="798195"/>
          <wp:effectExtent l="0" t="0" r="0" b="1905"/>
          <wp:wrapNone/>
          <wp:docPr id="29" name="Grafik 29">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0C3DF516"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3FEFFCCD" w14:textId="77777777" w:rsidR="00140B02" w:rsidRPr="00507172" w:rsidRDefault="00140B02" w:rsidP="00A42ACE">
    <w:pPr>
      <w:pStyle w:val="Kopfzeile"/>
    </w:pPr>
    <w:r>
      <w:rPr>
        <w:rFonts w:ascii="Arial" w:hAnsi="Arial" w:cs="Arial"/>
        <w:color w:val="14006E"/>
        <w:szCs w:val="24"/>
      </w:rPr>
      <w:t>Vorlage</w:t>
    </w:r>
  </w:p>
  <w:p w14:paraId="74C20A98" w14:textId="77777777" w:rsidR="00140B02" w:rsidRDefault="00140B02" w:rsidP="00DE17A7">
    <w:pPr>
      <w:pStyle w:val="Kopfzeile"/>
      <w:jc w:val="cent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93FC0" w14:textId="77777777" w:rsidR="00140B02" w:rsidRDefault="00140B02" w:rsidP="00154807">
    <w:pPr>
      <w:pStyle w:val="Kopfzeile"/>
      <w:rPr>
        <w:color w:val="14006E"/>
        <w:sz w:val="32"/>
        <w:szCs w:val="32"/>
      </w:rPr>
    </w:pPr>
  </w:p>
  <w:p w14:paraId="14BF7BB3"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687936" behindDoc="0" locked="1" layoutInCell="1" allowOverlap="1" wp14:anchorId="0D5B411B" wp14:editId="00DD6176">
          <wp:simplePos x="0" y="0"/>
          <wp:positionH relativeFrom="page">
            <wp:posOffset>7350125</wp:posOffset>
          </wp:positionH>
          <wp:positionV relativeFrom="page">
            <wp:posOffset>408940</wp:posOffset>
          </wp:positionV>
          <wp:extent cx="2821940" cy="798195"/>
          <wp:effectExtent l="0" t="0" r="0" b="1905"/>
          <wp:wrapNone/>
          <wp:docPr id="30" name="Grafik 3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10F9386E"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43F6827E" w14:textId="77777777" w:rsidR="00140B02" w:rsidRPr="00154807" w:rsidRDefault="00140B02" w:rsidP="00154807">
    <w:pPr>
      <w:pStyle w:val="Kopfzeile"/>
    </w:pPr>
    <w:r>
      <w:rPr>
        <w:rFonts w:ascii="Arial" w:hAnsi="Arial" w:cs="Arial"/>
        <w:color w:val="14006E"/>
        <w:szCs w:val="24"/>
      </w:rPr>
      <w:t>Vorlage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3A23F" w14:textId="77777777" w:rsidR="00140B02" w:rsidRDefault="00140B02" w:rsidP="00DE17A7">
    <w:pPr>
      <w:pStyle w:val="Kopfzeile"/>
      <w:tabs>
        <w:tab w:val="left" w:pos="2966"/>
      </w:tabs>
    </w:pPr>
  </w:p>
  <w:p w14:paraId="5B642E2A" w14:textId="77777777" w:rsidR="00140B02" w:rsidRDefault="00140B02" w:rsidP="00A42ACE">
    <w:pPr>
      <w:pStyle w:val="Kopfzeile"/>
      <w:rPr>
        <w:color w:val="14006E"/>
        <w:sz w:val="32"/>
        <w:szCs w:val="32"/>
      </w:rPr>
    </w:pPr>
  </w:p>
  <w:p w14:paraId="2D4BF4F3"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689984" behindDoc="0" locked="1" layoutInCell="1" allowOverlap="1" wp14:anchorId="602E1B2E" wp14:editId="63D59A70">
          <wp:simplePos x="0" y="0"/>
          <wp:positionH relativeFrom="page">
            <wp:posOffset>7350125</wp:posOffset>
          </wp:positionH>
          <wp:positionV relativeFrom="page">
            <wp:posOffset>408940</wp:posOffset>
          </wp:positionV>
          <wp:extent cx="2821940" cy="798195"/>
          <wp:effectExtent l="0" t="0" r="0" b="1905"/>
          <wp:wrapNone/>
          <wp:docPr id="33" name="Grafik 33">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5600D323"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78B0BCC7" w14:textId="77777777" w:rsidR="00140B02" w:rsidRPr="00507172" w:rsidRDefault="00140B02" w:rsidP="00A42ACE">
    <w:pPr>
      <w:pStyle w:val="Kopfzeile"/>
    </w:pPr>
    <w:r>
      <w:rPr>
        <w:rFonts w:ascii="Arial" w:hAnsi="Arial" w:cs="Arial"/>
        <w:color w:val="14006E"/>
        <w:szCs w:val="24"/>
      </w:rPr>
      <w:t>Vorlage</w:t>
    </w:r>
  </w:p>
  <w:p w14:paraId="2F47210B" w14:textId="77777777" w:rsidR="00140B02" w:rsidRDefault="00140B02" w:rsidP="00DE17A7">
    <w:pPr>
      <w:pStyle w:val="Kopfzeile"/>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02EC3" w14:textId="77777777" w:rsidR="00140B02" w:rsidRDefault="00140B02" w:rsidP="00154807">
    <w:pPr>
      <w:pStyle w:val="Kopfzeile"/>
      <w:rPr>
        <w:color w:val="14006E"/>
        <w:sz w:val="32"/>
        <w:szCs w:val="32"/>
      </w:rPr>
    </w:pPr>
  </w:p>
  <w:p w14:paraId="3FAEFACE"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691008" behindDoc="0" locked="1" layoutInCell="1" allowOverlap="1" wp14:anchorId="149295A7" wp14:editId="5683EEC6">
          <wp:simplePos x="0" y="0"/>
          <wp:positionH relativeFrom="page">
            <wp:posOffset>7350125</wp:posOffset>
          </wp:positionH>
          <wp:positionV relativeFrom="page">
            <wp:posOffset>408940</wp:posOffset>
          </wp:positionV>
          <wp:extent cx="2821940" cy="798195"/>
          <wp:effectExtent l="0" t="0" r="0" b="1905"/>
          <wp:wrapNone/>
          <wp:docPr id="34" name="Grafik 34">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36D8965D"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2E0D4C59" w14:textId="77777777" w:rsidR="00140B02" w:rsidRPr="00154807" w:rsidRDefault="00140B02" w:rsidP="00154807">
    <w:pPr>
      <w:pStyle w:val="Kopfzeile"/>
    </w:pPr>
    <w:r>
      <w:rPr>
        <w:rFonts w:ascii="Arial" w:hAnsi="Arial" w:cs="Arial"/>
        <w:color w:val="14006E"/>
        <w:szCs w:val="24"/>
      </w:rPr>
      <w:t>Vorlage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09D92" w14:textId="77777777" w:rsidR="00140B02" w:rsidRDefault="00140B02" w:rsidP="00DE17A7">
    <w:pPr>
      <w:pStyle w:val="Kopfzeile"/>
      <w:tabs>
        <w:tab w:val="left" w:pos="2966"/>
      </w:tabs>
    </w:pPr>
  </w:p>
  <w:p w14:paraId="75E99891" w14:textId="77777777" w:rsidR="00140B02" w:rsidRDefault="00140B02" w:rsidP="00A42ACE">
    <w:pPr>
      <w:pStyle w:val="Kopfzeile"/>
      <w:rPr>
        <w:color w:val="14006E"/>
        <w:sz w:val="32"/>
        <w:szCs w:val="32"/>
      </w:rPr>
    </w:pPr>
  </w:p>
  <w:p w14:paraId="1D8EEB2A"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693056" behindDoc="0" locked="1" layoutInCell="1" allowOverlap="1" wp14:anchorId="70F8A914" wp14:editId="0E7B5F14">
          <wp:simplePos x="0" y="0"/>
          <wp:positionH relativeFrom="page">
            <wp:posOffset>7350125</wp:posOffset>
          </wp:positionH>
          <wp:positionV relativeFrom="page">
            <wp:posOffset>408940</wp:posOffset>
          </wp:positionV>
          <wp:extent cx="2821940" cy="798195"/>
          <wp:effectExtent l="0" t="0" r="0" b="1905"/>
          <wp:wrapNone/>
          <wp:docPr id="37" name="Grafik 37">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0EE060BC"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50EBC1CC" w14:textId="77777777" w:rsidR="00140B02" w:rsidRPr="00507172" w:rsidRDefault="00140B02" w:rsidP="00A42ACE">
    <w:pPr>
      <w:pStyle w:val="Kopfzeile"/>
    </w:pPr>
    <w:r>
      <w:rPr>
        <w:rFonts w:ascii="Arial" w:hAnsi="Arial" w:cs="Arial"/>
        <w:color w:val="14006E"/>
        <w:szCs w:val="24"/>
      </w:rPr>
      <w:t>Vorlage</w:t>
    </w:r>
  </w:p>
  <w:p w14:paraId="7F767D1B" w14:textId="77777777" w:rsidR="00140B02" w:rsidRDefault="00140B02" w:rsidP="00DE17A7">
    <w:pPr>
      <w:pStyle w:val="Kopfzeile"/>
      <w:jc w:val="cent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E50A4" w14:textId="77777777" w:rsidR="00140B02" w:rsidRDefault="00140B02" w:rsidP="00154807">
    <w:pPr>
      <w:pStyle w:val="Kopfzeile"/>
      <w:rPr>
        <w:color w:val="14006E"/>
        <w:sz w:val="32"/>
        <w:szCs w:val="32"/>
      </w:rPr>
    </w:pPr>
  </w:p>
  <w:p w14:paraId="44688FC6"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694080" behindDoc="0" locked="1" layoutInCell="1" allowOverlap="1" wp14:anchorId="2DFB2AA7" wp14:editId="17A01ED7">
          <wp:simplePos x="0" y="0"/>
          <wp:positionH relativeFrom="page">
            <wp:posOffset>7350125</wp:posOffset>
          </wp:positionH>
          <wp:positionV relativeFrom="page">
            <wp:posOffset>408940</wp:posOffset>
          </wp:positionV>
          <wp:extent cx="2821940" cy="798195"/>
          <wp:effectExtent l="0" t="0" r="0" b="1905"/>
          <wp:wrapNone/>
          <wp:docPr id="38" name="Grafik 38">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7A6083DB"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63AF5C19" w14:textId="77777777" w:rsidR="00140B02" w:rsidRPr="00154807" w:rsidRDefault="00140B02" w:rsidP="00154807">
    <w:pPr>
      <w:pStyle w:val="Kopfzeile"/>
    </w:pPr>
    <w:r>
      <w:rPr>
        <w:rFonts w:ascii="Arial" w:hAnsi="Arial" w:cs="Arial"/>
        <w:color w:val="14006E"/>
        <w:szCs w:val="24"/>
      </w:rPr>
      <w:t>Vorlage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C738C" w14:textId="77777777" w:rsidR="00140B02" w:rsidRDefault="00140B02" w:rsidP="00DE17A7">
    <w:pPr>
      <w:pStyle w:val="Kopfzeile"/>
      <w:tabs>
        <w:tab w:val="left" w:pos="2966"/>
      </w:tabs>
    </w:pPr>
  </w:p>
  <w:p w14:paraId="06C99808" w14:textId="77777777" w:rsidR="00140B02" w:rsidRDefault="00140B02" w:rsidP="00A42ACE">
    <w:pPr>
      <w:pStyle w:val="Kopfzeile"/>
      <w:rPr>
        <w:color w:val="14006E"/>
        <w:sz w:val="32"/>
        <w:szCs w:val="32"/>
      </w:rPr>
    </w:pPr>
  </w:p>
  <w:p w14:paraId="7EDA1A08"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696128" behindDoc="0" locked="1" layoutInCell="1" allowOverlap="1" wp14:anchorId="2B2D323D" wp14:editId="7FED0CB9">
          <wp:simplePos x="0" y="0"/>
          <wp:positionH relativeFrom="page">
            <wp:posOffset>7350125</wp:posOffset>
          </wp:positionH>
          <wp:positionV relativeFrom="page">
            <wp:posOffset>408940</wp:posOffset>
          </wp:positionV>
          <wp:extent cx="2821940" cy="798195"/>
          <wp:effectExtent l="0" t="0" r="0" b="1905"/>
          <wp:wrapNone/>
          <wp:docPr id="41" name="Grafik 4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1025AEC7"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10AEC42A" w14:textId="77777777" w:rsidR="00140B02" w:rsidRPr="00507172" w:rsidRDefault="00140B02" w:rsidP="00A42ACE">
    <w:pPr>
      <w:pStyle w:val="Kopfzeile"/>
    </w:pPr>
    <w:r>
      <w:rPr>
        <w:rFonts w:ascii="Arial" w:hAnsi="Arial" w:cs="Arial"/>
        <w:color w:val="14006E"/>
        <w:szCs w:val="24"/>
      </w:rPr>
      <w:t>Vorlage</w:t>
    </w:r>
  </w:p>
  <w:p w14:paraId="1BA837C2" w14:textId="77777777" w:rsidR="00140B02" w:rsidRDefault="00140B02" w:rsidP="00DE17A7">
    <w:pPr>
      <w:pStyle w:val="Kopfzeile"/>
      <w:jc w:val="cent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7FC9" w14:textId="77777777" w:rsidR="00140B02" w:rsidRDefault="00140B02" w:rsidP="00154807">
    <w:pPr>
      <w:pStyle w:val="Kopfzeile"/>
      <w:rPr>
        <w:color w:val="14006E"/>
        <w:sz w:val="32"/>
        <w:szCs w:val="32"/>
      </w:rPr>
    </w:pPr>
  </w:p>
  <w:p w14:paraId="6A930707"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697152" behindDoc="0" locked="1" layoutInCell="1" allowOverlap="1" wp14:anchorId="440E08BF" wp14:editId="697264D2">
          <wp:simplePos x="0" y="0"/>
          <wp:positionH relativeFrom="page">
            <wp:posOffset>7350125</wp:posOffset>
          </wp:positionH>
          <wp:positionV relativeFrom="page">
            <wp:posOffset>408940</wp:posOffset>
          </wp:positionV>
          <wp:extent cx="2821940" cy="798195"/>
          <wp:effectExtent l="0" t="0" r="0" b="1905"/>
          <wp:wrapNone/>
          <wp:docPr id="42" name="Grafik 42">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25817C8C"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7393DB00" w14:textId="77777777" w:rsidR="00140B02" w:rsidRPr="00154807" w:rsidRDefault="00140B02" w:rsidP="00154807">
    <w:pPr>
      <w:pStyle w:val="Kopfzeile"/>
    </w:pPr>
    <w:r>
      <w:rPr>
        <w:rFonts w:ascii="Arial" w:hAnsi="Arial" w:cs="Arial"/>
        <w:color w:val="14006E"/>
        <w:szCs w:val="24"/>
      </w:rPr>
      <w:t>Vorlage</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F6EF6" w14:textId="77777777" w:rsidR="00140B02" w:rsidRDefault="00140B02" w:rsidP="00DE17A7">
    <w:pPr>
      <w:pStyle w:val="Kopfzeile"/>
      <w:tabs>
        <w:tab w:val="left" w:pos="2966"/>
      </w:tabs>
    </w:pPr>
  </w:p>
  <w:p w14:paraId="2670B779" w14:textId="77777777" w:rsidR="00140B02" w:rsidRDefault="00140B02" w:rsidP="00A42ACE">
    <w:pPr>
      <w:pStyle w:val="Kopfzeile"/>
      <w:rPr>
        <w:color w:val="14006E"/>
        <w:sz w:val="32"/>
        <w:szCs w:val="32"/>
      </w:rPr>
    </w:pPr>
  </w:p>
  <w:p w14:paraId="4D3B6A35"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699200" behindDoc="0" locked="1" layoutInCell="1" allowOverlap="1" wp14:anchorId="21DC86CA" wp14:editId="242BAC8E">
          <wp:simplePos x="0" y="0"/>
          <wp:positionH relativeFrom="page">
            <wp:posOffset>7350125</wp:posOffset>
          </wp:positionH>
          <wp:positionV relativeFrom="page">
            <wp:posOffset>408940</wp:posOffset>
          </wp:positionV>
          <wp:extent cx="2821940" cy="798195"/>
          <wp:effectExtent l="0" t="0" r="0" b="1905"/>
          <wp:wrapNone/>
          <wp:docPr id="45" name="Grafik 45">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7B665781"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2037F16B" w14:textId="77777777" w:rsidR="00140B02" w:rsidRPr="00507172" w:rsidRDefault="00140B02" w:rsidP="00A42ACE">
    <w:pPr>
      <w:pStyle w:val="Kopfzeile"/>
    </w:pPr>
    <w:r>
      <w:rPr>
        <w:rFonts w:ascii="Arial" w:hAnsi="Arial" w:cs="Arial"/>
        <w:color w:val="14006E"/>
        <w:szCs w:val="24"/>
      </w:rPr>
      <w:t>Vorlage</w:t>
    </w:r>
  </w:p>
  <w:p w14:paraId="1D354B99" w14:textId="77777777" w:rsidR="00140B02" w:rsidRDefault="00140B02" w:rsidP="00DE17A7">
    <w:pPr>
      <w:pStyle w:val="Kopfzeile"/>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DCF55" w14:textId="77777777" w:rsidR="00140B02" w:rsidRDefault="00140B02" w:rsidP="00154807">
    <w:pPr>
      <w:pStyle w:val="Kopfzeile"/>
      <w:rPr>
        <w:color w:val="14006E"/>
        <w:sz w:val="32"/>
        <w:szCs w:val="32"/>
      </w:rPr>
    </w:pPr>
  </w:p>
  <w:p w14:paraId="21D7DA5B"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700224" behindDoc="0" locked="1" layoutInCell="1" allowOverlap="1" wp14:anchorId="3A878DC4" wp14:editId="7D566B4C">
          <wp:simplePos x="0" y="0"/>
          <wp:positionH relativeFrom="page">
            <wp:posOffset>7350125</wp:posOffset>
          </wp:positionH>
          <wp:positionV relativeFrom="page">
            <wp:posOffset>408940</wp:posOffset>
          </wp:positionV>
          <wp:extent cx="2821940" cy="798195"/>
          <wp:effectExtent l="0" t="0" r="0" b="1905"/>
          <wp:wrapNone/>
          <wp:docPr id="46" name="Grafik 46">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70E08CE1"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718979F0" w14:textId="77777777" w:rsidR="00140B02" w:rsidRPr="00154807" w:rsidRDefault="00140B02" w:rsidP="00154807">
    <w:pPr>
      <w:pStyle w:val="Kopfzeile"/>
    </w:pPr>
    <w:r>
      <w:rPr>
        <w:rFonts w:ascii="Arial" w:hAnsi="Arial" w:cs="Arial"/>
        <w:color w:val="14006E"/>
        <w:szCs w:val="24"/>
      </w:rPr>
      <w:t>Vorlage</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F7A53" w14:textId="77777777" w:rsidR="00140B02" w:rsidRDefault="00140B02" w:rsidP="00DE17A7">
    <w:pPr>
      <w:pStyle w:val="Kopfzeile"/>
      <w:tabs>
        <w:tab w:val="left" w:pos="2966"/>
      </w:tabs>
    </w:pPr>
  </w:p>
  <w:p w14:paraId="4F7480A4" w14:textId="77777777" w:rsidR="00140B02" w:rsidRDefault="00140B02" w:rsidP="00A42ACE">
    <w:pPr>
      <w:pStyle w:val="Kopfzeile"/>
      <w:rPr>
        <w:color w:val="14006E"/>
        <w:sz w:val="32"/>
        <w:szCs w:val="32"/>
      </w:rPr>
    </w:pPr>
  </w:p>
  <w:p w14:paraId="43780027"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702272" behindDoc="0" locked="1" layoutInCell="1" allowOverlap="1" wp14:anchorId="61DD4502" wp14:editId="00AD38EB">
          <wp:simplePos x="0" y="0"/>
          <wp:positionH relativeFrom="page">
            <wp:posOffset>7350125</wp:posOffset>
          </wp:positionH>
          <wp:positionV relativeFrom="page">
            <wp:posOffset>408940</wp:posOffset>
          </wp:positionV>
          <wp:extent cx="2821940" cy="798195"/>
          <wp:effectExtent l="0" t="0" r="0" b="1905"/>
          <wp:wrapNone/>
          <wp:docPr id="49" name="Grafik 49">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6DAAAA36"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4750D5D9" w14:textId="77777777" w:rsidR="00140B02" w:rsidRPr="00507172" w:rsidRDefault="00140B02" w:rsidP="00A42ACE">
    <w:pPr>
      <w:pStyle w:val="Kopfzeile"/>
    </w:pPr>
    <w:r>
      <w:rPr>
        <w:rFonts w:ascii="Arial" w:hAnsi="Arial" w:cs="Arial"/>
        <w:color w:val="14006E"/>
        <w:szCs w:val="24"/>
      </w:rPr>
      <w:t>Vorlage</w:t>
    </w:r>
  </w:p>
  <w:p w14:paraId="0328C5F8" w14:textId="77777777" w:rsidR="00140B02" w:rsidRDefault="00140B02" w:rsidP="00DE17A7">
    <w:pPr>
      <w:pStyle w:val="Kopfzeile"/>
      <w:jc w:val="cent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187B0" w14:textId="77777777" w:rsidR="00140B02" w:rsidRDefault="00140B02" w:rsidP="00154807">
    <w:pPr>
      <w:pStyle w:val="Kopfzeile"/>
      <w:rPr>
        <w:color w:val="14006E"/>
        <w:sz w:val="32"/>
        <w:szCs w:val="32"/>
      </w:rPr>
    </w:pPr>
  </w:p>
  <w:p w14:paraId="007F2529"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703296" behindDoc="0" locked="1" layoutInCell="1" allowOverlap="1" wp14:anchorId="106D4506" wp14:editId="4AFDACC1">
          <wp:simplePos x="0" y="0"/>
          <wp:positionH relativeFrom="page">
            <wp:posOffset>7350125</wp:posOffset>
          </wp:positionH>
          <wp:positionV relativeFrom="page">
            <wp:posOffset>408940</wp:posOffset>
          </wp:positionV>
          <wp:extent cx="2821940" cy="798195"/>
          <wp:effectExtent l="0" t="0" r="0" b="1905"/>
          <wp:wrapNone/>
          <wp:docPr id="50" name="Grafik 5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28C14E8B"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1AEEEA44" w14:textId="77777777" w:rsidR="00140B02" w:rsidRPr="00154807" w:rsidRDefault="00140B02" w:rsidP="00154807">
    <w:pPr>
      <w:pStyle w:val="Kopfzeile"/>
    </w:pPr>
    <w:r>
      <w:rPr>
        <w:rFonts w:ascii="Arial" w:hAnsi="Arial" w:cs="Arial"/>
        <w:color w:val="14006E"/>
        <w:szCs w:val="24"/>
      </w:rPr>
      <w:t>Vorlage</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9C8A4" w14:textId="77777777" w:rsidR="00140B02" w:rsidRDefault="00140B02" w:rsidP="00DE17A7">
    <w:pPr>
      <w:pStyle w:val="Kopfzeile"/>
      <w:tabs>
        <w:tab w:val="left" w:pos="2966"/>
      </w:tabs>
    </w:pPr>
  </w:p>
  <w:p w14:paraId="6CC32AFE" w14:textId="77777777" w:rsidR="00140B02" w:rsidRDefault="00140B02" w:rsidP="00A42ACE">
    <w:pPr>
      <w:pStyle w:val="Kopfzeile"/>
      <w:rPr>
        <w:color w:val="14006E"/>
        <w:sz w:val="32"/>
        <w:szCs w:val="32"/>
      </w:rPr>
    </w:pPr>
  </w:p>
  <w:p w14:paraId="1655564D"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705344" behindDoc="0" locked="1" layoutInCell="1" allowOverlap="1" wp14:anchorId="67B527CC" wp14:editId="2BC4BDFD">
          <wp:simplePos x="0" y="0"/>
          <wp:positionH relativeFrom="page">
            <wp:posOffset>7350125</wp:posOffset>
          </wp:positionH>
          <wp:positionV relativeFrom="page">
            <wp:posOffset>408940</wp:posOffset>
          </wp:positionV>
          <wp:extent cx="2821940" cy="798195"/>
          <wp:effectExtent l="0" t="0" r="0" b="1905"/>
          <wp:wrapNone/>
          <wp:docPr id="53" name="Grafik 53">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62DC7D8B"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3FC938D4" w14:textId="77777777" w:rsidR="00140B02" w:rsidRPr="00507172" w:rsidRDefault="00140B02" w:rsidP="00A42ACE">
    <w:pPr>
      <w:pStyle w:val="Kopfzeile"/>
    </w:pPr>
    <w:r>
      <w:rPr>
        <w:rFonts w:ascii="Arial" w:hAnsi="Arial" w:cs="Arial"/>
        <w:color w:val="14006E"/>
        <w:szCs w:val="24"/>
      </w:rPr>
      <w:t>Vorlage</w:t>
    </w:r>
  </w:p>
  <w:p w14:paraId="2595F61B" w14:textId="77777777" w:rsidR="00140B02" w:rsidRDefault="00140B02" w:rsidP="00DE17A7">
    <w:pPr>
      <w:pStyle w:val="Kopfzeile"/>
      <w:jc w:val="cent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B4AF" w14:textId="77777777" w:rsidR="00140B02" w:rsidRDefault="00140B02" w:rsidP="00154807">
    <w:pPr>
      <w:pStyle w:val="Kopfzeile"/>
      <w:rPr>
        <w:color w:val="14006E"/>
        <w:sz w:val="32"/>
        <w:szCs w:val="32"/>
      </w:rPr>
    </w:pPr>
  </w:p>
  <w:p w14:paraId="25019217"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706368" behindDoc="0" locked="1" layoutInCell="1" allowOverlap="1" wp14:anchorId="35B95692" wp14:editId="223AF9B4">
          <wp:simplePos x="0" y="0"/>
          <wp:positionH relativeFrom="page">
            <wp:posOffset>7350125</wp:posOffset>
          </wp:positionH>
          <wp:positionV relativeFrom="page">
            <wp:posOffset>408940</wp:posOffset>
          </wp:positionV>
          <wp:extent cx="2821940" cy="798195"/>
          <wp:effectExtent l="0" t="0" r="0" b="1905"/>
          <wp:wrapNone/>
          <wp:docPr id="54" name="Grafik 54">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484E4124"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7D25D22C" w14:textId="77777777" w:rsidR="00140B02" w:rsidRPr="00154807" w:rsidRDefault="00140B02" w:rsidP="00154807">
    <w:pPr>
      <w:pStyle w:val="Kopfzeile"/>
    </w:pPr>
    <w:r>
      <w:rPr>
        <w:rFonts w:ascii="Arial" w:hAnsi="Arial" w:cs="Arial"/>
        <w:color w:val="14006E"/>
        <w:szCs w:val="24"/>
      </w:rPr>
      <w:t>Vorlage</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7C7D5" w14:textId="77777777" w:rsidR="00140B02" w:rsidRDefault="00140B02" w:rsidP="00DE17A7">
    <w:pPr>
      <w:pStyle w:val="Kopfzeile"/>
      <w:tabs>
        <w:tab w:val="left" w:pos="2966"/>
      </w:tabs>
    </w:pPr>
  </w:p>
  <w:p w14:paraId="659A2ABE" w14:textId="77777777" w:rsidR="00140B02" w:rsidRDefault="00140B02" w:rsidP="00A42ACE">
    <w:pPr>
      <w:pStyle w:val="Kopfzeile"/>
      <w:rPr>
        <w:color w:val="14006E"/>
        <w:sz w:val="32"/>
        <w:szCs w:val="32"/>
      </w:rPr>
    </w:pPr>
  </w:p>
  <w:p w14:paraId="6666984F"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708416" behindDoc="0" locked="1" layoutInCell="1" allowOverlap="1" wp14:anchorId="3948583A" wp14:editId="276D80AA">
          <wp:simplePos x="0" y="0"/>
          <wp:positionH relativeFrom="page">
            <wp:posOffset>7350125</wp:posOffset>
          </wp:positionH>
          <wp:positionV relativeFrom="page">
            <wp:posOffset>408940</wp:posOffset>
          </wp:positionV>
          <wp:extent cx="2821940" cy="798195"/>
          <wp:effectExtent l="0" t="0" r="0" b="1905"/>
          <wp:wrapNone/>
          <wp:docPr id="57" name="Grafik 57">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08EDEE03"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2AD09E5E" w14:textId="77777777" w:rsidR="00140B02" w:rsidRPr="00507172" w:rsidRDefault="00140B02" w:rsidP="00A42ACE">
    <w:pPr>
      <w:pStyle w:val="Kopfzeile"/>
    </w:pPr>
    <w:r>
      <w:rPr>
        <w:rFonts w:ascii="Arial" w:hAnsi="Arial" w:cs="Arial"/>
        <w:color w:val="14006E"/>
        <w:szCs w:val="24"/>
      </w:rPr>
      <w:t>Vorlage</w:t>
    </w:r>
  </w:p>
  <w:p w14:paraId="2058353F" w14:textId="77777777" w:rsidR="00140B02" w:rsidRDefault="00140B02" w:rsidP="00DE17A7">
    <w:pPr>
      <w:pStyle w:val="Kopfzeile"/>
      <w:jc w:val="cent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F261D" w14:textId="77777777" w:rsidR="00140B02" w:rsidRDefault="00140B02" w:rsidP="00154807">
    <w:pPr>
      <w:pStyle w:val="Kopfzeile"/>
      <w:rPr>
        <w:color w:val="14006E"/>
        <w:sz w:val="32"/>
        <w:szCs w:val="32"/>
      </w:rPr>
    </w:pPr>
  </w:p>
  <w:p w14:paraId="4855FA74"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709440" behindDoc="0" locked="1" layoutInCell="1" allowOverlap="1" wp14:anchorId="2EEDBA33" wp14:editId="710CF218">
          <wp:simplePos x="0" y="0"/>
          <wp:positionH relativeFrom="page">
            <wp:posOffset>7350125</wp:posOffset>
          </wp:positionH>
          <wp:positionV relativeFrom="page">
            <wp:posOffset>408940</wp:posOffset>
          </wp:positionV>
          <wp:extent cx="2821940" cy="798195"/>
          <wp:effectExtent l="0" t="0" r="0" b="1905"/>
          <wp:wrapNone/>
          <wp:docPr id="58" name="Grafik 58">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25761EC4"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3F870AE3" w14:textId="77777777" w:rsidR="00140B02" w:rsidRPr="00154807" w:rsidRDefault="00140B02" w:rsidP="00154807">
    <w:pPr>
      <w:pStyle w:val="Kopfzeile"/>
    </w:pPr>
    <w:r>
      <w:rPr>
        <w:rFonts w:ascii="Arial" w:hAnsi="Arial" w:cs="Arial"/>
        <w:color w:val="14006E"/>
        <w:szCs w:val="24"/>
      </w:rPr>
      <w:t>Vorlage</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EA435" w14:textId="77777777" w:rsidR="00140B02" w:rsidRDefault="00140B02" w:rsidP="00DE17A7">
    <w:pPr>
      <w:pStyle w:val="Kopfzeile"/>
      <w:tabs>
        <w:tab w:val="left" w:pos="2966"/>
      </w:tabs>
    </w:pPr>
  </w:p>
  <w:p w14:paraId="1B3E39C8" w14:textId="77777777" w:rsidR="00140B02" w:rsidRDefault="00140B02" w:rsidP="00A42ACE">
    <w:pPr>
      <w:pStyle w:val="Kopfzeile"/>
      <w:rPr>
        <w:color w:val="14006E"/>
        <w:sz w:val="32"/>
        <w:szCs w:val="32"/>
      </w:rPr>
    </w:pPr>
  </w:p>
  <w:p w14:paraId="3D3B6DCC"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711488" behindDoc="0" locked="1" layoutInCell="1" allowOverlap="1" wp14:anchorId="565D7B95" wp14:editId="5B5AF671">
          <wp:simplePos x="0" y="0"/>
          <wp:positionH relativeFrom="page">
            <wp:posOffset>7350125</wp:posOffset>
          </wp:positionH>
          <wp:positionV relativeFrom="page">
            <wp:posOffset>408940</wp:posOffset>
          </wp:positionV>
          <wp:extent cx="2821940" cy="798195"/>
          <wp:effectExtent l="0" t="0" r="0" b="1905"/>
          <wp:wrapNone/>
          <wp:docPr id="61" name="Grafik 6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2BEFF12B"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2F03D218" w14:textId="77777777" w:rsidR="00140B02" w:rsidRPr="00507172" w:rsidRDefault="00140B02" w:rsidP="00A42ACE">
    <w:pPr>
      <w:pStyle w:val="Kopfzeile"/>
    </w:pPr>
    <w:r>
      <w:rPr>
        <w:rFonts w:ascii="Arial" w:hAnsi="Arial" w:cs="Arial"/>
        <w:color w:val="14006E"/>
        <w:szCs w:val="24"/>
      </w:rPr>
      <w:t>Vorlage</w:t>
    </w:r>
  </w:p>
  <w:p w14:paraId="409FA388" w14:textId="77777777" w:rsidR="00140B02" w:rsidRDefault="00140B02" w:rsidP="00DE17A7">
    <w:pPr>
      <w:pStyle w:val="Kopfzeile"/>
      <w:jc w:val="cent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D3EA5" w14:textId="77777777" w:rsidR="00140B02" w:rsidRDefault="00140B02" w:rsidP="00154807">
    <w:pPr>
      <w:pStyle w:val="Kopfzeile"/>
      <w:rPr>
        <w:color w:val="14006E"/>
        <w:sz w:val="32"/>
        <w:szCs w:val="32"/>
      </w:rPr>
    </w:pPr>
  </w:p>
  <w:p w14:paraId="19D8EEA0"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712512" behindDoc="0" locked="1" layoutInCell="1" allowOverlap="1" wp14:anchorId="4BAD3BCB" wp14:editId="4FDBC66B">
          <wp:simplePos x="0" y="0"/>
          <wp:positionH relativeFrom="page">
            <wp:posOffset>7350125</wp:posOffset>
          </wp:positionH>
          <wp:positionV relativeFrom="page">
            <wp:posOffset>408940</wp:posOffset>
          </wp:positionV>
          <wp:extent cx="2821940" cy="798195"/>
          <wp:effectExtent l="0" t="0" r="0" b="1905"/>
          <wp:wrapNone/>
          <wp:docPr id="62" name="Grafik 62">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324729D3"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6F1C48E2" w14:textId="77777777" w:rsidR="00140B02" w:rsidRPr="00154807" w:rsidRDefault="00140B02" w:rsidP="00154807">
    <w:pPr>
      <w:pStyle w:val="Kopfzeile"/>
    </w:pPr>
    <w:r>
      <w:rPr>
        <w:rFonts w:ascii="Arial" w:hAnsi="Arial" w:cs="Arial"/>
        <w:color w:val="14006E"/>
        <w:szCs w:val="24"/>
      </w:rPr>
      <w:t>Vorlage</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B5159" w14:textId="77777777" w:rsidR="00140B02" w:rsidRDefault="00140B02" w:rsidP="00DE17A7">
    <w:pPr>
      <w:pStyle w:val="Kopfzeile"/>
      <w:tabs>
        <w:tab w:val="left" w:pos="2966"/>
      </w:tabs>
    </w:pPr>
  </w:p>
  <w:p w14:paraId="2D2C7190" w14:textId="77777777" w:rsidR="00140B02" w:rsidRDefault="00140B02" w:rsidP="00A42ACE">
    <w:pPr>
      <w:pStyle w:val="Kopfzeile"/>
      <w:rPr>
        <w:color w:val="14006E"/>
        <w:sz w:val="32"/>
        <w:szCs w:val="32"/>
      </w:rPr>
    </w:pPr>
  </w:p>
  <w:p w14:paraId="1D0D7DED"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714560" behindDoc="0" locked="1" layoutInCell="1" allowOverlap="1" wp14:anchorId="69605319" wp14:editId="2F60E4F0">
          <wp:simplePos x="0" y="0"/>
          <wp:positionH relativeFrom="page">
            <wp:posOffset>7350125</wp:posOffset>
          </wp:positionH>
          <wp:positionV relativeFrom="page">
            <wp:posOffset>408940</wp:posOffset>
          </wp:positionV>
          <wp:extent cx="2821940" cy="798195"/>
          <wp:effectExtent l="0" t="0" r="0" b="1905"/>
          <wp:wrapNone/>
          <wp:docPr id="65" name="Grafik 65">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29A4BF8F"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30559399" w14:textId="77777777" w:rsidR="00140B02" w:rsidRPr="00507172" w:rsidRDefault="00140B02" w:rsidP="00A42ACE">
    <w:pPr>
      <w:pStyle w:val="Kopfzeile"/>
    </w:pPr>
    <w:r>
      <w:rPr>
        <w:rFonts w:ascii="Arial" w:hAnsi="Arial" w:cs="Arial"/>
        <w:color w:val="14006E"/>
        <w:szCs w:val="24"/>
      </w:rPr>
      <w:t>Vorlage</w:t>
    </w:r>
  </w:p>
  <w:p w14:paraId="5E0C3114" w14:textId="77777777" w:rsidR="00140B02" w:rsidRDefault="00140B02" w:rsidP="00DE17A7">
    <w:pPr>
      <w:pStyle w:val="Kopfzeile"/>
      <w:jc w:val="cent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A5E12" w14:textId="77777777" w:rsidR="00140B02" w:rsidRDefault="00140B02" w:rsidP="00154807">
    <w:pPr>
      <w:pStyle w:val="Kopfzeile"/>
      <w:rPr>
        <w:color w:val="14006E"/>
        <w:sz w:val="32"/>
        <w:szCs w:val="32"/>
      </w:rPr>
    </w:pPr>
  </w:p>
  <w:p w14:paraId="7CE78A96"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715584" behindDoc="0" locked="1" layoutInCell="1" allowOverlap="1" wp14:anchorId="333B9285" wp14:editId="0F70CF29">
          <wp:simplePos x="0" y="0"/>
          <wp:positionH relativeFrom="page">
            <wp:posOffset>7350125</wp:posOffset>
          </wp:positionH>
          <wp:positionV relativeFrom="page">
            <wp:posOffset>408940</wp:posOffset>
          </wp:positionV>
          <wp:extent cx="2821940" cy="798195"/>
          <wp:effectExtent l="0" t="0" r="0" b="1905"/>
          <wp:wrapNone/>
          <wp:docPr id="66" name="Grafik 66">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59BCA995"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35C2942B" w14:textId="77777777" w:rsidR="00140B02" w:rsidRPr="00154807" w:rsidRDefault="00140B02" w:rsidP="00154807">
    <w:pPr>
      <w:pStyle w:val="Kopfzeile"/>
    </w:pPr>
    <w:r>
      <w:rPr>
        <w:rFonts w:ascii="Arial" w:hAnsi="Arial" w:cs="Arial"/>
        <w:color w:val="14006E"/>
        <w:szCs w:val="24"/>
      </w:rPr>
      <w:t>Vorlage</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4990B" w14:textId="77777777" w:rsidR="00140B02" w:rsidRDefault="00140B02" w:rsidP="00DE17A7">
    <w:pPr>
      <w:pStyle w:val="Kopfzeile"/>
      <w:tabs>
        <w:tab w:val="left" w:pos="2966"/>
      </w:tabs>
    </w:pPr>
  </w:p>
  <w:p w14:paraId="46202BFD" w14:textId="77777777" w:rsidR="00140B02" w:rsidRDefault="00140B02" w:rsidP="00A42ACE">
    <w:pPr>
      <w:pStyle w:val="Kopfzeile"/>
      <w:rPr>
        <w:color w:val="14006E"/>
        <w:sz w:val="32"/>
        <w:szCs w:val="32"/>
      </w:rPr>
    </w:pPr>
  </w:p>
  <w:p w14:paraId="5B445F73"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717632" behindDoc="0" locked="1" layoutInCell="1" allowOverlap="1" wp14:anchorId="316B2F96" wp14:editId="780D653B">
          <wp:simplePos x="0" y="0"/>
          <wp:positionH relativeFrom="page">
            <wp:posOffset>7350125</wp:posOffset>
          </wp:positionH>
          <wp:positionV relativeFrom="page">
            <wp:posOffset>408940</wp:posOffset>
          </wp:positionV>
          <wp:extent cx="2821940" cy="798195"/>
          <wp:effectExtent l="0" t="0" r="0" b="1905"/>
          <wp:wrapNone/>
          <wp:docPr id="69" name="Grafik 69">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690EB71C"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7493A26F" w14:textId="77777777" w:rsidR="00140B02" w:rsidRPr="00507172" w:rsidRDefault="00140B02" w:rsidP="00A42ACE">
    <w:pPr>
      <w:pStyle w:val="Kopfzeile"/>
    </w:pPr>
    <w:r>
      <w:rPr>
        <w:rFonts w:ascii="Arial" w:hAnsi="Arial" w:cs="Arial"/>
        <w:color w:val="14006E"/>
        <w:szCs w:val="24"/>
      </w:rPr>
      <w:t>Vorlage</w:t>
    </w:r>
  </w:p>
  <w:p w14:paraId="5ECB606D" w14:textId="77777777" w:rsidR="00140B02" w:rsidRDefault="00140B02" w:rsidP="00DE17A7">
    <w:pPr>
      <w:pStyle w:val="Kopfzeile"/>
      <w:jc w:val="cent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6B88" w14:textId="77777777" w:rsidR="00140B02" w:rsidRDefault="00140B02" w:rsidP="00154807">
    <w:pPr>
      <w:pStyle w:val="Kopfzeile"/>
      <w:rPr>
        <w:color w:val="14006E"/>
        <w:sz w:val="32"/>
        <w:szCs w:val="32"/>
      </w:rPr>
    </w:pPr>
  </w:p>
  <w:p w14:paraId="3F5533B9"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718656" behindDoc="0" locked="1" layoutInCell="1" allowOverlap="1" wp14:anchorId="34F17D2C" wp14:editId="2F5BDAD3">
          <wp:simplePos x="0" y="0"/>
          <wp:positionH relativeFrom="page">
            <wp:posOffset>7350125</wp:posOffset>
          </wp:positionH>
          <wp:positionV relativeFrom="page">
            <wp:posOffset>408940</wp:posOffset>
          </wp:positionV>
          <wp:extent cx="2821940" cy="798195"/>
          <wp:effectExtent l="0" t="0" r="0" b="1905"/>
          <wp:wrapNone/>
          <wp:docPr id="70" name="Grafik 7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42AE08AA"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298F2E09" w14:textId="77777777" w:rsidR="00140B02" w:rsidRPr="00154807" w:rsidRDefault="00140B02" w:rsidP="00154807">
    <w:pPr>
      <w:pStyle w:val="Kopfzeile"/>
    </w:pPr>
    <w:r>
      <w:rPr>
        <w:rFonts w:ascii="Arial" w:hAnsi="Arial" w:cs="Arial"/>
        <w:color w:val="14006E"/>
        <w:szCs w:val="24"/>
      </w:rPr>
      <w:t>Vorlage</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39DD3" w14:textId="77777777" w:rsidR="00140B02" w:rsidRDefault="00140B02" w:rsidP="00DE17A7">
    <w:pPr>
      <w:pStyle w:val="Kopfzeile"/>
      <w:tabs>
        <w:tab w:val="left" w:pos="2966"/>
      </w:tabs>
    </w:pPr>
  </w:p>
  <w:p w14:paraId="433A81B7" w14:textId="77777777" w:rsidR="00140B02" w:rsidRDefault="00140B02" w:rsidP="00A42ACE">
    <w:pPr>
      <w:pStyle w:val="Kopfzeile"/>
      <w:rPr>
        <w:color w:val="14006E"/>
        <w:sz w:val="32"/>
        <w:szCs w:val="32"/>
      </w:rPr>
    </w:pPr>
  </w:p>
  <w:p w14:paraId="368F300F"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720704" behindDoc="0" locked="1" layoutInCell="1" allowOverlap="1" wp14:anchorId="2431922F" wp14:editId="1CC1C7CE">
          <wp:simplePos x="0" y="0"/>
          <wp:positionH relativeFrom="page">
            <wp:posOffset>7350125</wp:posOffset>
          </wp:positionH>
          <wp:positionV relativeFrom="page">
            <wp:posOffset>408940</wp:posOffset>
          </wp:positionV>
          <wp:extent cx="2821940" cy="798195"/>
          <wp:effectExtent l="0" t="0" r="0" b="1905"/>
          <wp:wrapNone/>
          <wp:docPr id="73" name="Grafik 73">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2E337C7A"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083B23AC" w14:textId="77777777" w:rsidR="00140B02" w:rsidRPr="00507172" w:rsidRDefault="00140B02" w:rsidP="00A42ACE">
    <w:pPr>
      <w:pStyle w:val="Kopfzeile"/>
    </w:pPr>
    <w:r>
      <w:rPr>
        <w:rFonts w:ascii="Arial" w:hAnsi="Arial" w:cs="Arial"/>
        <w:color w:val="14006E"/>
        <w:szCs w:val="24"/>
      </w:rPr>
      <w:t>Vorlage</w:t>
    </w:r>
  </w:p>
  <w:p w14:paraId="5FD43EAC" w14:textId="77777777" w:rsidR="00140B02" w:rsidRDefault="00140B02" w:rsidP="00DE17A7">
    <w:pPr>
      <w:pStyle w:val="Kopfzeile"/>
      <w:jc w:val="cent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FC4A0" w14:textId="77777777" w:rsidR="00140B02" w:rsidRDefault="00140B02" w:rsidP="00154807">
    <w:pPr>
      <w:pStyle w:val="Kopfzeile"/>
      <w:rPr>
        <w:color w:val="14006E"/>
        <w:sz w:val="32"/>
        <w:szCs w:val="32"/>
      </w:rPr>
    </w:pPr>
  </w:p>
  <w:p w14:paraId="62F70C88"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721728" behindDoc="0" locked="1" layoutInCell="1" allowOverlap="1" wp14:anchorId="511ADC30" wp14:editId="0E7DF9AD">
          <wp:simplePos x="0" y="0"/>
          <wp:positionH relativeFrom="page">
            <wp:posOffset>7350125</wp:posOffset>
          </wp:positionH>
          <wp:positionV relativeFrom="page">
            <wp:posOffset>408940</wp:posOffset>
          </wp:positionV>
          <wp:extent cx="2821940" cy="798195"/>
          <wp:effectExtent l="0" t="0" r="0" b="1905"/>
          <wp:wrapNone/>
          <wp:docPr id="74" name="Grafik 74">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3AA8B884"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75BB6423" w14:textId="77777777" w:rsidR="00140B02" w:rsidRPr="00154807" w:rsidRDefault="00140B02" w:rsidP="00154807">
    <w:pPr>
      <w:pStyle w:val="Kopfzeile"/>
    </w:pPr>
    <w:r>
      <w:rPr>
        <w:rFonts w:ascii="Arial" w:hAnsi="Arial" w:cs="Arial"/>
        <w:color w:val="14006E"/>
        <w:szCs w:val="24"/>
      </w:rPr>
      <w:t>Vorlage</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4871" w14:textId="77777777" w:rsidR="00140B02" w:rsidRDefault="00140B02" w:rsidP="00DE17A7">
    <w:pPr>
      <w:pStyle w:val="Kopfzeile"/>
      <w:tabs>
        <w:tab w:val="left" w:pos="2966"/>
      </w:tabs>
    </w:pPr>
  </w:p>
  <w:p w14:paraId="741BFCE0" w14:textId="77777777" w:rsidR="00140B02" w:rsidRDefault="00140B02" w:rsidP="00A42ACE">
    <w:pPr>
      <w:pStyle w:val="Kopfzeile"/>
      <w:rPr>
        <w:color w:val="14006E"/>
        <w:sz w:val="32"/>
        <w:szCs w:val="32"/>
      </w:rPr>
    </w:pPr>
  </w:p>
  <w:p w14:paraId="70C117CE" w14:textId="77777777" w:rsidR="00140B02" w:rsidRPr="00783DE4" w:rsidRDefault="00140B02"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723776" behindDoc="0" locked="1" layoutInCell="1" allowOverlap="1" wp14:anchorId="7F3D2CB6" wp14:editId="68E93E92">
          <wp:simplePos x="0" y="0"/>
          <wp:positionH relativeFrom="page">
            <wp:posOffset>7350125</wp:posOffset>
          </wp:positionH>
          <wp:positionV relativeFrom="page">
            <wp:posOffset>408940</wp:posOffset>
          </wp:positionV>
          <wp:extent cx="2821940" cy="798195"/>
          <wp:effectExtent l="0" t="0" r="0" b="1905"/>
          <wp:wrapNone/>
          <wp:docPr id="77" name="Grafik 77">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3ABB328C" w14:textId="77777777" w:rsidR="00140B02" w:rsidRPr="00783DE4" w:rsidRDefault="00140B02"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3A8EF050" w14:textId="77777777" w:rsidR="00140B02" w:rsidRPr="00507172" w:rsidRDefault="00140B02" w:rsidP="00A42ACE">
    <w:pPr>
      <w:pStyle w:val="Kopfzeile"/>
    </w:pPr>
    <w:r>
      <w:rPr>
        <w:rFonts w:ascii="Arial" w:hAnsi="Arial" w:cs="Arial"/>
        <w:color w:val="14006E"/>
        <w:szCs w:val="24"/>
      </w:rPr>
      <w:t>Vorlage</w:t>
    </w:r>
  </w:p>
  <w:p w14:paraId="18A60388" w14:textId="77777777" w:rsidR="00140B02" w:rsidRDefault="00140B02" w:rsidP="00DE17A7">
    <w:pPr>
      <w:pStyle w:val="Kopfzeile"/>
      <w:jc w:val="cent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3A39" w14:textId="77777777" w:rsidR="00140B02" w:rsidRDefault="00140B02" w:rsidP="00154807">
    <w:pPr>
      <w:pStyle w:val="Kopfzeile"/>
      <w:rPr>
        <w:color w:val="14006E"/>
        <w:sz w:val="32"/>
        <w:szCs w:val="32"/>
      </w:rPr>
    </w:pPr>
  </w:p>
  <w:p w14:paraId="01085D99" w14:textId="77777777" w:rsidR="00140B02" w:rsidRPr="00783DE4" w:rsidRDefault="00140B02"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724800" behindDoc="0" locked="1" layoutInCell="1" allowOverlap="1" wp14:anchorId="57125C00" wp14:editId="76605A97">
          <wp:simplePos x="0" y="0"/>
          <wp:positionH relativeFrom="page">
            <wp:posOffset>7350125</wp:posOffset>
          </wp:positionH>
          <wp:positionV relativeFrom="page">
            <wp:posOffset>408940</wp:posOffset>
          </wp:positionV>
          <wp:extent cx="2821940" cy="798195"/>
          <wp:effectExtent l="0" t="0" r="0" b="1905"/>
          <wp:wrapNone/>
          <wp:docPr id="78" name="Grafik 78">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38FB7599" w14:textId="77777777" w:rsidR="00140B02" w:rsidRPr="00783DE4" w:rsidRDefault="00140B02"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21DB3F35" w14:textId="77777777" w:rsidR="00140B02" w:rsidRPr="00154807" w:rsidRDefault="00140B02" w:rsidP="00154807">
    <w:pPr>
      <w:pStyle w:val="Kopfzeile"/>
    </w:pPr>
    <w:r>
      <w:rPr>
        <w:rFonts w:ascii="Arial" w:hAnsi="Arial" w:cs="Arial"/>
        <w:color w:val="14006E"/>
        <w:szCs w:val="24"/>
      </w:rPr>
      <w:t>Vorlage</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ED64F" w14:textId="77777777" w:rsidR="005B6526" w:rsidRDefault="005B6526" w:rsidP="00DE17A7">
    <w:pPr>
      <w:pStyle w:val="Kopfzeile"/>
      <w:tabs>
        <w:tab w:val="left" w:pos="2966"/>
      </w:tabs>
    </w:pPr>
  </w:p>
  <w:p w14:paraId="4F007967" w14:textId="77777777" w:rsidR="005B6526" w:rsidRDefault="005B6526" w:rsidP="00A42ACE">
    <w:pPr>
      <w:pStyle w:val="Kopfzeile"/>
      <w:rPr>
        <w:color w:val="14006E"/>
        <w:sz w:val="32"/>
        <w:szCs w:val="32"/>
      </w:rPr>
    </w:pPr>
  </w:p>
  <w:p w14:paraId="603E430D" w14:textId="77777777" w:rsidR="005B6526" w:rsidRPr="00783DE4" w:rsidRDefault="005B6526" w:rsidP="00A42ACE">
    <w:pPr>
      <w:pStyle w:val="Kopfzeile"/>
      <w:rPr>
        <w:rFonts w:ascii="Arial" w:hAnsi="Arial" w:cs="Arial"/>
        <w:szCs w:val="24"/>
      </w:rPr>
    </w:pPr>
    <w:r w:rsidRPr="00783DE4">
      <w:rPr>
        <w:rFonts w:ascii="Arial" w:hAnsi="Arial" w:cs="Arial"/>
        <w:noProof/>
        <w:szCs w:val="24"/>
      </w:rPr>
      <w:drawing>
        <wp:anchor distT="0" distB="0" distL="114300" distR="114300" simplePos="0" relativeHeight="251668480" behindDoc="0" locked="1" layoutInCell="1" allowOverlap="1" wp14:anchorId="3158816E" wp14:editId="2B6A348F">
          <wp:simplePos x="0" y="0"/>
          <wp:positionH relativeFrom="page">
            <wp:posOffset>7350125</wp:posOffset>
          </wp:positionH>
          <wp:positionV relativeFrom="page">
            <wp:posOffset>408940</wp:posOffset>
          </wp:positionV>
          <wp:extent cx="2821940" cy="798195"/>
          <wp:effectExtent l="0" t="0" r="0" b="1905"/>
          <wp:wrapNone/>
          <wp:docPr id="9" name="Grafik 9">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4F9F335F" w14:textId="77777777" w:rsidR="005B6526" w:rsidRPr="00783DE4" w:rsidRDefault="005B6526" w:rsidP="00A42ACE">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2982A1B3" w14:textId="77777777" w:rsidR="005B6526" w:rsidRPr="00507172" w:rsidRDefault="005B6526" w:rsidP="00A42ACE">
    <w:pPr>
      <w:pStyle w:val="Kopfzeile"/>
    </w:pPr>
    <w:r>
      <w:rPr>
        <w:rFonts w:ascii="Arial" w:hAnsi="Arial" w:cs="Arial"/>
        <w:color w:val="14006E"/>
        <w:szCs w:val="24"/>
      </w:rPr>
      <w:t>Vorlage</w:t>
    </w:r>
  </w:p>
  <w:p w14:paraId="13820FDF" w14:textId="77777777" w:rsidR="005B6526" w:rsidRDefault="005B6526" w:rsidP="00DE17A7">
    <w:pPr>
      <w:pStyle w:val="Kopfzeile"/>
      <w:jc w:val="cent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FE2C7" w14:textId="77777777" w:rsidR="005B6526" w:rsidRDefault="005B6526" w:rsidP="00154807">
    <w:pPr>
      <w:pStyle w:val="Kopfzeile"/>
      <w:rPr>
        <w:color w:val="14006E"/>
        <w:sz w:val="32"/>
        <w:szCs w:val="32"/>
      </w:rPr>
    </w:pPr>
  </w:p>
  <w:p w14:paraId="2F5BA9CF" w14:textId="77777777" w:rsidR="005B6526" w:rsidRPr="00783DE4" w:rsidRDefault="005B6526" w:rsidP="00154807">
    <w:pPr>
      <w:pStyle w:val="Kopfzeile"/>
      <w:rPr>
        <w:rFonts w:ascii="Arial" w:hAnsi="Arial" w:cs="Arial"/>
        <w:szCs w:val="24"/>
      </w:rPr>
    </w:pPr>
    <w:r w:rsidRPr="00783DE4">
      <w:rPr>
        <w:rFonts w:ascii="Arial" w:hAnsi="Arial" w:cs="Arial"/>
        <w:noProof/>
        <w:szCs w:val="24"/>
      </w:rPr>
      <w:drawing>
        <wp:anchor distT="0" distB="0" distL="114300" distR="114300" simplePos="0" relativeHeight="251669504" behindDoc="0" locked="1" layoutInCell="1" allowOverlap="1" wp14:anchorId="246F131A" wp14:editId="543C90AB">
          <wp:simplePos x="0" y="0"/>
          <wp:positionH relativeFrom="page">
            <wp:posOffset>7350125</wp:posOffset>
          </wp:positionH>
          <wp:positionV relativeFrom="page">
            <wp:posOffset>408940</wp:posOffset>
          </wp:positionV>
          <wp:extent cx="2821940" cy="798195"/>
          <wp:effectExtent l="0" t="0" r="0" b="1905"/>
          <wp:wrapNone/>
          <wp:docPr id="12" name="Grafik 12">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21940" cy="79819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4006E"/>
        <w:szCs w:val="24"/>
      </w:rPr>
      <w:t>Fotodokumentation</w:t>
    </w:r>
    <w:r w:rsidRPr="00783DE4">
      <w:rPr>
        <w:rFonts w:ascii="Arial" w:hAnsi="Arial" w:cs="Arial"/>
        <w:color w:val="14006E"/>
        <w:szCs w:val="24"/>
      </w:rPr>
      <w:t xml:space="preserve"> zur Antragstellung der</w:t>
    </w:r>
  </w:p>
  <w:p w14:paraId="6A8E48E8" w14:textId="77777777" w:rsidR="005B6526" w:rsidRPr="00783DE4" w:rsidRDefault="005B6526" w:rsidP="00154807">
    <w:pPr>
      <w:pStyle w:val="Kopfzeile"/>
      <w:tabs>
        <w:tab w:val="clear" w:pos="4536"/>
        <w:tab w:val="clear" w:pos="9072"/>
        <w:tab w:val="left" w:pos="5067"/>
      </w:tabs>
      <w:rPr>
        <w:rFonts w:ascii="Arial" w:hAnsi="Arial" w:cs="Arial"/>
        <w:b/>
        <w:bCs/>
        <w:color w:val="14006E"/>
        <w:szCs w:val="24"/>
      </w:rPr>
    </w:pPr>
    <w:r w:rsidRPr="00783DE4">
      <w:rPr>
        <w:rFonts w:ascii="Arial" w:hAnsi="Arial" w:cs="Arial"/>
        <w:b/>
        <w:bCs/>
        <w:color w:val="14006E"/>
        <w:szCs w:val="24"/>
      </w:rPr>
      <w:t>Streuobstrichtlinie Hessen</w:t>
    </w:r>
    <w:r>
      <w:rPr>
        <w:rFonts w:ascii="Arial" w:hAnsi="Arial" w:cs="Arial"/>
        <w:b/>
        <w:bCs/>
        <w:color w:val="14006E"/>
        <w:szCs w:val="24"/>
      </w:rPr>
      <w:tab/>
    </w:r>
  </w:p>
  <w:p w14:paraId="6F8FDCE5" w14:textId="77777777" w:rsidR="005B6526" w:rsidRPr="00154807" w:rsidRDefault="005B6526" w:rsidP="00154807">
    <w:pPr>
      <w:pStyle w:val="Kopfzeile"/>
    </w:pPr>
    <w:r>
      <w:rPr>
        <w:rFonts w:ascii="Arial" w:hAnsi="Arial" w:cs="Arial"/>
        <w:color w:val="14006E"/>
        <w:szCs w:val="24"/>
      </w:rPr>
      <w:t>Vorlage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47D35"/>
    <w:multiLevelType w:val="hybridMultilevel"/>
    <w:tmpl w:val="3678FCD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2E739C1"/>
    <w:multiLevelType w:val="hybridMultilevel"/>
    <w:tmpl w:val="A876564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7545269"/>
    <w:multiLevelType w:val="hybridMultilevel"/>
    <w:tmpl w:val="C05406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71B21E5"/>
    <w:multiLevelType w:val="hybridMultilevel"/>
    <w:tmpl w:val="2AC8C2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21813043">
    <w:abstractNumId w:val="2"/>
  </w:num>
  <w:num w:numId="2" w16cid:durableId="295530278">
    <w:abstractNumId w:val="3"/>
  </w:num>
  <w:num w:numId="3" w16cid:durableId="243881036">
    <w:abstractNumId w:val="1"/>
  </w:num>
  <w:num w:numId="4" w16cid:durableId="45182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reier Text" w:val="Freier Text"/>
    <w:docVar w:name="Wiedervorlage (mit Datum)" w:val="Wiedervorlage am *"/>
    <w:docVar w:name="Wiedervorlage (ohne Datum)" w:val="Wiedervorlage"/>
    <w:docVar w:name="zA" w:val="zur Akte"/>
    <w:docVar w:name="zK" w:val="* zur Kenntnis"/>
    <w:docVar w:name="zur Mitzeichnung" w:val="* zur Mitzeichnung"/>
    <w:docVar w:name="zV" w:val="zum Vorgang"/>
  </w:docVars>
  <w:rsids>
    <w:rsidRoot w:val="009D12CE"/>
    <w:rsid w:val="0000116B"/>
    <w:rsid w:val="00001260"/>
    <w:rsid w:val="00001288"/>
    <w:rsid w:val="00001ADB"/>
    <w:rsid w:val="00002B04"/>
    <w:rsid w:val="000053F2"/>
    <w:rsid w:val="00006F74"/>
    <w:rsid w:val="00010C67"/>
    <w:rsid w:val="0001246B"/>
    <w:rsid w:val="000124A5"/>
    <w:rsid w:val="0001268C"/>
    <w:rsid w:val="000129BF"/>
    <w:rsid w:val="0001606C"/>
    <w:rsid w:val="000221B9"/>
    <w:rsid w:val="00023288"/>
    <w:rsid w:val="000232E9"/>
    <w:rsid w:val="0002358E"/>
    <w:rsid w:val="00027500"/>
    <w:rsid w:val="0003040C"/>
    <w:rsid w:val="0003549F"/>
    <w:rsid w:val="0003591D"/>
    <w:rsid w:val="00035B28"/>
    <w:rsid w:val="00041A62"/>
    <w:rsid w:val="00043095"/>
    <w:rsid w:val="00043D9C"/>
    <w:rsid w:val="000441F8"/>
    <w:rsid w:val="000444C7"/>
    <w:rsid w:val="0004647A"/>
    <w:rsid w:val="000525BC"/>
    <w:rsid w:val="00053AF8"/>
    <w:rsid w:val="0005447B"/>
    <w:rsid w:val="00060B92"/>
    <w:rsid w:val="000632D7"/>
    <w:rsid w:val="000637F1"/>
    <w:rsid w:val="00065559"/>
    <w:rsid w:val="00067B1D"/>
    <w:rsid w:val="00067C43"/>
    <w:rsid w:val="0007069E"/>
    <w:rsid w:val="00070EC3"/>
    <w:rsid w:val="0007738F"/>
    <w:rsid w:val="00077C12"/>
    <w:rsid w:val="00080988"/>
    <w:rsid w:val="0008258B"/>
    <w:rsid w:val="00082C43"/>
    <w:rsid w:val="00083EB3"/>
    <w:rsid w:val="000841EC"/>
    <w:rsid w:val="00091E87"/>
    <w:rsid w:val="00094A4B"/>
    <w:rsid w:val="00094B95"/>
    <w:rsid w:val="00097AA6"/>
    <w:rsid w:val="000A0B57"/>
    <w:rsid w:val="000A0F70"/>
    <w:rsid w:val="000A2825"/>
    <w:rsid w:val="000A32A5"/>
    <w:rsid w:val="000A6A98"/>
    <w:rsid w:val="000A7764"/>
    <w:rsid w:val="000B132A"/>
    <w:rsid w:val="000B2572"/>
    <w:rsid w:val="000B2D80"/>
    <w:rsid w:val="000B53F2"/>
    <w:rsid w:val="000B640A"/>
    <w:rsid w:val="000C0420"/>
    <w:rsid w:val="000C09CD"/>
    <w:rsid w:val="000C0AD3"/>
    <w:rsid w:val="000C2187"/>
    <w:rsid w:val="000C6014"/>
    <w:rsid w:val="000C6377"/>
    <w:rsid w:val="000C686E"/>
    <w:rsid w:val="000C68EE"/>
    <w:rsid w:val="000C7407"/>
    <w:rsid w:val="000C7942"/>
    <w:rsid w:val="000D22D2"/>
    <w:rsid w:val="000D2581"/>
    <w:rsid w:val="000E17AC"/>
    <w:rsid w:val="000E580F"/>
    <w:rsid w:val="000E6C59"/>
    <w:rsid w:val="000E7F73"/>
    <w:rsid w:val="000F2273"/>
    <w:rsid w:val="000F2B92"/>
    <w:rsid w:val="000F507C"/>
    <w:rsid w:val="000F71CC"/>
    <w:rsid w:val="000F7693"/>
    <w:rsid w:val="00100330"/>
    <w:rsid w:val="00102E16"/>
    <w:rsid w:val="00103846"/>
    <w:rsid w:val="001048BD"/>
    <w:rsid w:val="00105288"/>
    <w:rsid w:val="00105E41"/>
    <w:rsid w:val="0011189E"/>
    <w:rsid w:val="0011329A"/>
    <w:rsid w:val="0011354A"/>
    <w:rsid w:val="001150E1"/>
    <w:rsid w:val="0011527D"/>
    <w:rsid w:val="00117C22"/>
    <w:rsid w:val="00123356"/>
    <w:rsid w:val="00125988"/>
    <w:rsid w:val="00130F36"/>
    <w:rsid w:val="00131340"/>
    <w:rsid w:val="00133DFF"/>
    <w:rsid w:val="00134147"/>
    <w:rsid w:val="001342E8"/>
    <w:rsid w:val="00135A17"/>
    <w:rsid w:val="00135A26"/>
    <w:rsid w:val="00135BA5"/>
    <w:rsid w:val="0013762D"/>
    <w:rsid w:val="00140B02"/>
    <w:rsid w:val="00141E5C"/>
    <w:rsid w:val="001423A2"/>
    <w:rsid w:val="0014293A"/>
    <w:rsid w:val="00150241"/>
    <w:rsid w:val="00151616"/>
    <w:rsid w:val="001522BB"/>
    <w:rsid w:val="00154807"/>
    <w:rsid w:val="00155A8A"/>
    <w:rsid w:val="00157358"/>
    <w:rsid w:val="00160D28"/>
    <w:rsid w:val="001615FC"/>
    <w:rsid w:val="00163DB5"/>
    <w:rsid w:val="00164212"/>
    <w:rsid w:val="001645F2"/>
    <w:rsid w:val="001718C0"/>
    <w:rsid w:val="001723E6"/>
    <w:rsid w:val="00173D58"/>
    <w:rsid w:val="00175CDE"/>
    <w:rsid w:val="00176491"/>
    <w:rsid w:val="00176B07"/>
    <w:rsid w:val="00180147"/>
    <w:rsid w:val="001811A2"/>
    <w:rsid w:val="00183368"/>
    <w:rsid w:val="001835B6"/>
    <w:rsid w:val="00184673"/>
    <w:rsid w:val="0019226A"/>
    <w:rsid w:val="001924A4"/>
    <w:rsid w:val="00195482"/>
    <w:rsid w:val="00195E8D"/>
    <w:rsid w:val="00196F06"/>
    <w:rsid w:val="00197024"/>
    <w:rsid w:val="001A0CB0"/>
    <w:rsid w:val="001A31A3"/>
    <w:rsid w:val="001A6456"/>
    <w:rsid w:val="001B2047"/>
    <w:rsid w:val="001B241F"/>
    <w:rsid w:val="001B4BB2"/>
    <w:rsid w:val="001B655D"/>
    <w:rsid w:val="001C1F41"/>
    <w:rsid w:val="001C30B8"/>
    <w:rsid w:val="001C4C5B"/>
    <w:rsid w:val="001C4F85"/>
    <w:rsid w:val="001D0AAA"/>
    <w:rsid w:val="001D1E5C"/>
    <w:rsid w:val="001D4D42"/>
    <w:rsid w:val="001D53BF"/>
    <w:rsid w:val="001D641C"/>
    <w:rsid w:val="001D6C14"/>
    <w:rsid w:val="001E2420"/>
    <w:rsid w:val="001E64C4"/>
    <w:rsid w:val="001E6E8A"/>
    <w:rsid w:val="001E703D"/>
    <w:rsid w:val="001E7C2B"/>
    <w:rsid w:val="001F0808"/>
    <w:rsid w:val="001F0B15"/>
    <w:rsid w:val="001F1599"/>
    <w:rsid w:val="001F1FDF"/>
    <w:rsid w:val="001F502C"/>
    <w:rsid w:val="001F66C8"/>
    <w:rsid w:val="001F7A7B"/>
    <w:rsid w:val="002018F6"/>
    <w:rsid w:val="00201AFD"/>
    <w:rsid w:val="00202718"/>
    <w:rsid w:val="00207D33"/>
    <w:rsid w:val="00210E2D"/>
    <w:rsid w:val="00211C58"/>
    <w:rsid w:val="002123E9"/>
    <w:rsid w:val="0021408A"/>
    <w:rsid w:val="00215EA5"/>
    <w:rsid w:val="0021746F"/>
    <w:rsid w:val="002217D2"/>
    <w:rsid w:val="00222D3E"/>
    <w:rsid w:val="002305DB"/>
    <w:rsid w:val="00232D2E"/>
    <w:rsid w:val="002349CB"/>
    <w:rsid w:val="00234D2D"/>
    <w:rsid w:val="00234E78"/>
    <w:rsid w:val="002402CA"/>
    <w:rsid w:val="00241069"/>
    <w:rsid w:val="00243378"/>
    <w:rsid w:val="0024423B"/>
    <w:rsid w:val="00246D57"/>
    <w:rsid w:val="00251530"/>
    <w:rsid w:val="00252FC3"/>
    <w:rsid w:val="00253DB8"/>
    <w:rsid w:val="002577AE"/>
    <w:rsid w:val="0026027D"/>
    <w:rsid w:val="002653F0"/>
    <w:rsid w:val="00266771"/>
    <w:rsid w:val="002669C0"/>
    <w:rsid w:val="00271383"/>
    <w:rsid w:val="00271A2B"/>
    <w:rsid w:val="00271D80"/>
    <w:rsid w:val="00273BDF"/>
    <w:rsid w:val="00275427"/>
    <w:rsid w:val="00275988"/>
    <w:rsid w:val="002800D6"/>
    <w:rsid w:val="002819A4"/>
    <w:rsid w:val="002830C9"/>
    <w:rsid w:val="00286BEE"/>
    <w:rsid w:val="00290831"/>
    <w:rsid w:val="002909E1"/>
    <w:rsid w:val="00291EAC"/>
    <w:rsid w:val="00292103"/>
    <w:rsid w:val="00293EBB"/>
    <w:rsid w:val="002947C3"/>
    <w:rsid w:val="00295B8A"/>
    <w:rsid w:val="002A0C7A"/>
    <w:rsid w:val="002A33A5"/>
    <w:rsid w:val="002A439A"/>
    <w:rsid w:val="002A48D0"/>
    <w:rsid w:val="002A5A5C"/>
    <w:rsid w:val="002A6E6C"/>
    <w:rsid w:val="002B046F"/>
    <w:rsid w:val="002B2F09"/>
    <w:rsid w:val="002B3747"/>
    <w:rsid w:val="002B67B1"/>
    <w:rsid w:val="002B7B63"/>
    <w:rsid w:val="002C09A3"/>
    <w:rsid w:val="002C0BCF"/>
    <w:rsid w:val="002C17C6"/>
    <w:rsid w:val="002C20DC"/>
    <w:rsid w:val="002C292A"/>
    <w:rsid w:val="002C57D0"/>
    <w:rsid w:val="002C5913"/>
    <w:rsid w:val="002C5991"/>
    <w:rsid w:val="002C5A8E"/>
    <w:rsid w:val="002C7DAA"/>
    <w:rsid w:val="002D16D2"/>
    <w:rsid w:val="002D1AAE"/>
    <w:rsid w:val="002D425E"/>
    <w:rsid w:val="002D7271"/>
    <w:rsid w:val="002D7B45"/>
    <w:rsid w:val="002E0331"/>
    <w:rsid w:val="002E2C4D"/>
    <w:rsid w:val="002E61E5"/>
    <w:rsid w:val="002E71F9"/>
    <w:rsid w:val="002E75B4"/>
    <w:rsid w:val="002F3CCA"/>
    <w:rsid w:val="002F4EB3"/>
    <w:rsid w:val="002F6480"/>
    <w:rsid w:val="002F6E1B"/>
    <w:rsid w:val="0030402C"/>
    <w:rsid w:val="00304DA5"/>
    <w:rsid w:val="00305254"/>
    <w:rsid w:val="00306047"/>
    <w:rsid w:val="00306418"/>
    <w:rsid w:val="00312956"/>
    <w:rsid w:val="00314DCC"/>
    <w:rsid w:val="00314F3C"/>
    <w:rsid w:val="00316190"/>
    <w:rsid w:val="00316965"/>
    <w:rsid w:val="00322340"/>
    <w:rsid w:val="00322E41"/>
    <w:rsid w:val="00326398"/>
    <w:rsid w:val="003319EE"/>
    <w:rsid w:val="00333F26"/>
    <w:rsid w:val="003356F5"/>
    <w:rsid w:val="0033572A"/>
    <w:rsid w:val="003361B2"/>
    <w:rsid w:val="00336717"/>
    <w:rsid w:val="0033735C"/>
    <w:rsid w:val="003404B5"/>
    <w:rsid w:val="00343010"/>
    <w:rsid w:val="003436F7"/>
    <w:rsid w:val="00343A15"/>
    <w:rsid w:val="00343C32"/>
    <w:rsid w:val="00345B6A"/>
    <w:rsid w:val="0034618A"/>
    <w:rsid w:val="003465C6"/>
    <w:rsid w:val="00346D9A"/>
    <w:rsid w:val="003507F9"/>
    <w:rsid w:val="003530DD"/>
    <w:rsid w:val="00354B4F"/>
    <w:rsid w:val="00371E28"/>
    <w:rsid w:val="003734CF"/>
    <w:rsid w:val="003738AC"/>
    <w:rsid w:val="00374080"/>
    <w:rsid w:val="00376EA8"/>
    <w:rsid w:val="00377C9B"/>
    <w:rsid w:val="00380319"/>
    <w:rsid w:val="00383579"/>
    <w:rsid w:val="003863DF"/>
    <w:rsid w:val="00386B0F"/>
    <w:rsid w:val="00386D24"/>
    <w:rsid w:val="003924EB"/>
    <w:rsid w:val="00392A81"/>
    <w:rsid w:val="00393162"/>
    <w:rsid w:val="003932C7"/>
    <w:rsid w:val="00395B17"/>
    <w:rsid w:val="00395E1A"/>
    <w:rsid w:val="00395FB1"/>
    <w:rsid w:val="0039786A"/>
    <w:rsid w:val="003A1AE6"/>
    <w:rsid w:val="003A1F2D"/>
    <w:rsid w:val="003A23F9"/>
    <w:rsid w:val="003A2BBD"/>
    <w:rsid w:val="003A39F2"/>
    <w:rsid w:val="003A598D"/>
    <w:rsid w:val="003A7360"/>
    <w:rsid w:val="003A7A44"/>
    <w:rsid w:val="003B0C6D"/>
    <w:rsid w:val="003B306E"/>
    <w:rsid w:val="003B4687"/>
    <w:rsid w:val="003B66A7"/>
    <w:rsid w:val="003B71B3"/>
    <w:rsid w:val="003C049E"/>
    <w:rsid w:val="003C0E0E"/>
    <w:rsid w:val="003C1A59"/>
    <w:rsid w:val="003C1ACC"/>
    <w:rsid w:val="003C5014"/>
    <w:rsid w:val="003C72EB"/>
    <w:rsid w:val="003D0113"/>
    <w:rsid w:val="003D0734"/>
    <w:rsid w:val="003D28CA"/>
    <w:rsid w:val="003D389A"/>
    <w:rsid w:val="003E2357"/>
    <w:rsid w:val="003E2EBA"/>
    <w:rsid w:val="003E2EBE"/>
    <w:rsid w:val="003E515E"/>
    <w:rsid w:val="003E6C8F"/>
    <w:rsid w:val="003E7321"/>
    <w:rsid w:val="003F06B0"/>
    <w:rsid w:val="003F076C"/>
    <w:rsid w:val="003F1DA0"/>
    <w:rsid w:val="003F3B26"/>
    <w:rsid w:val="003F6AB5"/>
    <w:rsid w:val="00400286"/>
    <w:rsid w:val="00402A9C"/>
    <w:rsid w:val="00402F13"/>
    <w:rsid w:val="00404099"/>
    <w:rsid w:val="004052B2"/>
    <w:rsid w:val="0040561B"/>
    <w:rsid w:val="004057F0"/>
    <w:rsid w:val="004059E1"/>
    <w:rsid w:val="00410598"/>
    <w:rsid w:val="0041080D"/>
    <w:rsid w:val="00412C4F"/>
    <w:rsid w:val="00413433"/>
    <w:rsid w:val="00413701"/>
    <w:rsid w:val="00417BCC"/>
    <w:rsid w:val="00421493"/>
    <w:rsid w:val="00421DB9"/>
    <w:rsid w:val="004233FA"/>
    <w:rsid w:val="00425ADA"/>
    <w:rsid w:val="00435DE9"/>
    <w:rsid w:val="00437F45"/>
    <w:rsid w:val="00443B74"/>
    <w:rsid w:val="004467D6"/>
    <w:rsid w:val="00451899"/>
    <w:rsid w:val="00451F17"/>
    <w:rsid w:val="00453EDE"/>
    <w:rsid w:val="00461799"/>
    <w:rsid w:val="004622CD"/>
    <w:rsid w:val="00462A9E"/>
    <w:rsid w:val="004631A9"/>
    <w:rsid w:val="00466808"/>
    <w:rsid w:val="00470BAF"/>
    <w:rsid w:val="00470C54"/>
    <w:rsid w:val="004721AD"/>
    <w:rsid w:val="004721EE"/>
    <w:rsid w:val="00474016"/>
    <w:rsid w:val="004751BE"/>
    <w:rsid w:val="0047749F"/>
    <w:rsid w:val="0048148B"/>
    <w:rsid w:val="0048326A"/>
    <w:rsid w:val="00483D37"/>
    <w:rsid w:val="004855F7"/>
    <w:rsid w:val="00490109"/>
    <w:rsid w:val="00491D73"/>
    <w:rsid w:val="00492637"/>
    <w:rsid w:val="004927C1"/>
    <w:rsid w:val="004A1B87"/>
    <w:rsid w:val="004A31D8"/>
    <w:rsid w:val="004A362A"/>
    <w:rsid w:val="004A5979"/>
    <w:rsid w:val="004A7368"/>
    <w:rsid w:val="004A760F"/>
    <w:rsid w:val="004B0451"/>
    <w:rsid w:val="004B1E51"/>
    <w:rsid w:val="004B23A6"/>
    <w:rsid w:val="004B23D1"/>
    <w:rsid w:val="004B3BCC"/>
    <w:rsid w:val="004B71F2"/>
    <w:rsid w:val="004B7245"/>
    <w:rsid w:val="004B7A1B"/>
    <w:rsid w:val="004C1E9F"/>
    <w:rsid w:val="004C3875"/>
    <w:rsid w:val="004C4716"/>
    <w:rsid w:val="004C628C"/>
    <w:rsid w:val="004C72BB"/>
    <w:rsid w:val="004C7664"/>
    <w:rsid w:val="004C7CD8"/>
    <w:rsid w:val="004D14F8"/>
    <w:rsid w:val="004D17CA"/>
    <w:rsid w:val="004D5C5A"/>
    <w:rsid w:val="004D7737"/>
    <w:rsid w:val="004E13A7"/>
    <w:rsid w:val="004E1BE7"/>
    <w:rsid w:val="004E2C59"/>
    <w:rsid w:val="004F2F15"/>
    <w:rsid w:val="004F3E73"/>
    <w:rsid w:val="004F47AD"/>
    <w:rsid w:val="004F4FF2"/>
    <w:rsid w:val="004F6400"/>
    <w:rsid w:val="004F71AC"/>
    <w:rsid w:val="004F7752"/>
    <w:rsid w:val="004F7850"/>
    <w:rsid w:val="004F7E32"/>
    <w:rsid w:val="0050064F"/>
    <w:rsid w:val="00503F0D"/>
    <w:rsid w:val="00504ED5"/>
    <w:rsid w:val="005057CA"/>
    <w:rsid w:val="00507172"/>
    <w:rsid w:val="00513EC1"/>
    <w:rsid w:val="005148F0"/>
    <w:rsid w:val="00514F92"/>
    <w:rsid w:val="00522B99"/>
    <w:rsid w:val="00524ABF"/>
    <w:rsid w:val="00524CA7"/>
    <w:rsid w:val="00525746"/>
    <w:rsid w:val="005262AC"/>
    <w:rsid w:val="005327F5"/>
    <w:rsid w:val="0053392E"/>
    <w:rsid w:val="00535522"/>
    <w:rsid w:val="0053739B"/>
    <w:rsid w:val="00540138"/>
    <w:rsid w:val="0054176E"/>
    <w:rsid w:val="0055272B"/>
    <w:rsid w:val="00554831"/>
    <w:rsid w:val="00566967"/>
    <w:rsid w:val="0056746B"/>
    <w:rsid w:val="00571001"/>
    <w:rsid w:val="00573512"/>
    <w:rsid w:val="00574484"/>
    <w:rsid w:val="00577E3C"/>
    <w:rsid w:val="005838FA"/>
    <w:rsid w:val="00590607"/>
    <w:rsid w:val="00590E45"/>
    <w:rsid w:val="00595E31"/>
    <w:rsid w:val="00596A48"/>
    <w:rsid w:val="005979A1"/>
    <w:rsid w:val="005A12CB"/>
    <w:rsid w:val="005A1314"/>
    <w:rsid w:val="005A2430"/>
    <w:rsid w:val="005A5DB2"/>
    <w:rsid w:val="005A7505"/>
    <w:rsid w:val="005B187F"/>
    <w:rsid w:val="005B1CA3"/>
    <w:rsid w:val="005B1D34"/>
    <w:rsid w:val="005B3186"/>
    <w:rsid w:val="005B4CE2"/>
    <w:rsid w:val="005B5614"/>
    <w:rsid w:val="005B5BFD"/>
    <w:rsid w:val="005B6526"/>
    <w:rsid w:val="005B68A9"/>
    <w:rsid w:val="005C53F7"/>
    <w:rsid w:val="005D0DB0"/>
    <w:rsid w:val="005D172F"/>
    <w:rsid w:val="005D457A"/>
    <w:rsid w:val="005D4969"/>
    <w:rsid w:val="005D4C1F"/>
    <w:rsid w:val="005D5EEF"/>
    <w:rsid w:val="005D67A0"/>
    <w:rsid w:val="005D7A1A"/>
    <w:rsid w:val="005E1730"/>
    <w:rsid w:val="005E23C1"/>
    <w:rsid w:val="005E2E3B"/>
    <w:rsid w:val="005E5E04"/>
    <w:rsid w:val="005E7CB3"/>
    <w:rsid w:val="005F07D5"/>
    <w:rsid w:val="005F1B1A"/>
    <w:rsid w:val="005F265B"/>
    <w:rsid w:val="005F28F3"/>
    <w:rsid w:val="005F2CC3"/>
    <w:rsid w:val="005F3099"/>
    <w:rsid w:val="005F42DA"/>
    <w:rsid w:val="005F438F"/>
    <w:rsid w:val="005F46FB"/>
    <w:rsid w:val="0060068D"/>
    <w:rsid w:val="00601A3C"/>
    <w:rsid w:val="0060272B"/>
    <w:rsid w:val="00603A55"/>
    <w:rsid w:val="00605B74"/>
    <w:rsid w:val="00606DDF"/>
    <w:rsid w:val="006071A5"/>
    <w:rsid w:val="006107CF"/>
    <w:rsid w:val="006204BA"/>
    <w:rsid w:val="00621E71"/>
    <w:rsid w:val="00622076"/>
    <w:rsid w:val="0062243C"/>
    <w:rsid w:val="00623082"/>
    <w:rsid w:val="00623F09"/>
    <w:rsid w:val="00624F06"/>
    <w:rsid w:val="00626958"/>
    <w:rsid w:val="00630049"/>
    <w:rsid w:val="0063080D"/>
    <w:rsid w:val="00630D44"/>
    <w:rsid w:val="0063467A"/>
    <w:rsid w:val="006348DC"/>
    <w:rsid w:val="00634C5A"/>
    <w:rsid w:val="0063597D"/>
    <w:rsid w:val="006401DB"/>
    <w:rsid w:val="00642261"/>
    <w:rsid w:val="00642AF8"/>
    <w:rsid w:val="006446C5"/>
    <w:rsid w:val="00645640"/>
    <w:rsid w:val="0064728A"/>
    <w:rsid w:val="00647EC7"/>
    <w:rsid w:val="006505CE"/>
    <w:rsid w:val="00650F9D"/>
    <w:rsid w:val="006511D2"/>
    <w:rsid w:val="006553EA"/>
    <w:rsid w:val="0065750C"/>
    <w:rsid w:val="00662128"/>
    <w:rsid w:val="00662597"/>
    <w:rsid w:val="00663E4F"/>
    <w:rsid w:val="006662DE"/>
    <w:rsid w:val="006675F3"/>
    <w:rsid w:val="006678BA"/>
    <w:rsid w:val="006721E6"/>
    <w:rsid w:val="0067279F"/>
    <w:rsid w:val="00672D6C"/>
    <w:rsid w:val="00673976"/>
    <w:rsid w:val="00674FDD"/>
    <w:rsid w:val="00675B6A"/>
    <w:rsid w:val="0068197E"/>
    <w:rsid w:val="006821C1"/>
    <w:rsid w:val="006900EC"/>
    <w:rsid w:val="00690BA5"/>
    <w:rsid w:val="00691191"/>
    <w:rsid w:val="00691A24"/>
    <w:rsid w:val="00691F14"/>
    <w:rsid w:val="00692585"/>
    <w:rsid w:val="0069399A"/>
    <w:rsid w:val="006949AC"/>
    <w:rsid w:val="006A1D49"/>
    <w:rsid w:val="006A1E46"/>
    <w:rsid w:val="006B0884"/>
    <w:rsid w:val="006B40DE"/>
    <w:rsid w:val="006C3ACB"/>
    <w:rsid w:val="006D05C6"/>
    <w:rsid w:val="006D14CE"/>
    <w:rsid w:val="006D19E1"/>
    <w:rsid w:val="006D70F0"/>
    <w:rsid w:val="006E0A82"/>
    <w:rsid w:val="006E1B26"/>
    <w:rsid w:val="006E1E47"/>
    <w:rsid w:val="006E22B8"/>
    <w:rsid w:val="006E67CF"/>
    <w:rsid w:val="006E758A"/>
    <w:rsid w:val="006F0AE6"/>
    <w:rsid w:val="006F0E1F"/>
    <w:rsid w:val="006F34D1"/>
    <w:rsid w:val="006F77EC"/>
    <w:rsid w:val="007002CE"/>
    <w:rsid w:val="00700533"/>
    <w:rsid w:val="0070110D"/>
    <w:rsid w:val="0070387F"/>
    <w:rsid w:val="00703C7D"/>
    <w:rsid w:val="007055BF"/>
    <w:rsid w:val="00706AB4"/>
    <w:rsid w:val="007077A3"/>
    <w:rsid w:val="0071037E"/>
    <w:rsid w:val="00710660"/>
    <w:rsid w:val="007119FC"/>
    <w:rsid w:val="0071360F"/>
    <w:rsid w:val="007140E4"/>
    <w:rsid w:val="00714359"/>
    <w:rsid w:val="007146BC"/>
    <w:rsid w:val="007159D7"/>
    <w:rsid w:val="00715E4A"/>
    <w:rsid w:val="00716202"/>
    <w:rsid w:val="0071636B"/>
    <w:rsid w:val="00716D4A"/>
    <w:rsid w:val="007170A0"/>
    <w:rsid w:val="007174A5"/>
    <w:rsid w:val="00730514"/>
    <w:rsid w:val="00730550"/>
    <w:rsid w:val="00731A84"/>
    <w:rsid w:val="00731FB1"/>
    <w:rsid w:val="007347D1"/>
    <w:rsid w:val="0073604F"/>
    <w:rsid w:val="007363EB"/>
    <w:rsid w:val="00736E46"/>
    <w:rsid w:val="0073703A"/>
    <w:rsid w:val="007373E1"/>
    <w:rsid w:val="0074048C"/>
    <w:rsid w:val="00740DBC"/>
    <w:rsid w:val="0074690D"/>
    <w:rsid w:val="007513F8"/>
    <w:rsid w:val="007519A4"/>
    <w:rsid w:val="00755AB4"/>
    <w:rsid w:val="00755D60"/>
    <w:rsid w:val="00756A23"/>
    <w:rsid w:val="00760CB1"/>
    <w:rsid w:val="00761E76"/>
    <w:rsid w:val="00770820"/>
    <w:rsid w:val="00770A1B"/>
    <w:rsid w:val="00771246"/>
    <w:rsid w:val="0077451B"/>
    <w:rsid w:val="00777E33"/>
    <w:rsid w:val="0078395D"/>
    <w:rsid w:val="00786998"/>
    <w:rsid w:val="00786E52"/>
    <w:rsid w:val="00786F80"/>
    <w:rsid w:val="007906D3"/>
    <w:rsid w:val="00793CE6"/>
    <w:rsid w:val="0079531E"/>
    <w:rsid w:val="007A00C9"/>
    <w:rsid w:val="007A0255"/>
    <w:rsid w:val="007A204D"/>
    <w:rsid w:val="007A2834"/>
    <w:rsid w:val="007A2B77"/>
    <w:rsid w:val="007A6126"/>
    <w:rsid w:val="007A70E4"/>
    <w:rsid w:val="007A7F8D"/>
    <w:rsid w:val="007B009F"/>
    <w:rsid w:val="007B464D"/>
    <w:rsid w:val="007B6254"/>
    <w:rsid w:val="007B6B1A"/>
    <w:rsid w:val="007B78A7"/>
    <w:rsid w:val="007C4340"/>
    <w:rsid w:val="007C539D"/>
    <w:rsid w:val="007C5E34"/>
    <w:rsid w:val="007C7BFF"/>
    <w:rsid w:val="007D010C"/>
    <w:rsid w:val="007D0CDB"/>
    <w:rsid w:val="007D3ACF"/>
    <w:rsid w:val="007D4A79"/>
    <w:rsid w:val="007D4C1B"/>
    <w:rsid w:val="007D6A21"/>
    <w:rsid w:val="007D7D45"/>
    <w:rsid w:val="007E0533"/>
    <w:rsid w:val="007E3DE3"/>
    <w:rsid w:val="007E54E4"/>
    <w:rsid w:val="007F4D52"/>
    <w:rsid w:val="007F4F41"/>
    <w:rsid w:val="007F5566"/>
    <w:rsid w:val="0080245F"/>
    <w:rsid w:val="00802DE7"/>
    <w:rsid w:val="00804AC9"/>
    <w:rsid w:val="008054AE"/>
    <w:rsid w:val="00805BE4"/>
    <w:rsid w:val="0081040A"/>
    <w:rsid w:val="00811979"/>
    <w:rsid w:val="00812171"/>
    <w:rsid w:val="00814B6A"/>
    <w:rsid w:val="00817B6E"/>
    <w:rsid w:val="00822677"/>
    <w:rsid w:val="008260F9"/>
    <w:rsid w:val="00827925"/>
    <w:rsid w:val="00830E65"/>
    <w:rsid w:val="00831504"/>
    <w:rsid w:val="008340E0"/>
    <w:rsid w:val="008360A7"/>
    <w:rsid w:val="00837A83"/>
    <w:rsid w:val="00840118"/>
    <w:rsid w:val="00843639"/>
    <w:rsid w:val="0084426F"/>
    <w:rsid w:val="008460DF"/>
    <w:rsid w:val="0084645B"/>
    <w:rsid w:val="008510B2"/>
    <w:rsid w:val="008529E7"/>
    <w:rsid w:val="00854FF2"/>
    <w:rsid w:val="00855BF1"/>
    <w:rsid w:val="00855F59"/>
    <w:rsid w:val="00857ED9"/>
    <w:rsid w:val="00860D4F"/>
    <w:rsid w:val="00860EE0"/>
    <w:rsid w:val="00861C6A"/>
    <w:rsid w:val="00862FF9"/>
    <w:rsid w:val="00863743"/>
    <w:rsid w:val="00864A93"/>
    <w:rsid w:val="008653DC"/>
    <w:rsid w:val="008723EB"/>
    <w:rsid w:val="00874A3B"/>
    <w:rsid w:val="0087675E"/>
    <w:rsid w:val="0087716E"/>
    <w:rsid w:val="00880224"/>
    <w:rsid w:val="00881942"/>
    <w:rsid w:val="008821F8"/>
    <w:rsid w:val="00882C96"/>
    <w:rsid w:val="00885DB7"/>
    <w:rsid w:val="0088654E"/>
    <w:rsid w:val="00886886"/>
    <w:rsid w:val="00886F5D"/>
    <w:rsid w:val="008875EE"/>
    <w:rsid w:val="00890440"/>
    <w:rsid w:val="008913E2"/>
    <w:rsid w:val="00893866"/>
    <w:rsid w:val="008942E0"/>
    <w:rsid w:val="00895DD1"/>
    <w:rsid w:val="0089668B"/>
    <w:rsid w:val="008978D3"/>
    <w:rsid w:val="008A0278"/>
    <w:rsid w:val="008A1C83"/>
    <w:rsid w:val="008A20F0"/>
    <w:rsid w:val="008A3D32"/>
    <w:rsid w:val="008A48E1"/>
    <w:rsid w:val="008A660B"/>
    <w:rsid w:val="008B21AB"/>
    <w:rsid w:val="008B21DC"/>
    <w:rsid w:val="008B4760"/>
    <w:rsid w:val="008B47DB"/>
    <w:rsid w:val="008B5211"/>
    <w:rsid w:val="008B6018"/>
    <w:rsid w:val="008B69C5"/>
    <w:rsid w:val="008B7526"/>
    <w:rsid w:val="008B7AA8"/>
    <w:rsid w:val="008C21C4"/>
    <w:rsid w:val="008C4274"/>
    <w:rsid w:val="008C49E4"/>
    <w:rsid w:val="008C5B72"/>
    <w:rsid w:val="008C6115"/>
    <w:rsid w:val="008C6FA9"/>
    <w:rsid w:val="008C7168"/>
    <w:rsid w:val="008D0239"/>
    <w:rsid w:val="008D034B"/>
    <w:rsid w:val="008D0407"/>
    <w:rsid w:val="008D0A0C"/>
    <w:rsid w:val="008D2012"/>
    <w:rsid w:val="008D4467"/>
    <w:rsid w:val="008E19D7"/>
    <w:rsid w:val="008F0350"/>
    <w:rsid w:val="008F46B8"/>
    <w:rsid w:val="008F4FA5"/>
    <w:rsid w:val="008F619D"/>
    <w:rsid w:val="008F712C"/>
    <w:rsid w:val="00900E30"/>
    <w:rsid w:val="009052DE"/>
    <w:rsid w:val="0090536D"/>
    <w:rsid w:val="009069D4"/>
    <w:rsid w:val="00906D94"/>
    <w:rsid w:val="009076D7"/>
    <w:rsid w:val="00907EF8"/>
    <w:rsid w:val="009101B6"/>
    <w:rsid w:val="0091110E"/>
    <w:rsid w:val="0091380B"/>
    <w:rsid w:val="00913AF5"/>
    <w:rsid w:val="009149D4"/>
    <w:rsid w:val="00915679"/>
    <w:rsid w:val="00917EC2"/>
    <w:rsid w:val="00921547"/>
    <w:rsid w:val="0092268A"/>
    <w:rsid w:val="00923CFB"/>
    <w:rsid w:val="009251F8"/>
    <w:rsid w:val="009259D8"/>
    <w:rsid w:val="009276BD"/>
    <w:rsid w:val="00940B28"/>
    <w:rsid w:val="00940E7B"/>
    <w:rsid w:val="0094401B"/>
    <w:rsid w:val="00944B39"/>
    <w:rsid w:val="009452BE"/>
    <w:rsid w:val="00946AC4"/>
    <w:rsid w:val="00950658"/>
    <w:rsid w:val="00950B85"/>
    <w:rsid w:val="00952844"/>
    <w:rsid w:val="009605AC"/>
    <w:rsid w:val="00960D78"/>
    <w:rsid w:val="00961A93"/>
    <w:rsid w:val="00963D3E"/>
    <w:rsid w:val="00965CD0"/>
    <w:rsid w:val="0097295B"/>
    <w:rsid w:val="00974FCF"/>
    <w:rsid w:val="00976AD1"/>
    <w:rsid w:val="00977FA1"/>
    <w:rsid w:val="009808B0"/>
    <w:rsid w:val="00981708"/>
    <w:rsid w:val="00981CC5"/>
    <w:rsid w:val="00982B8E"/>
    <w:rsid w:val="00984646"/>
    <w:rsid w:val="00986FE0"/>
    <w:rsid w:val="0098798F"/>
    <w:rsid w:val="009935C6"/>
    <w:rsid w:val="009939AF"/>
    <w:rsid w:val="00994BF7"/>
    <w:rsid w:val="009A161D"/>
    <w:rsid w:val="009A56D6"/>
    <w:rsid w:val="009A68E0"/>
    <w:rsid w:val="009B1189"/>
    <w:rsid w:val="009B1C8D"/>
    <w:rsid w:val="009B3B36"/>
    <w:rsid w:val="009C23B4"/>
    <w:rsid w:val="009C31AB"/>
    <w:rsid w:val="009C4890"/>
    <w:rsid w:val="009C6657"/>
    <w:rsid w:val="009D0A85"/>
    <w:rsid w:val="009D12CE"/>
    <w:rsid w:val="009D17D1"/>
    <w:rsid w:val="009D40B6"/>
    <w:rsid w:val="009D547B"/>
    <w:rsid w:val="009D71D9"/>
    <w:rsid w:val="009E058F"/>
    <w:rsid w:val="009E1DE3"/>
    <w:rsid w:val="009E356F"/>
    <w:rsid w:val="009E5FDB"/>
    <w:rsid w:val="009E6AB3"/>
    <w:rsid w:val="009E727D"/>
    <w:rsid w:val="009F039F"/>
    <w:rsid w:val="009F2629"/>
    <w:rsid w:val="009F4A2A"/>
    <w:rsid w:val="009F66CC"/>
    <w:rsid w:val="009F7111"/>
    <w:rsid w:val="009F745F"/>
    <w:rsid w:val="00A04535"/>
    <w:rsid w:val="00A06B4A"/>
    <w:rsid w:val="00A11DEA"/>
    <w:rsid w:val="00A13DE2"/>
    <w:rsid w:val="00A13EC9"/>
    <w:rsid w:val="00A15DE2"/>
    <w:rsid w:val="00A1680C"/>
    <w:rsid w:val="00A177A2"/>
    <w:rsid w:val="00A220DE"/>
    <w:rsid w:val="00A300BD"/>
    <w:rsid w:val="00A30597"/>
    <w:rsid w:val="00A31906"/>
    <w:rsid w:val="00A33AA2"/>
    <w:rsid w:val="00A350B7"/>
    <w:rsid w:val="00A42362"/>
    <w:rsid w:val="00A42ACE"/>
    <w:rsid w:val="00A44C7B"/>
    <w:rsid w:val="00A50B98"/>
    <w:rsid w:val="00A546E9"/>
    <w:rsid w:val="00A56957"/>
    <w:rsid w:val="00A5758B"/>
    <w:rsid w:val="00A606A0"/>
    <w:rsid w:val="00A60749"/>
    <w:rsid w:val="00A6137C"/>
    <w:rsid w:val="00A632EF"/>
    <w:rsid w:val="00A709D1"/>
    <w:rsid w:val="00A73AAD"/>
    <w:rsid w:val="00A76ECA"/>
    <w:rsid w:val="00A81095"/>
    <w:rsid w:val="00A814FF"/>
    <w:rsid w:val="00A82786"/>
    <w:rsid w:val="00A83CA5"/>
    <w:rsid w:val="00A8422C"/>
    <w:rsid w:val="00A8452A"/>
    <w:rsid w:val="00A8474A"/>
    <w:rsid w:val="00A859C1"/>
    <w:rsid w:val="00A9256D"/>
    <w:rsid w:val="00A9476C"/>
    <w:rsid w:val="00A95767"/>
    <w:rsid w:val="00A96C00"/>
    <w:rsid w:val="00A976E6"/>
    <w:rsid w:val="00AA217A"/>
    <w:rsid w:val="00AA321E"/>
    <w:rsid w:val="00AA379F"/>
    <w:rsid w:val="00AA645D"/>
    <w:rsid w:val="00AA7F87"/>
    <w:rsid w:val="00AB13FE"/>
    <w:rsid w:val="00AB1C88"/>
    <w:rsid w:val="00AB2FB4"/>
    <w:rsid w:val="00AB5BBD"/>
    <w:rsid w:val="00AB6A02"/>
    <w:rsid w:val="00AB6C1F"/>
    <w:rsid w:val="00AB6C9A"/>
    <w:rsid w:val="00AB77BF"/>
    <w:rsid w:val="00AB7EB7"/>
    <w:rsid w:val="00AC0EAD"/>
    <w:rsid w:val="00AC116B"/>
    <w:rsid w:val="00AC2026"/>
    <w:rsid w:val="00AC2D8E"/>
    <w:rsid w:val="00AC571E"/>
    <w:rsid w:val="00AC6438"/>
    <w:rsid w:val="00AC6CC8"/>
    <w:rsid w:val="00AC7AE4"/>
    <w:rsid w:val="00AD3445"/>
    <w:rsid w:val="00AD4EF5"/>
    <w:rsid w:val="00AD5E18"/>
    <w:rsid w:val="00AE2587"/>
    <w:rsid w:val="00AE2FD9"/>
    <w:rsid w:val="00AE3AC9"/>
    <w:rsid w:val="00AE44A7"/>
    <w:rsid w:val="00AE4CBC"/>
    <w:rsid w:val="00AF0842"/>
    <w:rsid w:val="00AF2FF9"/>
    <w:rsid w:val="00AF3F52"/>
    <w:rsid w:val="00AF522A"/>
    <w:rsid w:val="00AF5C49"/>
    <w:rsid w:val="00B03713"/>
    <w:rsid w:val="00B044DE"/>
    <w:rsid w:val="00B04EB3"/>
    <w:rsid w:val="00B072BA"/>
    <w:rsid w:val="00B1032F"/>
    <w:rsid w:val="00B10855"/>
    <w:rsid w:val="00B113F6"/>
    <w:rsid w:val="00B13218"/>
    <w:rsid w:val="00B14248"/>
    <w:rsid w:val="00B158E7"/>
    <w:rsid w:val="00B2012B"/>
    <w:rsid w:val="00B2347F"/>
    <w:rsid w:val="00B311C0"/>
    <w:rsid w:val="00B3127A"/>
    <w:rsid w:val="00B31735"/>
    <w:rsid w:val="00B334F2"/>
    <w:rsid w:val="00B33832"/>
    <w:rsid w:val="00B33AE9"/>
    <w:rsid w:val="00B33D96"/>
    <w:rsid w:val="00B34C74"/>
    <w:rsid w:val="00B3513F"/>
    <w:rsid w:val="00B352E0"/>
    <w:rsid w:val="00B367A5"/>
    <w:rsid w:val="00B40707"/>
    <w:rsid w:val="00B44696"/>
    <w:rsid w:val="00B450F3"/>
    <w:rsid w:val="00B4748C"/>
    <w:rsid w:val="00B47F54"/>
    <w:rsid w:val="00B501D6"/>
    <w:rsid w:val="00B518AF"/>
    <w:rsid w:val="00B5654A"/>
    <w:rsid w:val="00B56DAF"/>
    <w:rsid w:val="00B5783B"/>
    <w:rsid w:val="00B6174F"/>
    <w:rsid w:val="00B625AA"/>
    <w:rsid w:val="00B64338"/>
    <w:rsid w:val="00B64BC1"/>
    <w:rsid w:val="00B6509A"/>
    <w:rsid w:val="00B65C88"/>
    <w:rsid w:val="00B66924"/>
    <w:rsid w:val="00B66CE9"/>
    <w:rsid w:val="00B67333"/>
    <w:rsid w:val="00B6759F"/>
    <w:rsid w:val="00B70D0C"/>
    <w:rsid w:val="00B83FCB"/>
    <w:rsid w:val="00B841C8"/>
    <w:rsid w:val="00B93EA0"/>
    <w:rsid w:val="00B9520E"/>
    <w:rsid w:val="00BA51D6"/>
    <w:rsid w:val="00BA5DC4"/>
    <w:rsid w:val="00BB222D"/>
    <w:rsid w:val="00BB3677"/>
    <w:rsid w:val="00BB424B"/>
    <w:rsid w:val="00BB45AD"/>
    <w:rsid w:val="00BB595A"/>
    <w:rsid w:val="00BB7060"/>
    <w:rsid w:val="00BC3048"/>
    <w:rsid w:val="00BC3B54"/>
    <w:rsid w:val="00BC4D95"/>
    <w:rsid w:val="00BD064A"/>
    <w:rsid w:val="00BD195D"/>
    <w:rsid w:val="00BD2E3F"/>
    <w:rsid w:val="00BD30EE"/>
    <w:rsid w:val="00BD3938"/>
    <w:rsid w:val="00BD416F"/>
    <w:rsid w:val="00BD58AC"/>
    <w:rsid w:val="00BD6AE5"/>
    <w:rsid w:val="00BE0104"/>
    <w:rsid w:val="00BE0E1C"/>
    <w:rsid w:val="00BE44FA"/>
    <w:rsid w:val="00BE4BF7"/>
    <w:rsid w:val="00BE5208"/>
    <w:rsid w:val="00BF15E0"/>
    <w:rsid w:val="00BF1749"/>
    <w:rsid w:val="00BF35D1"/>
    <w:rsid w:val="00BF46DE"/>
    <w:rsid w:val="00BF4B85"/>
    <w:rsid w:val="00BF5A3C"/>
    <w:rsid w:val="00BF5B92"/>
    <w:rsid w:val="00BF5E57"/>
    <w:rsid w:val="00BF6334"/>
    <w:rsid w:val="00BF6589"/>
    <w:rsid w:val="00BF784D"/>
    <w:rsid w:val="00BF7927"/>
    <w:rsid w:val="00C007ED"/>
    <w:rsid w:val="00C031A6"/>
    <w:rsid w:val="00C03E27"/>
    <w:rsid w:val="00C059CF"/>
    <w:rsid w:val="00C12B39"/>
    <w:rsid w:val="00C16FEC"/>
    <w:rsid w:val="00C20F77"/>
    <w:rsid w:val="00C216DE"/>
    <w:rsid w:val="00C216DF"/>
    <w:rsid w:val="00C21E82"/>
    <w:rsid w:val="00C2204B"/>
    <w:rsid w:val="00C22CBE"/>
    <w:rsid w:val="00C22FF8"/>
    <w:rsid w:val="00C2548C"/>
    <w:rsid w:val="00C30FD5"/>
    <w:rsid w:val="00C322B0"/>
    <w:rsid w:val="00C32563"/>
    <w:rsid w:val="00C3412B"/>
    <w:rsid w:val="00C341F6"/>
    <w:rsid w:val="00C37D39"/>
    <w:rsid w:val="00C40755"/>
    <w:rsid w:val="00C40F94"/>
    <w:rsid w:val="00C4300E"/>
    <w:rsid w:val="00C5097B"/>
    <w:rsid w:val="00C55404"/>
    <w:rsid w:val="00C55661"/>
    <w:rsid w:val="00C60C3D"/>
    <w:rsid w:val="00C61494"/>
    <w:rsid w:val="00C623FC"/>
    <w:rsid w:val="00C62BB1"/>
    <w:rsid w:val="00C63330"/>
    <w:rsid w:val="00C66720"/>
    <w:rsid w:val="00C70C4C"/>
    <w:rsid w:val="00C71CE0"/>
    <w:rsid w:val="00C72A7D"/>
    <w:rsid w:val="00C739CD"/>
    <w:rsid w:val="00C7468C"/>
    <w:rsid w:val="00C74708"/>
    <w:rsid w:val="00C74C08"/>
    <w:rsid w:val="00C74D2D"/>
    <w:rsid w:val="00C76EBD"/>
    <w:rsid w:val="00C8011E"/>
    <w:rsid w:val="00C826BE"/>
    <w:rsid w:val="00C834C4"/>
    <w:rsid w:val="00C860AD"/>
    <w:rsid w:val="00C87E49"/>
    <w:rsid w:val="00C907E3"/>
    <w:rsid w:val="00C91896"/>
    <w:rsid w:val="00C91E62"/>
    <w:rsid w:val="00C92740"/>
    <w:rsid w:val="00C94286"/>
    <w:rsid w:val="00C94AA0"/>
    <w:rsid w:val="00C94FD5"/>
    <w:rsid w:val="00C96740"/>
    <w:rsid w:val="00C967C1"/>
    <w:rsid w:val="00CA0A5C"/>
    <w:rsid w:val="00CA1B48"/>
    <w:rsid w:val="00CA1BB9"/>
    <w:rsid w:val="00CA4CBB"/>
    <w:rsid w:val="00CA5526"/>
    <w:rsid w:val="00CA6BB4"/>
    <w:rsid w:val="00CB0EB7"/>
    <w:rsid w:val="00CB2724"/>
    <w:rsid w:val="00CB7389"/>
    <w:rsid w:val="00CC13FB"/>
    <w:rsid w:val="00CC25E6"/>
    <w:rsid w:val="00CC2B8F"/>
    <w:rsid w:val="00CC33EF"/>
    <w:rsid w:val="00CC4558"/>
    <w:rsid w:val="00CC4600"/>
    <w:rsid w:val="00CD1114"/>
    <w:rsid w:val="00CD7161"/>
    <w:rsid w:val="00CE1B18"/>
    <w:rsid w:val="00CE2615"/>
    <w:rsid w:val="00CE3260"/>
    <w:rsid w:val="00CE5868"/>
    <w:rsid w:val="00CE5969"/>
    <w:rsid w:val="00CF08D2"/>
    <w:rsid w:val="00CF0971"/>
    <w:rsid w:val="00CF5367"/>
    <w:rsid w:val="00CF5F31"/>
    <w:rsid w:val="00CF7CA0"/>
    <w:rsid w:val="00D01F0B"/>
    <w:rsid w:val="00D03A43"/>
    <w:rsid w:val="00D05778"/>
    <w:rsid w:val="00D0675C"/>
    <w:rsid w:val="00D12C04"/>
    <w:rsid w:val="00D14030"/>
    <w:rsid w:val="00D14C4B"/>
    <w:rsid w:val="00D20A84"/>
    <w:rsid w:val="00D2482B"/>
    <w:rsid w:val="00D26B4D"/>
    <w:rsid w:val="00D27950"/>
    <w:rsid w:val="00D30437"/>
    <w:rsid w:val="00D30D97"/>
    <w:rsid w:val="00D30FED"/>
    <w:rsid w:val="00D3226E"/>
    <w:rsid w:val="00D34189"/>
    <w:rsid w:val="00D34BB3"/>
    <w:rsid w:val="00D36A45"/>
    <w:rsid w:val="00D37E5D"/>
    <w:rsid w:val="00D40804"/>
    <w:rsid w:val="00D40B82"/>
    <w:rsid w:val="00D457FE"/>
    <w:rsid w:val="00D47CC5"/>
    <w:rsid w:val="00D50968"/>
    <w:rsid w:val="00D50A97"/>
    <w:rsid w:val="00D51D5E"/>
    <w:rsid w:val="00D5337E"/>
    <w:rsid w:val="00D5374E"/>
    <w:rsid w:val="00D54044"/>
    <w:rsid w:val="00D541A1"/>
    <w:rsid w:val="00D56D96"/>
    <w:rsid w:val="00D56DA7"/>
    <w:rsid w:val="00D57D4B"/>
    <w:rsid w:val="00D61C28"/>
    <w:rsid w:val="00D63948"/>
    <w:rsid w:val="00D63D14"/>
    <w:rsid w:val="00D64AEB"/>
    <w:rsid w:val="00D65DA4"/>
    <w:rsid w:val="00D66C7B"/>
    <w:rsid w:val="00D66F62"/>
    <w:rsid w:val="00D704F8"/>
    <w:rsid w:val="00D707A2"/>
    <w:rsid w:val="00D70E5C"/>
    <w:rsid w:val="00D71A4D"/>
    <w:rsid w:val="00D72799"/>
    <w:rsid w:val="00D72ABE"/>
    <w:rsid w:val="00D73229"/>
    <w:rsid w:val="00D74DF9"/>
    <w:rsid w:val="00D75A3C"/>
    <w:rsid w:val="00D76502"/>
    <w:rsid w:val="00D765F5"/>
    <w:rsid w:val="00D776B3"/>
    <w:rsid w:val="00D8007B"/>
    <w:rsid w:val="00D80171"/>
    <w:rsid w:val="00D8471B"/>
    <w:rsid w:val="00D849A8"/>
    <w:rsid w:val="00D85C55"/>
    <w:rsid w:val="00D9000B"/>
    <w:rsid w:val="00D9099A"/>
    <w:rsid w:val="00D92C6E"/>
    <w:rsid w:val="00D92CFA"/>
    <w:rsid w:val="00D94055"/>
    <w:rsid w:val="00D95312"/>
    <w:rsid w:val="00D97BF8"/>
    <w:rsid w:val="00D97C26"/>
    <w:rsid w:val="00DA1FC4"/>
    <w:rsid w:val="00DA4DAB"/>
    <w:rsid w:val="00DB05F0"/>
    <w:rsid w:val="00DB65B5"/>
    <w:rsid w:val="00DB7F43"/>
    <w:rsid w:val="00DC0BE1"/>
    <w:rsid w:val="00DC2172"/>
    <w:rsid w:val="00DC412C"/>
    <w:rsid w:val="00DD054C"/>
    <w:rsid w:val="00DD0F5F"/>
    <w:rsid w:val="00DD0FA0"/>
    <w:rsid w:val="00DD344E"/>
    <w:rsid w:val="00DD3A6C"/>
    <w:rsid w:val="00DE0F5B"/>
    <w:rsid w:val="00DE17A7"/>
    <w:rsid w:val="00DE1BDF"/>
    <w:rsid w:val="00DE36F0"/>
    <w:rsid w:val="00DE3D99"/>
    <w:rsid w:val="00DE64A6"/>
    <w:rsid w:val="00DE7A23"/>
    <w:rsid w:val="00DF2CDD"/>
    <w:rsid w:val="00DF62A6"/>
    <w:rsid w:val="00DF78B9"/>
    <w:rsid w:val="00E02FB2"/>
    <w:rsid w:val="00E04347"/>
    <w:rsid w:val="00E1038A"/>
    <w:rsid w:val="00E103C7"/>
    <w:rsid w:val="00E111F7"/>
    <w:rsid w:val="00E11859"/>
    <w:rsid w:val="00E122F0"/>
    <w:rsid w:val="00E12989"/>
    <w:rsid w:val="00E1588D"/>
    <w:rsid w:val="00E179C8"/>
    <w:rsid w:val="00E17A69"/>
    <w:rsid w:val="00E22C60"/>
    <w:rsid w:val="00E23151"/>
    <w:rsid w:val="00E274A9"/>
    <w:rsid w:val="00E33389"/>
    <w:rsid w:val="00E34F30"/>
    <w:rsid w:val="00E3693B"/>
    <w:rsid w:val="00E41E52"/>
    <w:rsid w:val="00E41F40"/>
    <w:rsid w:val="00E424A1"/>
    <w:rsid w:val="00E43662"/>
    <w:rsid w:val="00E439E9"/>
    <w:rsid w:val="00E45503"/>
    <w:rsid w:val="00E4645A"/>
    <w:rsid w:val="00E470A5"/>
    <w:rsid w:val="00E51219"/>
    <w:rsid w:val="00E513F6"/>
    <w:rsid w:val="00E54E27"/>
    <w:rsid w:val="00E54FDE"/>
    <w:rsid w:val="00E555B4"/>
    <w:rsid w:val="00E5587F"/>
    <w:rsid w:val="00E574D4"/>
    <w:rsid w:val="00E67375"/>
    <w:rsid w:val="00E67D2B"/>
    <w:rsid w:val="00E7001C"/>
    <w:rsid w:val="00E7186A"/>
    <w:rsid w:val="00E726BF"/>
    <w:rsid w:val="00E73867"/>
    <w:rsid w:val="00E749C7"/>
    <w:rsid w:val="00E7509F"/>
    <w:rsid w:val="00E76504"/>
    <w:rsid w:val="00E77970"/>
    <w:rsid w:val="00E82BAC"/>
    <w:rsid w:val="00E84AF8"/>
    <w:rsid w:val="00E84B51"/>
    <w:rsid w:val="00E87FE4"/>
    <w:rsid w:val="00E90B2A"/>
    <w:rsid w:val="00E927A3"/>
    <w:rsid w:val="00E93552"/>
    <w:rsid w:val="00E9485A"/>
    <w:rsid w:val="00E9702E"/>
    <w:rsid w:val="00EA2F68"/>
    <w:rsid w:val="00EA33C2"/>
    <w:rsid w:val="00EA5AAE"/>
    <w:rsid w:val="00EB1872"/>
    <w:rsid w:val="00EB194F"/>
    <w:rsid w:val="00EB31E9"/>
    <w:rsid w:val="00EB4B4F"/>
    <w:rsid w:val="00EB5259"/>
    <w:rsid w:val="00EB6F07"/>
    <w:rsid w:val="00EB77C8"/>
    <w:rsid w:val="00EB7BC6"/>
    <w:rsid w:val="00EC0B7B"/>
    <w:rsid w:val="00EC115A"/>
    <w:rsid w:val="00EC2DFA"/>
    <w:rsid w:val="00EC40C2"/>
    <w:rsid w:val="00EC4710"/>
    <w:rsid w:val="00EC64E6"/>
    <w:rsid w:val="00EC7F38"/>
    <w:rsid w:val="00ED0E16"/>
    <w:rsid w:val="00ED1946"/>
    <w:rsid w:val="00ED1D54"/>
    <w:rsid w:val="00ED3BE5"/>
    <w:rsid w:val="00ED3D4F"/>
    <w:rsid w:val="00ED68BE"/>
    <w:rsid w:val="00EE2FA8"/>
    <w:rsid w:val="00EE41B4"/>
    <w:rsid w:val="00EE4B2F"/>
    <w:rsid w:val="00EE582F"/>
    <w:rsid w:val="00EF2242"/>
    <w:rsid w:val="00EF34F3"/>
    <w:rsid w:val="00EF40A1"/>
    <w:rsid w:val="00EF6286"/>
    <w:rsid w:val="00F02192"/>
    <w:rsid w:val="00F0413C"/>
    <w:rsid w:val="00F1394C"/>
    <w:rsid w:val="00F14CDE"/>
    <w:rsid w:val="00F16762"/>
    <w:rsid w:val="00F22B4D"/>
    <w:rsid w:val="00F30BB1"/>
    <w:rsid w:val="00F31744"/>
    <w:rsid w:val="00F331FA"/>
    <w:rsid w:val="00F3436C"/>
    <w:rsid w:val="00F34C2A"/>
    <w:rsid w:val="00F35121"/>
    <w:rsid w:val="00F361CE"/>
    <w:rsid w:val="00F4215E"/>
    <w:rsid w:val="00F43BB1"/>
    <w:rsid w:val="00F50214"/>
    <w:rsid w:val="00F5127B"/>
    <w:rsid w:val="00F5305E"/>
    <w:rsid w:val="00F54705"/>
    <w:rsid w:val="00F55023"/>
    <w:rsid w:val="00F562FA"/>
    <w:rsid w:val="00F60E09"/>
    <w:rsid w:val="00F6168F"/>
    <w:rsid w:val="00F62B4D"/>
    <w:rsid w:val="00F62FA4"/>
    <w:rsid w:val="00F64425"/>
    <w:rsid w:val="00F6476F"/>
    <w:rsid w:val="00F649CC"/>
    <w:rsid w:val="00F65001"/>
    <w:rsid w:val="00F657FB"/>
    <w:rsid w:val="00F6617C"/>
    <w:rsid w:val="00F67074"/>
    <w:rsid w:val="00F678E7"/>
    <w:rsid w:val="00F70477"/>
    <w:rsid w:val="00F7052A"/>
    <w:rsid w:val="00F71E96"/>
    <w:rsid w:val="00F7361D"/>
    <w:rsid w:val="00F73EB8"/>
    <w:rsid w:val="00F75329"/>
    <w:rsid w:val="00F75517"/>
    <w:rsid w:val="00F7706B"/>
    <w:rsid w:val="00F807EC"/>
    <w:rsid w:val="00F83F4E"/>
    <w:rsid w:val="00F84B76"/>
    <w:rsid w:val="00F85CB2"/>
    <w:rsid w:val="00F8655F"/>
    <w:rsid w:val="00F86B9D"/>
    <w:rsid w:val="00F879B7"/>
    <w:rsid w:val="00F90A80"/>
    <w:rsid w:val="00F92065"/>
    <w:rsid w:val="00F92925"/>
    <w:rsid w:val="00F930B5"/>
    <w:rsid w:val="00F955F3"/>
    <w:rsid w:val="00F97275"/>
    <w:rsid w:val="00FA2CAC"/>
    <w:rsid w:val="00FA3F47"/>
    <w:rsid w:val="00FA4FD3"/>
    <w:rsid w:val="00FA6B1E"/>
    <w:rsid w:val="00FA7E6B"/>
    <w:rsid w:val="00FB0DD5"/>
    <w:rsid w:val="00FB7FB1"/>
    <w:rsid w:val="00FC06F5"/>
    <w:rsid w:val="00FC23FD"/>
    <w:rsid w:val="00FC27F7"/>
    <w:rsid w:val="00FC2D89"/>
    <w:rsid w:val="00FC46FC"/>
    <w:rsid w:val="00FC718B"/>
    <w:rsid w:val="00FC7A7C"/>
    <w:rsid w:val="00FC7CC3"/>
    <w:rsid w:val="00FD093E"/>
    <w:rsid w:val="00FD2F7A"/>
    <w:rsid w:val="00FD484F"/>
    <w:rsid w:val="00FD4F9B"/>
    <w:rsid w:val="00FE2CD4"/>
    <w:rsid w:val="00FE2FFF"/>
    <w:rsid w:val="00FE5178"/>
    <w:rsid w:val="00FE53C5"/>
    <w:rsid w:val="00FE7F16"/>
    <w:rsid w:val="00FF1309"/>
    <w:rsid w:val="00FF5BC1"/>
    <w:rsid w:val="00FF6C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E3C4C"/>
  <w15:chartTrackingRefBased/>
  <w15:docId w15:val="{9871D1F5-D2C7-42B8-A567-3ED34FFF2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C6438"/>
    <w:pPr>
      <w:spacing w:after="0" w:line="240" w:lineRule="auto"/>
    </w:pPr>
    <w:rPr>
      <w:rFonts w:ascii="Hessen Gellix" w:hAnsi="Hessen Gellix"/>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173D58"/>
    <w:pPr>
      <w:spacing w:after="0" w:line="240" w:lineRule="auto"/>
    </w:pPr>
    <w:rPr>
      <w:rFonts w:ascii="Arial" w:hAnsi="Arial"/>
      <w:sz w:val="24"/>
    </w:rPr>
  </w:style>
  <w:style w:type="paragraph" w:styleId="Kopfzeile">
    <w:name w:val="header"/>
    <w:basedOn w:val="Standard"/>
    <w:link w:val="KopfzeileZchn"/>
    <w:uiPriority w:val="99"/>
    <w:unhideWhenUsed/>
    <w:rsid w:val="00703C7D"/>
    <w:pPr>
      <w:tabs>
        <w:tab w:val="center" w:pos="4536"/>
        <w:tab w:val="right" w:pos="9072"/>
      </w:tabs>
    </w:pPr>
  </w:style>
  <w:style w:type="character" w:customStyle="1" w:styleId="KopfzeileZchn">
    <w:name w:val="Kopfzeile Zchn"/>
    <w:basedOn w:val="Absatz-Standardschriftart"/>
    <w:link w:val="Kopfzeile"/>
    <w:uiPriority w:val="99"/>
    <w:rsid w:val="00703C7D"/>
    <w:rPr>
      <w:rFonts w:ascii="Arial" w:hAnsi="Arial"/>
      <w:sz w:val="24"/>
    </w:rPr>
  </w:style>
  <w:style w:type="paragraph" w:styleId="Fuzeile">
    <w:name w:val="footer"/>
    <w:basedOn w:val="Standard"/>
    <w:link w:val="FuzeileZchn"/>
    <w:uiPriority w:val="99"/>
    <w:unhideWhenUsed/>
    <w:rsid w:val="00703C7D"/>
    <w:pPr>
      <w:tabs>
        <w:tab w:val="center" w:pos="4536"/>
        <w:tab w:val="right" w:pos="9072"/>
      </w:tabs>
    </w:pPr>
  </w:style>
  <w:style w:type="character" w:customStyle="1" w:styleId="FuzeileZchn">
    <w:name w:val="Fußzeile Zchn"/>
    <w:basedOn w:val="Absatz-Standardschriftart"/>
    <w:link w:val="Fuzeile"/>
    <w:uiPriority w:val="99"/>
    <w:rsid w:val="00703C7D"/>
    <w:rPr>
      <w:rFonts w:ascii="Arial" w:hAnsi="Arial"/>
      <w:sz w:val="24"/>
    </w:rPr>
  </w:style>
  <w:style w:type="character" w:styleId="Platzhaltertext">
    <w:name w:val="Placeholder Text"/>
    <w:basedOn w:val="Absatz-Standardschriftart"/>
    <w:uiPriority w:val="99"/>
    <w:semiHidden/>
    <w:rsid w:val="000E17AC"/>
    <w:rPr>
      <w:color w:val="808080"/>
    </w:rPr>
  </w:style>
  <w:style w:type="character" w:styleId="Hyperlink">
    <w:name w:val="Hyperlink"/>
    <w:basedOn w:val="Absatz-Standardschriftart"/>
    <w:uiPriority w:val="99"/>
    <w:unhideWhenUsed/>
    <w:qFormat/>
    <w:rsid w:val="00C91896"/>
    <w:rPr>
      <w:color w:val="000000" w:themeColor="text1"/>
      <w:u w:val="single"/>
    </w:rPr>
  </w:style>
  <w:style w:type="table" w:styleId="Tabellenraster">
    <w:name w:val="Table Grid"/>
    <w:basedOn w:val="NormaleTabelle"/>
    <w:uiPriority w:val="39"/>
    <w:rsid w:val="00715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fICI">
    <w:name w:val="KopfICI"/>
    <w:basedOn w:val="Standard"/>
    <w:link w:val="KopfICIZchn"/>
    <w:rsid w:val="00A95767"/>
    <w:pPr>
      <w:tabs>
        <w:tab w:val="right" w:pos="9070"/>
      </w:tabs>
      <w:autoSpaceDE w:val="0"/>
      <w:autoSpaceDN w:val="0"/>
      <w:adjustRightInd w:val="0"/>
      <w:spacing w:after="1361" w:line="230" w:lineRule="atLeast"/>
    </w:pPr>
    <w:rPr>
      <w:rFonts w:eastAsia="Times New Roman" w:cs="Arial"/>
      <w:b/>
      <w:bCs/>
      <w:color w:val="181512"/>
      <w:szCs w:val="20"/>
      <w:lang w:eastAsia="de-DE"/>
    </w:rPr>
  </w:style>
  <w:style w:type="character" w:customStyle="1" w:styleId="KopfICIZchn">
    <w:name w:val="KopfICI Zchn"/>
    <w:basedOn w:val="Absatz-Standardschriftart"/>
    <w:link w:val="KopfICI"/>
    <w:rsid w:val="00A95767"/>
    <w:rPr>
      <w:rFonts w:ascii="Arial" w:eastAsia="Times New Roman" w:hAnsi="Arial" w:cs="Arial"/>
      <w:b/>
      <w:bCs/>
      <w:color w:val="181512"/>
      <w:sz w:val="24"/>
      <w:szCs w:val="20"/>
      <w:lang w:eastAsia="de-DE"/>
    </w:rPr>
  </w:style>
  <w:style w:type="paragraph" w:styleId="Listenabsatz">
    <w:name w:val="List Paragraph"/>
    <w:basedOn w:val="Standard"/>
    <w:uiPriority w:val="34"/>
    <w:qFormat/>
    <w:rsid w:val="004B71F2"/>
    <w:pPr>
      <w:ind w:left="720"/>
      <w:contextualSpacing/>
    </w:pPr>
  </w:style>
  <w:style w:type="paragraph" w:customStyle="1" w:styleId="PersAngabenText">
    <w:name w:val="PersAngabenText"/>
    <w:basedOn w:val="Standard"/>
    <w:qFormat/>
    <w:rsid w:val="00BD3938"/>
    <w:rPr>
      <w:sz w:val="20"/>
    </w:rPr>
  </w:style>
  <w:style w:type="paragraph" w:customStyle="1" w:styleId="PersAngabenPH">
    <w:name w:val="PersAngabenPH"/>
    <w:basedOn w:val="Standard"/>
    <w:qFormat/>
    <w:rsid w:val="00BD3938"/>
    <w:rPr>
      <w:sz w:val="20"/>
      <w:szCs w:val="20"/>
    </w:rPr>
  </w:style>
  <w:style w:type="paragraph" w:customStyle="1" w:styleId="InhaltBetreff">
    <w:name w:val="InhaltBetreff"/>
    <w:basedOn w:val="Standard"/>
    <w:qFormat/>
    <w:rsid w:val="00BD3938"/>
    <w:pPr>
      <w:spacing w:after="360"/>
    </w:pPr>
    <w:rPr>
      <w:b/>
    </w:rPr>
  </w:style>
  <w:style w:type="paragraph" w:customStyle="1" w:styleId="InhaltAnrede">
    <w:name w:val="InhaltAnrede"/>
    <w:basedOn w:val="Standard"/>
    <w:qFormat/>
    <w:rsid w:val="00BD3938"/>
    <w:pPr>
      <w:spacing w:after="120" w:line="322" w:lineRule="auto"/>
    </w:pPr>
  </w:style>
  <w:style w:type="paragraph" w:customStyle="1" w:styleId="InhaltText">
    <w:name w:val="InhaltText"/>
    <w:basedOn w:val="Standard"/>
    <w:qFormat/>
    <w:rsid w:val="00716202"/>
    <w:pPr>
      <w:spacing w:after="120" w:line="322" w:lineRule="auto"/>
    </w:pPr>
  </w:style>
  <w:style w:type="paragraph" w:customStyle="1" w:styleId="AdresseAbsender">
    <w:name w:val="AdresseAbsender"/>
    <w:basedOn w:val="Standard"/>
    <w:qFormat/>
    <w:rsid w:val="00BD3938"/>
    <w:rPr>
      <w:sz w:val="16"/>
    </w:rPr>
  </w:style>
  <w:style w:type="paragraph" w:customStyle="1" w:styleId="EntwurfOriginal">
    <w:name w:val="EntwurfOriginal"/>
    <w:basedOn w:val="Standard"/>
    <w:qFormat/>
    <w:rsid w:val="00B04EB3"/>
    <w:rPr>
      <w:b/>
      <w:vanish/>
      <w:sz w:val="28"/>
    </w:rPr>
  </w:style>
  <w:style w:type="paragraph" w:styleId="Sprechblasentext">
    <w:name w:val="Balloon Text"/>
    <w:basedOn w:val="Standard"/>
    <w:link w:val="SprechblasentextZchn"/>
    <w:uiPriority w:val="99"/>
    <w:semiHidden/>
    <w:unhideWhenUsed/>
    <w:rsid w:val="00077C1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77C12"/>
    <w:rPr>
      <w:rFonts w:ascii="Segoe UI" w:hAnsi="Segoe UI" w:cs="Segoe UI"/>
      <w:sz w:val="18"/>
      <w:szCs w:val="18"/>
    </w:rPr>
  </w:style>
  <w:style w:type="character" w:styleId="NichtaufgelsteErwhnung">
    <w:name w:val="Unresolved Mention"/>
    <w:basedOn w:val="Absatz-Standardschriftart"/>
    <w:uiPriority w:val="99"/>
    <w:semiHidden/>
    <w:unhideWhenUsed/>
    <w:rsid w:val="00F71E96"/>
    <w:rPr>
      <w:color w:val="605E5C"/>
      <w:shd w:val="clear" w:color="auto" w:fill="E1DFDD"/>
    </w:rPr>
  </w:style>
  <w:style w:type="paragraph" w:customStyle="1" w:styleId="Ministerium">
    <w:name w:val="Ministerium"/>
    <w:rsid w:val="00AB6C9A"/>
    <w:pPr>
      <w:framePr w:w="3629" w:h="601" w:hSpace="142" w:wrap="around" w:vAnchor="page" w:hAnchor="page" w:x="7769" w:y="852"/>
      <w:spacing w:after="0" w:line="240" w:lineRule="auto"/>
    </w:pPr>
    <w:rPr>
      <w:rFonts w:ascii="Times New Roman" w:eastAsia="Times New Roman" w:hAnsi="Times New Roman" w:cs="Times New Roman"/>
      <w:noProof/>
      <w:sz w:val="23"/>
      <w:szCs w:val="20"/>
      <w:lang w:eastAsia="de-DE"/>
    </w:rPr>
  </w:style>
  <w:style w:type="character" w:styleId="Kommentarzeichen">
    <w:name w:val="annotation reference"/>
    <w:basedOn w:val="Absatz-Standardschriftart"/>
    <w:uiPriority w:val="99"/>
    <w:semiHidden/>
    <w:unhideWhenUsed/>
    <w:rsid w:val="00094A4B"/>
    <w:rPr>
      <w:sz w:val="16"/>
      <w:szCs w:val="16"/>
    </w:rPr>
  </w:style>
  <w:style w:type="paragraph" w:styleId="Kommentartext">
    <w:name w:val="annotation text"/>
    <w:basedOn w:val="Standard"/>
    <w:link w:val="KommentartextZchn"/>
    <w:uiPriority w:val="99"/>
    <w:semiHidden/>
    <w:unhideWhenUsed/>
    <w:rsid w:val="00094A4B"/>
    <w:rPr>
      <w:sz w:val="20"/>
      <w:szCs w:val="20"/>
    </w:rPr>
  </w:style>
  <w:style w:type="character" w:customStyle="1" w:styleId="KommentartextZchn">
    <w:name w:val="Kommentartext Zchn"/>
    <w:basedOn w:val="Absatz-Standardschriftart"/>
    <w:link w:val="Kommentartext"/>
    <w:uiPriority w:val="99"/>
    <w:semiHidden/>
    <w:rsid w:val="00094A4B"/>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094A4B"/>
    <w:rPr>
      <w:b/>
      <w:bCs/>
    </w:rPr>
  </w:style>
  <w:style w:type="character" w:customStyle="1" w:styleId="KommentarthemaZchn">
    <w:name w:val="Kommentarthema Zchn"/>
    <w:basedOn w:val="KommentartextZchn"/>
    <w:link w:val="Kommentarthema"/>
    <w:uiPriority w:val="99"/>
    <w:semiHidden/>
    <w:rsid w:val="00094A4B"/>
    <w:rPr>
      <w:rFonts w:ascii="Arial" w:hAnsi="Arial"/>
      <w:b/>
      <w:bCs/>
      <w:sz w:val="20"/>
      <w:szCs w:val="20"/>
    </w:rPr>
  </w:style>
  <w:style w:type="character" w:styleId="BesuchterLink">
    <w:name w:val="FollowedHyperlink"/>
    <w:basedOn w:val="Absatz-Standardschriftart"/>
    <w:uiPriority w:val="99"/>
    <w:semiHidden/>
    <w:unhideWhenUsed/>
    <w:rsid w:val="00F85CB2"/>
    <w:rPr>
      <w:color w:val="954F72" w:themeColor="followedHyperlink"/>
      <w:u w:val="single"/>
    </w:rPr>
  </w:style>
  <w:style w:type="paragraph" w:customStyle="1" w:styleId="Text">
    <w:name w:val="Text"/>
    <w:basedOn w:val="Standard"/>
    <w:uiPriority w:val="2"/>
    <w:qFormat/>
    <w:rsid w:val="008510B2"/>
    <w:pPr>
      <w:spacing w:after="308" w:line="308" w:lineRule="exact"/>
    </w:pPr>
    <w:rPr>
      <w:rFonts w:asciiTheme="minorHAnsi" w:hAnsiTheme="minorHAnsi"/>
      <w:sz w:val="22"/>
      <w14:ligatures w14:val="standardContextual"/>
    </w:rPr>
  </w:style>
  <w:style w:type="paragraph" w:styleId="Titel">
    <w:name w:val="Title"/>
    <w:basedOn w:val="Standard"/>
    <w:next w:val="Standard"/>
    <w:link w:val="TitelZchn"/>
    <w:uiPriority w:val="10"/>
    <w:qFormat/>
    <w:rsid w:val="00A04535"/>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04535"/>
    <w:rPr>
      <w:rFonts w:asciiTheme="majorHAnsi" w:eastAsiaTheme="majorEastAsia" w:hAnsiTheme="majorHAnsi" w:cstheme="majorBidi"/>
      <w:spacing w:val="-10"/>
      <w:kern w:val="28"/>
      <w:sz w:val="56"/>
      <w:szCs w:val="56"/>
    </w:rPr>
  </w:style>
  <w:style w:type="character" w:customStyle="1" w:styleId="ArialRegular11">
    <w:name w:val="Arial Regular 11"/>
    <w:basedOn w:val="Absatz-Standardschriftart"/>
    <w:uiPriority w:val="1"/>
    <w:qFormat/>
    <w:rsid w:val="00A04535"/>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footer" Target="footer6.xml"/><Relationship Id="rId42" Type="http://schemas.openxmlformats.org/officeDocument/2006/relationships/header" Target="header17.xml"/><Relationship Id="rId47" Type="http://schemas.openxmlformats.org/officeDocument/2006/relationships/footer" Target="footer19.xml"/><Relationship Id="rId63" Type="http://schemas.openxmlformats.org/officeDocument/2006/relationships/footer" Target="footer27.xml"/><Relationship Id="rId68" Type="http://schemas.openxmlformats.org/officeDocument/2006/relationships/header" Target="header30.xml"/><Relationship Id="rId84" Type="http://schemas.openxmlformats.org/officeDocument/2006/relationships/header" Target="header38.xml"/><Relationship Id="rId89" Type="http://schemas.openxmlformats.org/officeDocument/2006/relationships/footer" Target="footer40.xml"/><Relationship Id="rId16" Type="http://schemas.openxmlformats.org/officeDocument/2006/relationships/header" Target="header4.xml"/><Relationship Id="rId11" Type="http://schemas.openxmlformats.org/officeDocument/2006/relationships/footer" Target="footer1.xml"/><Relationship Id="rId32" Type="http://schemas.openxmlformats.org/officeDocument/2006/relationships/header" Target="header12.xml"/><Relationship Id="rId37" Type="http://schemas.openxmlformats.org/officeDocument/2006/relationships/footer" Target="footer14.xml"/><Relationship Id="rId53" Type="http://schemas.openxmlformats.org/officeDocument/2006/relationships/footer" Target="footer22.xml"/><Relationship Id="rId58" Type="http://schemas.openxmlformats.org/officeDocument/2006/relationships/header" Target="header25.xml"/><Relationship Id="rId74" Type="http://schemas.openxmlformats.org/officeDocument/2006/relationships/header" Target="header33.xml"/><Relationship Id="rId79" Type="http://schemas.openxmlformats.org/officeDocument/2006/relationships/footer" Target="footer35.xm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oter" Target="footer13.xml"/><Relationship Id="rId43" Type="http://schemas.openxmlformats.org/officeDocument/2006/relationships/footer" Target="footer17.xml"/><Relationship Id="rId48" Type="http://schemas.openxmlformats.org/officeDocument/2006/relationships/header" Target="header20.xml"/><Relationship Id="rId56" Type="http://schemas.openxmlformats.org/officeDocument/2006/relationships/header" Target="header24.xml"/><Relationship Id="rId64" Type="http://schemas.openxmlformats.org/officeDocument/2006/relationships/header" Target="header28.xml"/><Relationship Id="rId69" Type="http://schemas.openxmlformats.org/officeDocument/2006/relationships/footer" Target="footer30.xml"/><Relationship Id="rId77" Type="http://schemas.openxmlformats.org/officeDocument/2006/relationships/footer" Target="footer34.xml"/><Relationship Id="rId8" Type="http://schemas.openxmlformats.org/officeDocument/2006/relationships/image" Target="media/image1.jpg"/><Relationship Id="rId51" Type="http://schemas.openxmlformats.org/officeDocument/2006/relationships/footer" Target="footer21.xml"/><Relationship Id="rId72" Type="http://schemas.openxmlformats.org/officeDocument/2006/relationships/header" Target="header32.xml"/><Relationship Id="rId80" Type="http://schemas.openxmlformats.org/officeDocument/2006/relationships/header" Target="header36.xml"/><Relationship Id="rId85" Type="http://schemas.openxmlformats.org/officeDocument/2006/relationships/footer" Target="footer38.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5.xml"/><Relationship Id="rId46" Type="http://schemas.openxmlformats.org/officeDocument/2006/relationships/header" Target="header19.xml"/><Relationship Id="rId59" Type="http://schemas.openxmlformats.org/officeDocument/2006/relationships/footer" Target="footer25.xml"/><Relationship Id="rId67" Type="http://schemas.openxmlformats.org/officeDocument/2006/relationships/footer" Target="footer29.xml"/><Relationship Id="rId20" Type="http://schemas.openxmlformats.org/officeDocument/2006/relationships/header" Target="header6.xml"/><Relationship Id="rId41" Type="http://schemas.openxmlformats.org/officeDocument/2006/relationships/footer" Target="footer16.xml"/><Relationship Id="rId54" Type="http://schemas.openxmlformats.org/officeDocument/2006/relationships/header" Target="header23.xml"/><Relationship Id="rId62" Type="http://schemas.openxmlformats.org/officeDocument/2006/relationships/header" Target="header27.xml"/><Relationship Id="rId70" Type="http://schemas.openxmlformats.org/officeDocument/2006/relationships/header" Target="header31.xml"/><Relationship Id="rId75" Type="http://schemas.openxmlformats.org/officeDocument/2006/relationships/footer" Target="footer33.xml"/><Relationship Id="rId83" Type="http://schemas.openxmlformats.org/officeDocument/2006/relationships/footer" Target="footer37.xml"/><Relationship Id="rId88" Type="http://schemas.openxmlformats.org/officeDocument/2006/relationships/header" Target="header40.xml"/><Relationship Id="rId9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4.xml"/><Relationship Id="rId49" Type="http://schemas.openxmlformats.org/officeDocument/2006/relationships/footer" Target="footer20.xml"/><Relationship Id="rId57" Type="http://schemas.openxmlformats.org/officeDocument/2006/relationships/footer" Target="footer24.xml"/><Relationship Id="rId10" Type="http://schemas.openxmlformats.org/officeDocument/2006/relationships/header" Target="header1.xml"/><Relationship Id="rId31" Type="http://schemas.openxmlformats.org/officeDocument/2006/relationships/footer" Target="footer11.xml"/><Relationship Id="rId44" Type="http://schemas.openxmlformats.org/officeDocument/2006/relationships/header" Target="header18.xml"/><Relationship Id="rId52" Type="http://schemas.openxmlformats.org/officeDocument/2006/relationships/header" Target="header22.xml"/><Relationship Id="rId60" Type="http://schemas.openxmlformats.org/officeDocument/2006/relationships/header" Target="header26.xml"/><Relationship Id="rId65" Type="http://schemas.openxmlformats.org/officeDocument/2006/relationships/footer" Target="footer28.xml"/><Relationship Id="rId73" Type="http://schemas.openxmlformats.org/officeDocument/2006/relationships/footer" Target="footer32.xml"/><Relationship Id="rId78" Type="http://schemas.openxmlformats.org/officeDocument/2006/relationships/header" Target="header35.xml"/><Relationship Id="rId81" Type="http://schemas.openxmlformats.org/officeDocument/2006/relationships/footer" Target="footer36.xml"/><Relationship Id="rId86" Type="http://schemas.openxmlformats.org/officeDocument/2006/relationships/header" Target="header39.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header" Target="header5.xml"/><Relationship Id="rId39" Type="http://schemas.openxmlformats.org/officeDocument/2006/relationships/footer" Target="footer15.xml"/><Relationship Id="rId34" Type="http://schemas.openxmlformats.org/officeDocument/2006/relationships/header" Target="header13.xml"/><Relationship Id="rId50" Type="http://schemas.openxmlformats.org/officeDocument/2006/relationships/header" Target="header21.xml"/><Relationship Id="rId55" Type="http://schemas.openxmlformats.org/officeDocument/2006/relationships/footer" Target="footer23.xml"/><Relationship Id="rId76" Type="http://schemas.openxmlformats.org/officeDocument/2006/relationships/header" Target="header34.xml"/><Relationship Id="rId7" Type="http://schemas.openxmlformats.org/officeDocument/2006/relationships/endnotes" Target="endnotes.xml"/><Relationship Id="rId71" Type="http://schemas.openxmlformats.org/officeDocument/2006/relationships/footer" Target="footer31.xm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footer" Target="footer10.xml"/><Relationship Id="rId24" Type="http://schemas.openxmlformats.org/officeDocument/2006/relationships/header" Target="header8.xml"/><Relationship Id="rId40" Type="http://schemas.openxmlformats.org/officeDocument/2006/relationships/header" Target="header16.xml"/><Relationship Id="rId45" Type="http://schemas.openxmlformats.org/officeDocument/2006/relationships/footer" Target="footer18.xml"/><Relationship Id="rId66" Type="http://schemas.openxmlformats.org/officeDocument/2006/relationships/header" Target="header29.xml"/><Relationship Id="rId87" Type="http://schemas.openxmlformats.org/officeDocument/2006/relationships/footer" Target="footer39.xml"/><Relationship Id="rId61" Type="http://schemas.openxmlformats.org/officeDocument/2006/relationships/footer" Target="footer26.xml"/><Relationship Id="rId82" Type="http://schemas.openxmlformats.org/officeDocument/2006/relationships/header" Target="header37.xml"/><Relationship Id="rId19"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3.png"/></Relationships>
</file>

<file path=word/_rels/header16.xml.rels><?xml version="1.0" encoding="UTF-8" standalone="yes"?>
<Relationships xmlns="http://schemas.openxmlformats.org/package/2006/relationships"><Relationship Id="rId1" Type="http://schemas.openxmlformats.org/officeDocument/2006/relationships/image" Target="media/image3.png"/></Relationships>
</file>

<file path=word/_rels/header17.xml.rels><?xml version="1.0" encoding="UTF-8" standalone="yes"?>
<Relationships xmlns="http://schemas.openxmlformats.org/package/2006/relationships"><Relationship Id="rId1" Type="http://schemas.openxmlformats.org/officeDocument/2006/relationships/image" Target="media/image3.png"/></Relationships>
</file>

<file path=word/_rels/header18.xml.rels><?xml version="1.0" encoding="UTF-8" standalone="yes"?>
<Relationships xmlns="http://schemas.openxmlformats.org/package/2006/relationships"><Relationship Id="rId1" Type="http://schemas.openxmlformats.org/officeDocument/2006/relationships/image" Target="media/image3.png"/></Relationships>
</file>

<file path=word/_rels/header19.xml.rels><?xml version="1.0" encoding="UTF-8" standalone="yes"?>
<Relationships xmlns="http://schemas.openxmlformats.org/package/2006/relationships"><Relationship Id="rId1" Type="http://schemas.openxmlformats.org/officeDocument/2006/relationships/image" Target="media/image3.png"/></Relationships>
</file>

<file path=word/_rels/header20.xml.rels><?xml version="1.0" encoding="UTF-8" standalone="yes"?>
<Relationships xmlns="http://schemas.openxmlformats.org/package/2006/relationships"><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1" Type="http://schemas.openxmlformats.org/officeDocument/2006/relationships/image" Target="media/image3.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3.png"/></Relationships>
</file>

<file path=word/_rels/header24.xml.rels><?xml version="1.0" encoding="UTF-8" standalone="yes"?>
<Relationships xmlns="http://schemas.openxmlformats.org/package/2006/relationships"><Relationship Id="rId1" Type="http://schemas.openxmlformats.org/officeDocument/2006/relationships/image" Target="media/image3.png"/></Relationships>
</file>

<file path=word/_rels/header25.xml.rels><?xml version="1.0" encoding="UTF-8" standalone="yes"?>
<Relationships xmlns="http://schemas.openxmlformats.org/package/2006/relationships"><Relationship Id="rId1" Type="http://schemas.openxmlformats.org/officeDocument/2006/relationships/image" Target="media/image3.png"/></Relationships>
</file>

<file path=word/_rels/header26.xml.rels><?xml version="1.0" encoding="UTF-8" standalone="yes"?>
<Relationships xmlns="http://schemas.openxmlformats.org/package/2006/relationships"><Relationship Id="rId1" Type="http://schemas.openxmlformats.org/officeDocument/2006/relationships/image" Target="media/image3.png"/></Relationships>
</file>

<file path=word/_rels/header27.xml.rels><?xml version="1.0" encoding="UTF-8" standalone="yes"?>
<Relationships xmlns="http://schemas.openxmlformats.org/package/2006/relationships"><Relationship Id="rId1" Type="http://schemas.openxmlformats.org/officeDocument/2006/relationships/image" Target="media/image3.png"/></Relationships>
</file>

<file path=word/_rels/header28.xml.rels><?xml version="1.0" encoding="UTF-8" standalone="yes"?>
<Relationships xmlns="http://schemas.openxmlformats.org/package/2006/relationships"><Relationship Id="rId1" Type="http://schemas.openxmlformats.org/officeDocument/2006/relationships/image" Target="media/image3.png"/></Relationships>
</file>

<file path=word/_rels/header29.xml.rels><?xml version="1.0" encoding="UTF-8" standalone="yes"?>
<Relationships xmlns="http://schemas.openxmlformats.org/package/2006/relationships"><Relationship Id="rId1" Type="http://schemas.openxmlformats.org/officeDocument/2006/relationships/image" Target="media/image3.png"/></Relationships>
</file>

<file path=word/_rels/header30.xml.rels><?xml version="1.0" encoding="UTF-8" standalone="yes"?>
<Relationships xmlns="http://schemas.openxmlformats.org/package/2006/relationships"><Relationship Id="rId1" Type="http://schemas.openxmlformats.org/officeDocument/2006/relationships/image" Target="media/image3.png"/></Relationships>
</file>

<file path=word/_rels/header31.xml.rels><?xml version="1.0" encoding="UTF-8" standalone="yes"?>
<Relationships xmlns="http://schemas.openxmlformats.org/package/2006/relationships"><Relationship Id="rId1" Type="http://schemas.openxmlformats.org/officeDocument/2006/relationships/image" Target="media/image3.png"/></Relationships>
</file>

<file path=word/_rels/header32.xml.rels><?xml version="1.0" encoding="UTF-8" standalone="yes"?>
<Relationships xmlns="http://schemas.openxmlformats.org/package/2006/relationships"><Relationship Id="rId1" Type="http://schemas.openxmlformats.org/officeDocument/2006/relationships/image" Target="media/image3.png"/></Relationships>
</file>

<file path=word/_rels/header33.xml.rels><?xml version="1.0" encoding="UTF-8" standalone="yes"?>
<Relationships xmlns="http://schemas.openxmlformats.org/package/2006/relationships"><Relationship Id="rId1" Type="http://schemas.openxmlformats.org/officeDocument/2006/relationships/image" Target="media/image3.png"/></Relationships>
</file>

<file path=word/_rels/header34.xml.rels><?xml version="1.0" encoding="UTF-8" standalone="yes"?>
<Relationships xmlns="http://schemas.openxmlformats.org/package/2006/relationships"><Relationship Id="rId1" Type="http://schemas.openxmlformats.org/officeDocument/2006/relationships/image" Target="media/image3.png"/></Relationships>
</file>

<file path=word/_rels/header35.xml.rels><?xml version="1.0" encoding="UTF-8" standalone="yes"?>
<Relationships xmlns="http://schemas.openxmlformats.org/package/2006/relationships"><Relationship Id="rId1" Type="http://schemas.openxmlformats.org/officeDocument/2006/relationships/image" Target="media/image3.png"/></Relationships>
</file>

<file path=word/_rels/header36.xml.rels><?xml version="1.0" encoding="UTF-8" standalone="yes"?>
<Relationships xmlns="http://schemas.openxmlformats.org/package/2006/relationships"><Relationship Id="rId1" Type="http://schemas.openxmlformats.org/officeDocument/2006/relationships/image" Target="media/image3.png"/></Relationships>
</file>

<file path=word/_rels/header37.xml.rels><?xml version="1.0" encoding="UTF-8" standalone="yes"?>
<Relationships xmlns="http://schemas.openxmlformats.org/package/2006/relationships"><Relationship Id="rId1" Type="http://schemas.openxmlformats.org/officeDocument/2006/relationships/image" Target="media/image3.png"/></Relationships>
</file>

<file path=word/_rels/header38.xml.rels><?xml version="1.0" encoding="UTF-8" standalone="yes"?>
<Relationships xmlns="http://schemas.openxmlformats.org/package/2006/relationships"><Relationship Id="rId1" Type="http://schemas.openxmlformats.org/officeDocument/2006/relationships/image" Target="media/image3.png"/></Relationships>
</file>

<file path=word/_rels/header39.xml.rels><?xml version="1.0" encoding="UTF-8" standalone="yes"?>
<Relationships xmlns="http://schemas.openxmlformats.org/package/2006/relationships"><Relationship Id="rId1" Type="http://schemas.openxmlformats.org/officeDocument/2006/relationships/image" Target="media/image3.png"/></Relationships>
</file>

<file path=word/_rels/header40.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mwMin\Min-Ablage\Vorlagen24\Kopfbogen_Vorlag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FA5D0C2ABF24D8B9866BD5521AE18B2"/>
        <w:category>
          <w:name w:val="Allgemein"/>
          <w:gallery w:val="placeholder"/>
        </w:category>
        <w:types>
          <w:type w:val="bbPlcHdr"/>
        </w:types>
        <w:behaviors>
          <w:behavior w:val="content"/>
        </w:behaviors>
        <w:guid w:val="{E3E6EE22-F4D6-469A-B5AE-C10F061BC320}"/>
      </w:docPartPr>
      <w:docPartBody>
        <w:p w:rsidR="00673745" w:rsidRDefault="002B45A2" w:rsidP="002B45A2">
          <w:pPr>
            <w:pStyle w:val="AFA5D0C2ABF24D8B9866BD5521AE18B24"/>
          </w:pPr>
          <w:r w:rsidRPr="00AF3F52">
            <w:rPr>
              <w:rStyle w:val="Platzhaltertext"/>
              <w:rFonts w:ascii="Arial" w:hAnsi="Arial" w:cs="Arial"/>
              <w:sz w:val="22"/>
            </w:rPr>
            <w:t>Hier Text eingeben.</w:t>
          </w:r>
        </w:p>
      </w:docPartBody>
    </w:docPart>
    <w:docPart>
      <w:docPartPr>
        <w:name w:val="AD03AA303E4246C1BDD92CC89D5DD025"/>
        <w:category>
          <w:name w:val="Allgemein"/>
          <w:gallery w:val="placeholder"/>
        </w:category>
        <w:types>
          <w:type w:val="bbPlcHdr"/>
        </w:types>
        <w:behaviors>
          <w:behavior w:val="content"/>
        </w:behaviors>
        <w:guid w:val="{DCB6D4B0-B12A-4116-B544-5E81B24CB94D}"/>
      </w:docPartPr>
      <w:docPartBody>
        <w:p w:rsidR="00673745" w:rsidRDefault="002B45A2" w:rsidP="002B45A2">
          <w:pPr>
            <w:pStyle w:val="AD03AA303E4246C1BDD92CC89D5DD0254"/>
          </w:pPr>
          <w:r w:rsidRPr="00AF3F52">
            <w:rPr>
              <w:rStyle w:val="Platzhaltertext"/>
              <w:rFonts w:ascii="Arial" w:hAnsi="Arial" w:cs="Arial"/>
              <w:sz w:val="22"/>
            </w:rPr>
            <w:t>Hier Text eingeben.</w:t>
          </w:r>
        </w:p>
      </w:docPartBody>
    </w:docPart>
    <w:docPart>
      <w:docPartPr>
        <w:name w:val="46109DA5B732434A8E1245971A859282"/>
        <w:category>
          <w:name w:val="Allgemein"/>
          <w:gallery w:val="placeholder"/>
        </w:category>
        <w:types>
          <w:type w:val="bbPlcHdr"/>
        </w:types>
        <w:behaviors>
          <w:behavior w:val="content"/>
        </w:behaviors>
        <w:guid w:val="{0E1C2120-52A4-4451-9AF5-94C33AF1C426}"/>
      </w:docPartPr>
      <w:docPartBody>
        <w:p w:rsidR="00673745" w:rsidRDefault="002B45A2" w:rsidP="002B45A2">
          <w:pPr>
            <w:pStyle w:val="46109DA5B732434A8E1245971A8592824"/>
          </w:pPr>
          <w:r w:rsidRPr="00AF3F52">
            <w:rPr>
              <w:rStyle w:val="Platzhaltertext"/>
              <w:rFonts w:ascii="Arial" w:hAnsi="Arial" w:cs="Arial"/>
              <w:sz w:val="22"/>
            </w:rPr>
            <w:t>Hier Text eingeben.</w:t>
          </w:r>
        </w:p>
      </w:docPartBody>
    </w:docPart>
    <w:docPart>
      <w:docPartPr>
        <w:name w:val="8A87EF3A0AC94A239FDFD62CF3F991AA"/>
        <w:category>
          <w:name w:val="Allgemein"/>
          <w:gallery w:val="placeholder"/>
        </w:category>
        <w:types>
          <w:type w:val="bbPlcHdr"/>
        </w:types>
        <w:behaviors>
          <w:behavior w:val="content"/>
        </w:behaviors>
        <w:guid w:val="{647883CA-C1C0-4C3A-BBCD-0F9C09A9AAB6}"/>
      </w:docPartPr>
      <w:docPartBody>
        <w:p w:rsidR="00673745" w:rsidRDefault="002B45A2" w:rsidP="002B45A2">
          <w:pPr>
            <w:pStyle w:val="8A87EF3A0AC94A239FDFD62CF3F991AA4"/>
          </w:pPr>
          <w:r w:rsidRPr="00AF3F52">
            <w:rPr>
              <w:rStyle w:val="Platzhaltertext"/>
              <w:rFonts w:ascii="Arial" w:hAnsi="Arial" w:cs="Arial"/>
              <w:sz w:val="22"/>
            </w:rPr>
            <w:t>Hier Text eingeben.</w:t>
          </w:r>
        </w:p>
      </w:docPartBody>
    </w:docPart>
    <w:docPart>
      <w:docPartPr>
        <w:name w:val="52C3F1182F044C4BB4B2B972B7C0AF3F"/>
        <w:category>
          <w:name w:val="Allgemein"/>
          <w:gallery w:val="placeholder"/>
        </w:category>
        <w:types>
          <w:type w:val="bbPlcHdr"/>
        </w:types>
        <w:behaviors>
          <w:behavior w:val="content"/>
        </w:behaviors>
        <w:guid w:val="{E51A1F81-7B7B-4022-BD65-D05A6ED38AD4}"/>
      </w:docPartPr>
      <w:docPartBody>
        <w:p w:rsidR="00673745" w:rsidRDefault="002B45A2" w:rsidP="002B45A2">
          <w:pPr>
            <w:pStyle w:val="52C3F1182F044C4BB4B2B972B7C0AF3F4"/>
          </w:pPr>
          <w:r w:rsidRPr="00AF3F52">
            <w:rPr>
              <w:rStyle w:val="Platzhaltertext"/>
              <w:rFonts w:ascii="Arial" w:hAnsi="Arial" w:cs="Arial"/>
              <w:sz w:val="22"/>
            </w:rPr>
            <w:t>Hier Text eingeben.</w:t>
          </w:r>
        </w:p>
      </w:docPartBody>
    </w:docPart>
    <w:docPart>
      <w:docPartPr>
        <w:name w:val="1D0D0CACCF51407FB5859A79D53C67E6"/>
        <w:category>
          <w:name w:val="Allgemein"/>
          <w:gallery w:val="placeholder"/>
        </w:category>
        <w:types>
          <w:type w:val="bbPlcHdr"/>
        </w:types>
        <w:behaviors>
          <w:behavior w:val="content"/>
        </w:behaviors>
        <w:guid w:val="{1F6D9B26-1AFF-48BE-AA86-D3E975933EC9}"/>
      </w:docPartPr>
      <w:docPartBody>
        <w:p w:rsidR="00673745" w:rsidRDefault="002B45A2" w:rsidP="002B45A2">
          <w:pPr>
            <w:pStyle w:val="1D0D0CACCF51407FB5859A79D53C67E64"/>
          </w:pPr>
          <w:r w:rsidRPr="00AF3F52">
            <w:rPr>
              <w:rStyle w:val="Platzhaltertext"/>
              <w:rFonts w:ascii="Arial" w:hAnsi="Arial" w:cs="Arial"/>
              <w:sz w:val="22"/>
            </w:rPr>
            <w:t>Hier Text eingeben.</w:t>
          </w:r>
        </w:p>
      </w:docPartBody>
    </w:docPart>
    <w:docPart>
      <w:docPartPr>
        <w:name w:val="7AC7650D77194437B1539B6494844F23"/>
        <w:category>
          <w:name w:val="Allgemein"/>
          <w:gallery w:val="placeholder"/>
        </w:category>
        <w:types>
          <w:type w:val="bbPlcHdr"/>
        </w:types>
        <w:behaviors>
          <w:behavior w:val="content"/>
        </w:behaviors>
        <w:guid w:val="{ECED70F8-46E8-48FE-9A61-9B6B4981F936}"/>
      </w:docPartPr>
      <w:docPartBody>
        <w:p w:rsidR="00673745" w:rsidRDefault="002B45A2" w:rsidP="002B45A2">
          <w:pPr>
            <w:pStyle w:val="7AC7650D77194437B1539B6494844F234"/>
          </w:pPr>
          <w:r w:rsidRPr="00AF3F52">
            <w:rPr>
              <w:rStyle w:val="Platzhaltertext"/>
              <w:rFonts w:ascii="Arial" w:hAnsi="Arial" w:cs="Arial"/>
              <w:sz w:val="22"/>
            </w:rPr>
            <w:t>Hier Text eingeben.</w:t>
          </w:r>
        </w:p>
      </w:docPartBody>
    </w:docPart>
    <w:docPart>
      <w:docPartPr>
        <w:name w:val="3C9CAFE39FF146DCB3EA8CD8E130AAFE"/>
        <w:category>
          <w:name w:val="Allgemein"/>
          <w:gallery w:val="placeholder"/>
        </w:category>
        <w:types>
          <w:type w:val="bbPlcHdr"/>
        </w:types>
        <w:behaviors>
          <w:behavior w:val="content"/>
        </w:behaviors>
        <w:guid w:val="{2DD53528-EFC0-4F43-9F1F-B37D950159AB}"/>
      </w:docPartPr>
      <w:docPartBody>
        <w:p w:rsidR="00673745" w:rsidRDefault="002B45A2" w:rsidP="002B45A2">
          <w:pPr>
            <w:pStyle w:val="3C9CAFE39FF146DCB3EA8CD8E130AAFE4"/>
          </w:pPr>
          <w:r w:rsidRPr="00AF3F52">
            <w:rPr>
              <w:rStyle w:val="Platzhaltertext"/>
              <w:rFonts w:ascii="Arial" w:hAnsi="Arial" w:cs="Arial"/>
              <w:sz w:val="22"/>
            </w:rPr>
            <w:t>Hier Text eingeben.</w:t>
          </w:r>
        </w:p>
      </w:docPartBody>
    </w:docPart>
    <w:docPart>
      <w:docPartPr>
        <w:name w:val="2348E1877AA14DD2B027C48B02550E08"/>
        <w:category>
          <w:name w:val="Allgemein"/>
          <w:gallery w:val="placeholder"/>
        </w:category>
        <w:types>
          <w:type w:val="bbPlcHdr"/>
        </w:types>
        <w:behaviors>
          <w:behavior w:val="content"/>
        </w:behaviors>
        <w:guid w:val="{56247D47-BE74-4F3F-B5DE-9C8E68B35486}"/>
      </w:docPartPr>
      <w:docPartBody>
        <w:p w:rsidR="00673745" w:rsidRDefault="002B45A2" w:rsidP="002B45A2">
          <w:pPr>
            <w:pStyle w:val="2348E1877AA14DD2B027C48B02550E084"/>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E880009DD4E74E3BBE996078B4D7F553"/>
        <w:category>
          <w:name w:val="Allgemein"/>
          <w:gallery w:val="placeholder"/>
        </w:category>
        <w:types>
          <w:type w:val="bbPlcHdr"/>
        </w:types>
        <w:behaviors>
          <w:behavior w:val="content"/>
        </w:behaviors>
        <w:guid w:val="{7DC81BC6-708E-4A78-B428-D065A115A2BE}"/>
      </w:docPartPr>
      <w:docPartBody>
        <w:p w:rsidR="00673745" w:rsidRDefault="002B45A2" w:rsidP="002B45A2">
          <w:pPr>
            <w:pStyle w:val="E880009DD4E74E3BBE996078B4D7F5534"/>
          </w:pPr>
          <w:r w:rsidRPr="00AF3F52">
            <w:rPr>
              <w:rStyle w:val="Platzhaltertext"/>
              <w:rFonts w:ascii="Arial" w:hAnsi="Arial" w:cs="Arial"/>
              <w:sz w:val="22"/>
            </w:rPr>
            <w:t>Hier Text eingeben.</w:t>
          </w:r>
        </w:p>
      </w:docPartBody>
    </w:docPart>
    <w:docPart>
      <w:docPartPr>
        <w:name w:val="40CE13CAAEE64327B070B49B0126AF15"/>
        <w:category>
          <w:name w:val="Allgemein"/>
          <w:gallery w:val="placeholder"/>
        </w:category>
        <w:types>
          <w:type w:val="bbPlcHdr"/>
        </w:types>
        <w:behaviors>
          <w:behavior w:val="content"/>
        </w:behaviors>
        <w:guid w:val="{1B1F4E9A-8383-4BD3-A075-807E9A3AA7FA}"/>
      </w:docPartPr>
      <w:docPartBody>
        <w:p w:rsidR="00673745" w:rsidRDefault="002B45A2" w:rsidP="002B45A2">
          <w:pPr>
            <w:pStyle w:val="40CE13CAAEE64327B070B49B0126AF154"/>
          </w:pPr>
          <w:r w:rsidRPr="00AF3F52">
            <w:rPr>
              <w:rStyle w:val="Platzhaltertext"/>
              <w:rFonts w:ascii="Arial" w:hAnsi="Arial" w:cs="Arial"/>
              <w:sz w:val="22"/>
            </w:rPr>
            <w:t>Hier Text eingeben.</w:t>
          </w:r>
        </w:p>
      </w:docPartBody>
    </w:docPart>
    <w:docPart>
      <w:docPartPr>
        <w:name w:val="3AE61046FCB94513A1F0CB69F00F2EB1"/>
        <w:category>
          <w:name w:val="Allgemein"/>
          <w:gallery w:val="placeholder"/>
        </w:category>
        <w:types>
          <w:type w:val="bbPlcHdr"/>
        </w:types>
        <w:behaviors>
          <w:behavior w:val="content"/>
        </w:behaviors>
        <w:guid w:val="{7E66B74F-6B6E-4166-A76C-E5F7C8147E58}"/>
      </w:docPartPr>
      <w:docPartBody>
        <w:p w:rsidR="00673745" w:rsidRDefault="002B45A2" w:rsidP="002B45A2">
          <w:pPr>
            <w:pStyle w:val="3AE61046FCB94513A1F0CB69F00F2EB14"/>
          </w:pPr>
          <w:r w:rsidRPr="00AF3F52">
            <w:rPr>
              <w:rStyle w:val="Platzhaltertext"/>
              <w:rFonts w:ascii="Arial" w:hAnsi="Arial" w:cs="Arial"/>
              <w:sz w:val="22"/>
            </w:rPr>
            <w:t>Hier Text eingeben.</w:t>
          </w:r>
        </w:p>
      </w:docPartBody>
    </w:docPart>
    <w:docPart>
      <w:docPartPr>
        <w:name w:val="CDC70BAB336D4B43B6545B705A6B74BB"/>
        <w:category>
          <w:name w:val="Allgemein"/>
          <w:gallery w:val="placeholder"/>
        </w:category>
        <w:types>
          <w:type w:val="bbPlcHdr"/>
        </w:types>
        <w:behaviors>
          <w:behavior w:val="content"/>
        </w:behaviors>
        <w:guid w:val="{58922B0E-3212-4AF7-BB11-DC16C021E2A4}"/>
      </w:docPartPr>
      <w:docPartBody>
        <w:p w:rsidR="00673745" w:rsidRDefault="002B45A2" w:rsidP="002B45A2">
          <w:pPr>
            <w:pStyle w:val="CDC70BAB336D4B43B6545B705A6B74BB4"/>
          </w:pPr>
          <w:r w:rsidRPr="00AF3F52">
            <w:rPr>
              <w:rStyle w:val="Platzhaltertext"/>
              <w:rFonts w:ascii="Arial" w:hAnsi="Arial" w:cs="Arial"/>
              <w:sz w:val="22"/>
            </w:rPr>
            <w:t>Hier Text eingeben.</w:t>
          </w:r>
        </w:p>
      </w:docPartBody>
    </w:docPart>
    <w:docPart>
      <w:docPartPr>
        <w:name w:val="0683A11EC8724EA3ACCD2C86636D45DF"/>
        <w:category>
          <w:name w:val="Allgemein"/>
          <w:gallery w:val="placeholder"/>
        </w:category>
        <w:types>
          <w:type w:val="bbPlcHdr"/>
        </w:types>
        <w:behaviors>
          <w:behavior w:val="content"/>
        </w:behaviors>
        <w:guid w:val="{524AB781-4E9B-42CC-AC2C-E7F004712C75}"/>
      </w:docPartPr>
      <w:docPartBody>
        <w:p w:rsidR="00673745" w:rsidRDefault="00673745" w:rsidP="00673745">
          <w:pPr>
            <w:pStyle w:val="0683A11EC8724EA3ACCD2C86636D45DF"/>
          </w:pPr>
          <w:r>
            <w:rPr>
              <w:rStyle w:val="Platzhaltertext"/>
            </w:rPr>
            <w:t>Hi</w:t>
          </w:r>
          <w:r w:rsidRPr="00336B36">
            <w:rPr>
              <w:rStyle w:val="Platzhaltertext"/>
            </w:rPr>
            <w:t>er Text eingeben.</w:t>
          </w:r>
        </w:p>
      </w:docPartBody>
    </w:docPart>
    <w:docPart>
      <w:docPartPr>
        <w:name w:val="1965E460E2D747AEBAD45DB6ABD26C56"/>
        <w:category>
          <w:name w:val="Allgemein"/>
          <w:gallery w:val="placeholder"/>
        </w:category>
        <w:types>
          <w:type w:val="bbPlcHdr"/>
        </w:types>
        <w:behaviors>
          <w:behavior w:val="content"/>
        </w:behaviors>
        <w:guid w:val="{D6FBDB88-1A9B-49EC-8C32-C33A32BC0C17}"/>
      </w:docPartPr>
      <w:docPartBody>
        <w:p w:rsidR="00673745" w:rsidRDefault="00673745" w:rsidP="00673745">
          <w:pPr>
            <w:pStyle w:val="1965E460E2D747AEBAD45DB6ABD26C56"/>
          </w:pPr>
          <w:r>
            <w:rPr>
              <w:rStyle w:val="Platzhaltertext"/>
            </w:rPr>
            <w:t>Hi</w:t>
          </w:r>
          <w:r w:rsidRPr="00336B36">
            <w:rPr>
              <w:rStyle w:val="Platzhaltertext"/>
            </w:rPr>
            <w:t>er Text eingeben.</w:t>
          </w:r>
        </w:p>
      </w:docPartBody>
    </w:docPart>
    <w:docPart>
      <w:docPartPr>
        <w:name w:val="47861A9A1A8B4F35B3EACEACF007603C"/>
        <w:category>
          <w:name w:val="Allgemein"/>
          <w:gallery w:val="placeholder"/>
        </w:category>
        <w:types>
          <w:type w:val="bbPlcHdr"/>
        </w:types>
        <w:behaviors>
          <w:behavior w:val="content"/>
        </w:behaviors>
        <w:guid w:val="{2B1E6C6D-33E4-45EA-B50A-97B769B36727}"/>
      </w:docPartPr>
      <w:docPartBody>
        <w:p w:rsidR="00673745" w:rsidRDefault="00673745" w:rsidP="00673745">
          <w:pPr>
            <w:pStyle w:val="47861A9A1A8B4F35B3EACEACF007603C"/>
          </w:pPr>
          <w:r>
            <w:rPr>
              <w:rStyle w:val="Platzhaltertext"/>
            </w:rPr>
            <w:t>Hi</w:t>
          </w:r>
          <w:r w:rsidRPr="00336B36">
            <w:rPr>
              <w:rStyle w:val="Platzhaltertext"/>
            </w:rPr>
            <w:t>er Text eingeben.</w:t>
          </w:r>
        </w:p>
      </w:docPartBody>
    </w:docPart>
    <w:docPart>
      <w:docPartPr>
        <w:name w:val="495C21504AD84DD2923F9A8F4E5F0365"/>
        <w:category>
          <w:name w:val="Allgemein"/>
          <w:gallery w:val="placeholder"/>
        </w:category>
        <w:types>
          <w:type w:val="bbPlcHdr"/>
        </w:types>
        <w:behaviors>
          <w:behavior w:val="content"/>
        </w:behaviors>
        <w:guid w:val="{A1EE0634-5D22-41F9-AA4A-4ACFEB636FDC}"/>
      </w:docPartPr>
      <w:docPartBody>
        <w:p w:rsidR="002B45A2" w:rsidRDefault="002B45A2" w:rsidP="002B45A2">
          <w:pPr>
            <w:pStyle w:val="495C21504AD84DD2923F9A8F4E5F03653"/>
          </w:pPr>
          <w:r w:rsidRPr="00053AF8">
            <w:rPr>
              <w:rStyle w:val="Platzhaltertext"/>
              <w:rFonts w:ascii="Arial" w:hAnsi="Arial" w:cs="Arial"/>
              <w:sz w:val="22"/>
            </w:rPr>
            <w:t>Klicken oder tippen Sie hier, um Text einzugeben.</w:t>
          </w:r>
        </w:p>
      </w:docPartBody>
    </w:docPart>
    <w:docPart>
      <w:docPartPr>
        <w:name w:val="492F44D77FDD4514911AF75E86E9D706"/>
        <w:category>
          <w:name w:val="Allgemein"/>
          <w:gallery w:val="placeholder"/>
        </w:category>
        <w:types>
          <w:type w:val="bbPlcHdr"/>
        </w:types>
        <w:behaviors>
          <w:behavior w:val="content"/>
        </w:behaviors>
        <w:guid w:val="{C192364A-E815-4B70-A6B2-A413359EC4C1}"/>
      </w:docPartPr>
      <w:docPartBody>
        <w:p w:rsidR="00FA089C" w:rsidRDefault="00FA089C" w:rsidP="00FA089C">
          <w:pPr>
            <w:pStyle w:val="492F44D77FDD4514911AF75E86E9D706"/>
          </w:pPr>
          <w:r w:rsidRPr="00053AF8">
            <w:rPr>
              <w:rStyle w:val="Platzhaltertext"/>
              <w:rFonts w:ascii="Arial" w:hAnsi="Arial" w:cs="Arial"/>
              <w:sz w:val="22"/>
            </w:rPr>
            <w:t>Klicken oder tippen Sie hier, um Text einzugeben.</w:t>
          </w:r>
        </w:p>
      </w:docPartBody>
    </w:docPart>
    <w:docPart>
      <w:docPartPr>
        <w:name w:val="37930F9B25B644D1973A9B008EB49DF6"/>
        <w:category>
          <w:name w:val="Allgemein"/>
          <w:gallery w:val="placeholder"/>
        </w:category>
        <w:types>
          <w:type w:val="bbPlcHdr"/>
        </w:types>
        <w:behaviors>
          <w:behavior w:val="content"/>
        </w:behaviors>
        <w:guid w:val="{63BA0397-8747-40C0-B75A-1AD36864E1B8}"/>
      </w:docPartPr>
      <w:docPartBody>
        <w:p w:rsidR="00A5387E" w:rsidRDefault="00A5387E" w:rsidP="00A5387E">
          <w:pPr>
            <w:pStyle w:val="37930F9B25B644D1973A9B008EB49DF6"/>
          </w:pPr>
          <w:r>
            <w:rPr>
              <w:rStyle w:val="Platzhaltertext"/>
            </w:rPr>
            <w:t>Hi</w:t>
          </w:r>
          <w:r w:rsidRPr="00336B36">
            <w:rPr>
              <w:rStyle w:val="Platzhaltertext"/>
            </w:rPr>
            <w:t>er Text eingeben.</w:t>
          </w:r>
        </w:p>
      </w:docPartBody>
    </w:docPart>
    <w:docPart>
      <w:docPartPr>
        <w:name w:val="EDD6BAAE6EE4465ABADD6D7F1AB5C681"/>
        <w:category>
          <w:name w:val="Allgemein"/>
          <w:gallery w:val="placeholder"/>
        </w:category>
        <w:types>
          <w:type w:val="bbPlcHdr"/>
        </w:types>
        <w:behaviors>
          <w:behavior w:val="content"/>
        </w:behaviors>
        <w:guid w:val="{705F0EC7-C742-45FE-910A-E8831BEC6145}"/>
      </w:docPartPr>
      <w:docPartBody>
        <w:p w:rsidR="00A5387E" w:rsidRDefault="00A5387E" w:rsidP="00A5387E">
          <w:pPr>
            <w:pStyle w:val="EDD6BAAE6EE4465ABADD6D7F1AB5C681"/>
          </w:pPr>
          <w:r>
            <w:rPr>
              <w:rStyle w:val="Platzhaltertext"/>
            </w:rPr>
            <w:t>Hi</w:t>
          </w:r>
          <w:r w:rsidRPr="00336B36">
            <w:rPr>
              <w:rStyle w:val="Platzhaltertext"/>
            </w:rPr>
            <w:t>er Text eingeben.</w:t>
          </w:r>
        </w:p>
      </w:docPartBody>
    </w:docPart>
    <w:docPart>
      <w:docPartPr>
        <w:name w:val="4374F5266FD449BEAC97C49E3A0CE23C"/>
        <w:category>
          <w:name w:val="Allgemein"/>
          <w:gallery w:val="placeholder"/>
        </w:category>
        <w:types>
          <w:type w:val="bbPlcHdr"/>
        </w:types>
        <w:behaviors>
          <w:behavior w:val="content"/>
        </w:behaviors>
        <w:guid w:val="{D5A8C46B-268D-4F77-9ECE-E0FA1FBB086E}"/>
      </w:docPartPr>
      <w:docPartBody>
        <w:p w:rsidR="00A5387E" w:rsidRDefault="00A5387E" w:rsidP="00A5387E">
          <w:pPr>
            <w:pStyle w:val="4374F5266FD449BEAC97C49E3A0CE23C"/>
          </w:pPr>
          <w:r>
            <w:rPr>
              <w:rStyle w:val="Platzhaltertext"/>
            </w:rPr>
            <w:t>Hi</w:t>
          </w:r>
          <w:r w:rsidRPr="00336B36">
            <w:rPr>
              <w:rStyle w:val="Platzhaltertext"/>
            </w:rPr>
            <w:t>er Text eingeben.</w:t>
          </w:r>
        </w:p>
      </w:docPartBody>
    </w:docPart>
    <w:docPart>
      <w:docPartPr>
        <w:name w:val="A11CDC7E6AF14541AB923BFB33461E83"/>
        <w:category>
          <w:name w:val="Allgemein"/>
          <w:gallery w:val="placeholder"/>
        </w:category>
        <w:types>
          <w:type w:val="bbPlcHdr"/>
        </w:types>
        <w:behaviors>
          <w:behavior w:val="content"/>
        </w:behaviors>
        <w:guid w:val="{3B88BA5B-B851-45DA-A479-96A3AA02C196}"/>
      </w:docPartPr>
      <w:docPartBody>
        <w:p w:rsidR="00A5387E" w:rsidRDefault="00A5387E" w:rsidP="00A5387E">
          <w:pPr>
            <w:pStyle w:val="A11CDC7E6AF14541AB923BFB33461E83"/>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DC0944197F70433B841B25BD051B879C"/>
        <w:category>
          <w:name w:val="Allgemein"/>
          <w:gallery w:val="placeholder"/>
        </w:category>
        <w:types>
          <w:type w:val="bbPlcHdr"/>
        </w:types>
        <w:behaviors>
          <w:behavior w:val="content"/>
        </w:behaviors>
        <w:guid w:val="{7E66686A-B093-4439-B35D-03A1D9933369}"/>
      </w:docPartPr>
      <w:docPartBody>
        <w:p w:rsidR="00A5387E" w:rsidRDefault="00A5387E" w:rsidP="00A5387E">
          <w:pPr>
            <w:pStyle w:val="DC0944197F70433B841B25BD051B879C"/>
          </w:pPr>
          <w:r w:rsidRPr="00AF3F52">
            <w:rPr>
              <w:rStyle w:val="Platzhaltertext"/>
              <w:rFonts w:ascii="Arial" w:hAnsi="Arial" w:cs="Arial"/>
              <w:sz w:val="22"/>
            </w:rPr>
            <w:t>Hier Text eingeben.</w:t>
          </w:r>
        </w:p>
      </w:docPartBody>
    </w:docPart>
    <w:docPart>
      <w:docPartPr>
        <w:name w:val="7953799E49374C5CAFABB72AFF3EE697"/>
        <w:category>
          <w:name w:val="Allgemein"/>
          <w:gallery w:val="placeholder"/>
        </w:category>
        <w:types>
          <w:type w:val="bbPlcHdr"/>
        </w:types>
        <w:behaviors>
          <w:behavior w:val="content"/>
        </w:behaviors>
        <w:guid w:val="{C36D0A84-6534-442A-814E-0E9ECA064563}"/>
      </w:docPartPr>
      <w:docPartBody>
        <w:p w:rsidR="00A5387E" w:rsidRDefault="00A5387E" w:rsidP="00A5387E">
          <w:pPr>
            <w:pStyle w:val="7953799E49374C5CAFABB72AFF3EE697"/>
          </w:pPr>
          <w:r w:rsidRPr="00AF3F52">
            <w:rPr>
              <w:rStyle w:val="Platzhaltertext"/>
              <w:rFonts w:ascii="Arial" w:hAnsi="Arial" w:cs="Arial"/>
              <w:sz w:val="22"/>
            </w:rPr>
            <w:t>Hier Text eingeben.</w:t>
          </w:r>
        </w:p>
      </w:docPartBody>
    </w:docPart>
    <w:docPart>
      <w:docPartPr>
        <w:name w:val="311095FF5CC546E99D3663D6E1A48F54"/>
        <w:category>
          <w:name w:val="Allgemein"/>
          <w:gallery w:val="placeholder"/>
        </w:category>
        <w:types>
          <w:type w:val="bbPlcHdr"/>
        </w:types>
        <w:behaviors>
          <w:behavior w:val="content"/>
        </w:behaviors>
        <w:guid w:val="{A2E85B51-D331-4FE1-AA6A-75349B607006}"/>
      </w:docPartPr>
      <w:docPartBody>
        <w:p w:rsidR="00A5387E" w:rsidRDefault="00A5387E" w:rsidP="00A5387E">
          <w:pPr>
            <w:pStyle w:val="311095FF5CC546E99D3663D6E1A48F54"/>
          </w:pPr>
          <w:r w:rsidRPr="00AF3F52">
            <w:rPr>
              <w:rStyle w:val="Platzhaltertext"/>
              <w:rFonts w:ascii="Arial" w:hAnsi="Arial" w:cs="Arial"/>
              <w:sz w:val="22"/>
            </w:rPr>
            <w:t>Hier Text eingeben.</w:t>
          </w:r>
        </w:p>
      </w:docPartBody>
    </w:docPart>
    <w:docPart>
      <w:docPartPr>
        <w:name w:val="0D4E7A0371C24EB0BE7EA1D8A56598F2"/>
        <w:category>
          <w:name w:val="Allgemein"/>
          <w:gallery w:val="placeholder"/>
        </w:category>
        <w:types>
          <w:type w:val="bbPlcHdr"/>
        </w:types>
        <w:behaviors>
          <w:behavior w:val="content"/>
        </w:behaviors>
        <w:guid w:val="{DD3035C0-EA62-439E-915E-C82261A03B6A}"/>
      </w:docPartPr>
      <w:docPartBody>
        <w:p w:rsidR="00A5387E" w:rsidRDefault="00A5387E" w:rsidP="00A5387E">
          <w:pPr>
            <w:pStyle w:val="0D4E7A0371C24EB0BE7EA1D8A56598F2"/>
          </w:pPr>
          <w:r w:rsidRPr="00AF3F52">
            <w:rPr>
              <w:rStyle w:val="Platzhaltertext"/>
              <w:rFonts w:ascii="Arial" w:hAnsi="Arial" w:cs="Arial"/>
              <w:sz w:val="22"/>
            </w:rPr>
            <w:t>Hier Text eingeben.</w:t>
          </w:r>
        </w:p>
      </w:docPartBody>
    </w:docPart>
    <w:docPart>
      <w:docPartPr>
        <w:name w:val="C4979538D61A4854A5B7D8429BE1756B"/>
        <w:category>
          <w:name w:val="Allgemein"/>
          <w:gallery w:val="placeholder"/>
        </w:category>
        <w:types>
          <w:type w:val="bbPlcHdr"/>
        </w:types>
        <w:behaviors>
          <w:behavior w:val="content"/>
        </w:behaviors>
        <w:guid w:val="{F7FDE1A2-FF60-4D6B-B509-774987B988EE}"/>
      </w:docPartPr>
      <w:docPartBody>
        <w:p w:rsidR="00A5387E" w:rsidRDefault="00A5387E" w:rsidP="00A5387E">
          <w:pPr>
            <w:pStyle w:val="C4979538D61A4854A5B7D8429BE1756B"/>
          </w:pPr>
          <w:r w:rsidRPr="00053AF8">
            <w:rPr>
              <w:rStyle w:val="Platzhaltertext"/>
              <w:rFonts w:ascii="Arial" w:hAnsi="Arial" w:cs="Arial"/>
              <w:sz w:val="22"/>
            </w:rPr>
            <w:t>Klicken oder tippen Sie hier, um Text einzugeben.</w:t>
          </w:r>
        </w:p>
      </w:docPartBody>
    </w:docPart>
    <w:docPart>
      <w:docPartPr>
        <w:name w:val="382DB63E75C941F991F0C2580CE8B37B"/>
        <w:category>
          <w:name w:val="Allgemein"/>
          <w:gallery w:val="placeholder"/>
        </w:category>
        <w:types>
          <w:type w:val="bbPlcHdr"/>
        </w:types>
        <w:behaviors>
          <w:behavior w:val="content"/>
        </w:behaviors>
        <w:guid w:val="{563F3933-5D00-497A-8ED3-B2C349994878}"/>
      </w:docPartPr>
      <w:docPartBody>
        <w:p w:rsidR="00A5387E" w:rsidRDefault="00A5387E" w:rsidP="00A5387E">
          <w:pPr>
            <w:pStyle w:val="382DB63E75C941F991F0C2580CE8B37B"/>
          </w:pPr>
          <w:r>
            <w:rPr>
              <w:rStyle w:val="Platzhaltertext"/>
            </w:rPr>
            <w:t>Hi</w:t>
          </w:r>
          <w:r w:rsidRPr="00336B36">
            <w:rPr>
              <w:rStyle w:val="Platzhaltertext"/>
            </w:rPr>
            <w:t>er Text eingeben.</w:t>
          </w:r>
        </w:p>
      </w:docPartBody>
    </w:docPart>
    <w:docPart>
      <w:docPartPr>
        <w:name w:val="3BEB1C24575946D684EFB06E81CD1808"/>
        <w:category>
          <w:name w:val="Allgemein"/>
          <w:gallery w:val="placeholder"/>
        </w:category>
        <w:types>
          <w:type w:val="bbPlcHdr"/>
        </w:types>
        <w:behaviors>
          <w:behavior w:val="content"/>
        </w:behaviors>
        <w:guid w:val="{4B9706E8-FEFE-4F19-A5E5-7E8004390709}"/>
      </w:docPartPr>
      <w:docPartBody>
        <w:p w:rsidR="00A5387E" w:rsidRDefault="00A5387E" w:rsidP="00A5387E">
          <w:pPr>
            <w:pStyle w:val="3BEB1C24575946D684EFB06E81CD1808"/>
          </w:pPr>
          <w:r>
            <w:rPr>
              <w:rStyle w:val="Platzhaltertext"/>
            </w:rPr>
            <w:t>Hi</w:t>
          </w:r>
          <w:r w:rsidRPr="00336B36">
            <w:rPr>
              <w:rStyle w:val="Platzhaltertext"/>
            </w:rPr>
            <w:t>er Text eingeben.</w:t>
          </w:r>
        </w:p>
      </w:docPartBody>
    </w:docPart>
    <w:docPart>
      <w:docPartPr>
        <w:name w:val="69275F10E9BA4DC0AF17C4D303F7EB2E"/>
        <w:category>
          <w:name w:val="Allgemein"/>
          <w:gallery w:val="placeholder"/>
        </w:category>
        <w:types>
          <w:type w:val="bbPlcHdr"/>
        </w:types>
        <w:behaviors>
          <w:behavior w:val="content"/>
        </w:behaviors>
        <w:guid w:val="{214A4997-039B-437E-8CC3-4876F458025C}"/>
      </w:docPartPr>
      <w:docPartBody>
        <w:p w:rsidR="00A5387E" w:rsidRDefault="00A5387E" w:rsidP="00A5387E">
          <w:pPr>
            <w:pStyle w:val="69275F10E9BA4DC0AF17C4D303F7EB2E"/>
          </w:pPr>
          <w:r>
            <w:rPr>
              <w:rStyle w:val="Platzhaltertext"/>
            </w:rPr>
            <w:t>Hi</w:t>
          </w:r>
          <w:r w:rsidRPr="00336B36">
            <w:rPr>
              <w:rStyle w:val="Platzhaltertext"/>
            </w:rPr>
            <w:t>er Text eingeben.</w:t>
          </w:r>
        </w:p>
      </w:docPartBody>
    </w:docPart>
    <w:docPart>
      <w:docPartPr>
        <w:name w:val="9EA6CB9A20D54AEDB6FFC6CBEE8FC7E0"/>
        <w:category>
          <w:name w:val="Allgemein"/>
          <w:gallery w:val="placeholder"/>
        </w:category>
        <w:types>
          <w:type w:val="bbPlcHdr"/>
        </w:types>
        <w:behaviors>
          <w:behavior w:val="content"/>
        </w:behaviors>
        <w:guid w:val="{7587AB17-E1F1-45F4-A83A-5A272A558024}"/>
      </w:docPartPr>
      <w:docPartBody>
        <w:p w:rsidR="00A5387E" w:rsidRDefault="00A5387E" w:rsidP="00A5387E">
          <w:pPr>
            <w:pStyle w:val="9EA6CB9A20D54AEDB6FFC6CBEE8FC7E0"/>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349CEA5FBC5A4A8898D4B6E577E22B0B"/>
        <w:category>
          <w:name w:val="Allgemein"/>
          <w:gallery w:val="placeholder"/>
        </w:category>
        <w:types>
          <w:type w:val="bbPlcHdr"/>
        </w:types>
        <w:behaviors>
          <w:behavior w:val="content"/>
        </w:behaviors>
        <w:guid w:val="{F466F6C8-A627-4F36-ADD2-D8C094D49CAF}"/>
      </w:docPartPr>
      <w:docPartBody>
        <w:p w:rsidR="00A5387E" w:rsidRDefault="00A5387E" w:rsidP="00A5387E">
          <w:pPr>
            <w:pStyle w:val="349CEA5FBC5A4A8898D4B6E577E22B0B"/>
          </w:pPr>
          <w:r w:rsidRPr="00AF3F52">
            <w:rPr>
              <w:rStyle w:val="Platzhaltertext"/>
              <w:rFonts w:ascii="Arial" w:hAnsi="Arial" w:cs="Arial"/>
              <w:sz w:val="22"/>
            </w:rPr>
            <w:t>Hier Text eingeben.</w:t>
          </w:r>
        </w:p>
      </w:docPartBody>
    </w:docPart>
    <w:docPart>
      <w:docPartPr>
        <w:name w:val="72D8570A43814941AB64D822E5CA84A5"/>
        <w:category>
          <w:name w:val="Allgemein"/>
          <w:gallery w:val="placeholder"/>
        </w:category>
        <w:types>
          <w:type w:val="bbPlcHdr"/>
        </w:types>
        <w:behaviors>
          <w:behavior w:val="content"/>
        </w:behaviors>
        <w:guid w:val="{EC17E985-FDAB-42BD-8284-CD0579CEA836}"/>
      </w:docPartPr>
      <w:docPartBody>
        <w:p w:rsidR="00A5387E" w:rsidRDefault="00A5387E" w:rsidP="00A5387E">
          <w:pPr>
            <w:pStyle w:val="72D8570A43814941AB64D822E5CA84A5"/>
          </w:pPr>
          <w:r w:rsidRPr="00AF3F52">
            <w:rPr>
              <w:rStyle w:val="Platzhaltertext"/>
              <w:rFonts w:ascii="Arial" w:hAnsi="Arial" w:cs="Arial"/>
              <w:sz w:val="22"/>
            </w:rPr>
            <w:t>Hier Text eingeben.</w:t>
          </w:r>
        </w:p>
      </w:docPartBody>
    </w:docPart>
    <w:docPart>
      <w:docPartPr>
        <w:name w:val="A0DC64179FA542AFAC5E2B110D4395A3"/>
        <w:category>
          <w:name w:val="Allgemein"/>
          <w:gallery w:val="placeholder"/>
        </w:category>
        <w:types>
          <w:type w:val="bbPlcHdr"/>
        </w:types>
        <w:behaviors>
          <w:behavior w:val="content"/>
        </w:behaviors>
        <w:guid w:val="{873ED2AC-573D-42D6-8A9A-0B776E157DD7}"/>
      </w:docPartPr>
      <w:docPartBody>
        <w:p w:rsidR="00A5387E" w:rsidRDefault="00A5387E" w:rsidP="00A5387E">
          <w:pPr>
            <w:pStyle w:val="A0DC64179FA542AFAC5E2B110D4395A3"/>
          </w:pPr>
          <w:r w:rsidRPr="00AF3F52">
            <w:rPr>
              <w:rStyle w:val="Platzhaltertext"/>
              <w:rFonts w:ascii="Arial" w:hAnsi="Arial" w:cs="Arial"/>
              <w:sz w:val="22"/>
            </w:rPr>
            <w:t>Hier Text eingeben.</w:t>
          </w:r>
        </w:p>
      </w:docPartBody>
    </w:docPart>
    <w:docPart>
      <w:docPartPr>
        <w:name w:val="4325F73D99EB471DB5B70A7DE1C8C59E"/>
        <w:category>
          <w:name w:val="Allgemein"/>
          <w:gallery w:val="placeholder"/>
        </w:category>
        <w:types>
          <w:type w:val="bbPlcHdr"/>
        </w:types>
        <w:behaviors>
          <w:behavior w:val="content"/>
        </w:behaviors>
        <w:guid w:val="{8D5CEAAB-2C53-48EC-8E29-ABBD12B8E1BB}"/>
      </w:docPartPr>
      <w:docPartBody>
        <w:p w:rsidR="00A5387E" w:rsidRDefault="00A5387E" w:rsidP="00A5387E">
          <w:pPr>
            <w:pStyle w:val="4325F73D99EB471DB5B70A7DE1C8C59E"/>
          </w:pPr>
          <w:r w:rsidRPr="00AF3F52">
            <w:rPr>
              <w:rStyle w:val="Platzhaltertext"/>
              <w:rFonts w:ascii="Arial" w:hAnsi="Arial" w:cs="Arial"/>
              <w:sz w:val="22"/>
            </w:rPr>
            <w:t>Hier Text eingeben.</w:t>
          </w:r>
        </w:p>
      </w:docPartBody>
    </w:docPart>
    <w:docPart>
      <w:docPartPr>
        <w:name w:val="D7051187A8624301B033AA19F7D556D2"/>
        <w:category>
          <w:name w:val="Allgemein"/>
          <w:gallery w:val="placeholder"/>
        </w:category>
        <w:types>
          <w:type w:val="bbPlcHdr"/>
        </w:types>
        <w:behaviors>
          <w:behavior w:val="content"/>
        </w:behaviors>
        <w:guid w:val="{50D7452F-E2A3-46CC-ABAC-899BDDC71449}"/>
      </w:docPartPr>
      <w:docPartBody>
        <w:p w:rsidR="00A5387E" w:rsidRDefault="00A5387E" w:rsidP="00A5387E">
          <w:pPr>
            <w:pStyle w:val="D7051187A8624301B033AA19F7D556D2"/>
          </w:pPr>
          <w:r w:rsidRPr="00053AF8">
            <w:rPr>
              <w:rStyle w:val="Platzhaltertext"/>
              <w:rFonts w:ascii="Arial" w:hAnsi="Arial" w:cs="Arial"/>
              <w:sz w:val="22"/>
            </w:rPr>
            <w:t>Klicken oder tippen Sie hier, um Text einzugeben.</w:t>
          </w:r>
        </w:p>
      </w:docPartBody>
    </w:docPart>
    <w:docPart>
      <w:docPartPr>
        <w:name w:val="4EDA6CEDA96A4A7183ACC8364CB8BC5B"/>
        <w:category>
          <w:name w:val="Allgemein"/>
          <w:gallery w:val="placeholder"/>
        </w:category>
        <w:types>
          <w:type w:val="bbPlcHdr"/>
        </w:types>
        <w:behaviors>
          <w:behavior w:val="content"/>
        </w:behaviors>
        <w:guid w:val="{C460822B-2702-4195-91D2-FECBCB8E7F86}"/>
      </w:docPartPr>
      <w:docPartBody>
        <w:p w:rsidR="00A5387E" w:rsidRDefault="00A5387E" w:rsidP="00A5387E">
          <w:pPr>
            <w:pStyle w:val="4EDA6CEDA96A4A7183ACC8364CB8BC5B"/>
          </w:pPr>
          <w:r>
            <w:rPr>
              <w:rStyle w:val="Platzhaltertext"/>
            </w:rPr>
            <w:t>Hi</w:t>
          </w:r>
          <w:r w:rsidRPr="00336B36">
            <w:rPr>
              <w:rStyle w:val="Platzhaltertext"/>
            </w:rPr>
            <w:t>er Text eingeben.</w:t>
          </w:r>
        </w:p>
      </w:docPartBody>
    </w:docPart>
    <w:docPart>
      <w:docPartPr>
        <w:name w:val="588A4FF053CC48929773756C63891B9B"/>
        <w:category>
          <w:name w:val="Allgemein"/>
          <w:gallery w:val="placeholder"/>
        </w:category>
        <w:types>
          <w:type w:val="bbPlcHdr"/>
        </w:types>
        <w:behaviors>
          <w:behavior w:val="content"/>
        </w:behaviors>
        <w:guid w:val="{BC1CD329-3553-4A51-ABF0-5C54765165E7}"/>
      </w:docPartPr>
      <w:docPartBody>
        <w:p w:rsidR="00A5387E" w:rsidRDefault="00A5387E" w:rsidP="00A5387E">
          <w:pPr>
            <w:pStyle w:val="588A4FF053CC48929773756C63891B9B"/>
          </w:pPr>
          <w:r>
            <w:rPr>
              <w:rStyle w:val="Platzhaltertext"/>
            </w:rPr>
            <w:t>Hi</w:t>
          </w:r>
          <w:r w:rsidRPr="00336B36">
            <w:rPr>
              <w:rStyle w:val="Platzhaltertext"/>
            </w:rPr>
            <w:t>er Text eingeben.</w:t>
          </w:r>
        </w:p>
      </w:docPartBody>
    </w:docPart>
    <w:docPart>
      <w:docPartPr>
        <w:name w:val="539C41F5328C43E7B29E7D97B1B051D9"/>
        <w:category>
          <w:name w:val="Allgemein"/>
          <w:gallery w:val="placeholder"/>
        </w:category>
        <w:types>
          <w:type w:val="bbPlcHdr"/>
        </w:types>
        <w:behaviors>
          <w:behavior w:val="content"/>
        </w:behaviors>
        <w:guid w:val="{246102FB-1AA7-439F-8480-35208252A1ED}"/>
      </w:docPartPr>
      <w:docPartBody>
        <w:p w:rsidR="00A5387E" w:rsidRDefault="00A5387E" w:rsidP="00A5387E">
          <w:pPr>
            <w:pStyle w:val="539C41F5328C43E7B29E7D97B1B051D9"/>
          </w:pPr>
          <w:r>
            <w:rPr>
              <w:rStyle w:val="Platzhaltertext"/>
            </w:rPr>
            <w:t>Hi</w:t>
          </w:r>
          <w:r w:rsidRPr="00336B36">
            <w:rPr>
              <w:rStyle w:val="Platzhaltertext"/>
            </w:rPr>
            <w:t>er Text eingeben.</w:t>
          </w:r>
        </w:p>
      </w:docPartBody>
    </w:docPart>
    <w:docPart>
      <w:docPartPr>
        <w:name w:val="0D0D7C4A7500487AAE8D45FA48D2E489"/>
        <w:category>
          <w:name w:val="Allgemein"/>
          <w:gallery w:val="placeholder"/>
        </w:category>
        <w:types>
          <w:type w:val="bbPlcHdr"/>
        </w:types>
        <w:behaviors>
          <w:behavior w:val="content"/>
        </w:behaviors>
        <w:guid w:val="{128E4710-FAEE-4860-9F3B-DE5161046FDE}"/>
      </w:docPartPr>
      <w:docPartBody>
        <w:p w:rsidR="00A5387E" w:rsidRDefault="00A5387E" w:rsidP="00A5387E">
          <w:pPr>
            <w:pStyle w:val="0D0D7C4A7500487AAE8D45FA48D2E489"/>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F5CBA40B09D34A8998BD7057840425E3"/>
        <w:category>
          <w:name w:val="Allgemein"/>
          <w:gallery w:val="placeholder"/>
        </w:category>
        <w:types>
          <w:type w:val="bbPlcHdr"/>
        </w:types>
        <w:behaviors>
          <w:behavior w:val="content"/>
        </w:behaviors>
        <w:guid w:val="{3AE03F5A-0178-4287-B251-AE8F09311667}"/>
      </w:docPartPr>
      <w:docPartBody>
        <w:p w:rsidR="00A5387E" w:rsidRDefault="00A5387E" w:rsidP="00A5387E">
          <w:pPr>
            <w:pStyle w:val="F5CBA40B09D34A8998BD7057840425E3"/>
          </w:pPr>
          <w:r w:rsidRPr="00AF3F52">
            <w:rPr>
              <w:rStyle w:val="Platzhaltertext"/>
              <w:rFonts w:ascii="Arial" w:hAnsi="Arial" w:cs="Arial"/>
              <w:sz w:val="22"/>
            </w:rPr>
            <w:t>Hier Text eingeben.</w:t>
          </w:r>
        </w:p>
      </w:docPartBody>
    </w:docPart>
    <w:docPart>
      <w:docPartPr>
        <w:name w:val="EAE3431A0ED9408699526C8E16949717"/>
        <w:category>
          <w:name w:val="Allgemein"/>
          <w:gallery w:val="placeholder"/>
        </w:category>
        <w:types>
          <w:type w:val="bbPlcHdr"/>
        </w:types>
        <w:behaviors>
          <w:behavior w:val="content"/>
        </w:behaviors>
        <w:guid w:val="{7098FECB-1F74-42BF-931C-2000ED3FDA8F}"/>
      </w:docPartPr>
      <w:docPartBody>
        <w:p w:rsidR="00A5387E" w:rsidRDefault="00A5387E" w:rsidP="00A5387E">
          <w:pPr>
            <w:pStyle w:val="EAE3431A0ED9408699526C8E16949717"/>
          </w:pPr>
          <w:r w:rsidRPr="00AF3F52">
            <w:rPr>
              <w:rStyle w:val="Platzhaltertext"/>
              <w:rFonts w:ascii="Arial" w:hAnsi="Arial" w:cs="Arial"/>
              <w:sz w:val="22"/>
            </w:rPr>
            <w:t>Hier Text eingeben.</w:t>
          </w:r>
        </w:p>
      </w:docPartBody>
    </w:docPart>
    <w:docPart>
      <w:docPartPr>
        <w:name w:val="DDB49490C0624091ABAA23FEBF45F329"/>
        <w:category>
          <w:name w:val="Allgemein"/>
          <w:gallery w:val="placeholder"/>
        </w:category>
        <w:types>
          <w:type w:val="bbPlcHdr"/>
        </w:types>
        <w:behaviors>
          <w:behavior w:val="content"/>
        </w:behaviors>
        <w:guid w:val="{5C0D78FA-FBD5-4358-AE3B-F0CCCD20A4AC}"/>
      </w:docPartPr>
      <w:docPartBody>
        <w:p w:rsidR="00A5387E" w:rsidRDefault="00A5387E" w:rsidP="00A5387E">
          <w:pPr>
            <w:pStyle w:val="DDB49490C0624091ABAA23FEBF45F329"/>
          </w:pPr>
          <w:r w:rsidRPr="00AF3F52">
            <w:rPr>
              <w:rStyle w:val="Platzhaltertext"/>
              <w:rFonts w:ascii="Arial" w:hAnsi="Arial" w:cs="Arial"/>
              <w:sz w:val="22"/>
            </w:rPr>
            <w:t>Hier Text eingeben.</w:t>
          </w:r>
        </w:p>
      </w:docPartBody>
    </w:docPart>
    <w:docPart>
      <w:docPartPr>
        <w:name w:val="D9744C9702F7460DBB6C9D77D939F97E"/>
        <w:category>
          <w:name w:val="Allgemein"/>
          <w:gallery w:val="placeholder"/>
        </w:category>
        <w:types>
          <w:type w:val="bbPlcHdr"/>
        </w:types>
        <w:behaviors>
          <w:behavior w:val="content"/>
        </w:behaviors>
        <w:guid w:val="{79B759D9-2781-4A09-9F88-D6810392026F}"/>
      </w:docPartPr>
      <w:docPartBody>
        <w:p w:rsidR="00A5387E" w:rsidRDefault="00A5387E" w:rsidP="00A5387E">
          <w:pPr>
            <w:pStyle w:val="D9744C9702F7460DBB6C9D77D939F97E"/>
          </w:pPr>
          <w:r w:rsidRPr="00AF3F52">
            <w:rPr>
              <w:rStyle w:val="Platzhaltertext"/>
              <w:rFonts w:ascii="Arial" w:hAnsi="Arial" w:cs="Arial"/>
              <w:sz w:val="22"/>
            </w:rPr>
            <w:t>Hier Text eingeben.</w:t>
          </w:r>
        </w:p>
      </w:docPartBody>
    </w:docPart>
    <w:docPart>
      <w:docPartPr>
        <w:name w:val="C71C1ACBB92D4451B6D13E4CF5C70E67"/>
        <w:category>
          <w:name w:val="Allgemein"/>
          <w:gallery w:val="placeholder"/>
        </w:category>
        <w:types>
          <w:type w:val="bbPlcHdr"/>
        </w:types>
        <w:behaviors>
          <w:behavior w:val="content"/>
        </w:behaviors>
        <w:guid w:val="{B4DE7E5F-51E5-4749-AE3F-3E2D6EEE0FC4}"/>
      </w:docPartPr>
      <w:docPartBody>
        <w:p w:rsidR="00A5387E" w:rsidRDefault="00A5387E" w:rsidP="00A5387E">
          <w:pPr>
            <w:pStyle w:val="C71C1ACBB92D4451B6D13E4CF5C70E67"/>
          </w:pPr>
          <w:r w:rsidRPr="00053AF8">
            <w:rPr>
              <w:rStyle w:val="Platzhaltertext"/>
              <w:rFonts w:ascii="Arial" w:hAnsi="Arial" w:cs="Arial"/>
              <w:sz w:val="22"/>
            </w:rPr>
            <w:t>Klicken oder tippen Sie hier, um Text einzugeben.</w:t>
          </w:r>
        </w:p>
      </w:docPartBody>
    </w:docPart>
    <w:docPart>
      <w:docPartPr>
        <w:name w:val="8073D7968414420D88A90630D6E39C49"/>
        <w:category>
          <w:name w:val="Allgemein"/>
          <w:gallery w:val="placeholder"/>
        </w:category>
        <w:types>
          <w:type w:val="bbPlcHdr"/>
        </w:types>
        <w:behaviors>
          <w:behavior w:val="content"/>
        </w:behaviors>
        <w:guid w:val="{239333F1-9843-4CBE-B89B-D5366CACB65B}"/>
      </w:docPartPr>
      <w:docPartBody>
        <w:p w:rsidR="00A5387E" w:rsidRDefault="00A5387E" w:rsidP="00A5387E">
          <w:pPr>
            <w:pStyle w:val="8073D7968414420D88A90630D6E39C49"/>
          </w:pPr>
          <w:r>
            <w:rPr>
              <w:rStyle w:val="Platzhaltertext"/>
            </w:rPr>
            <w:t>Hi</w:t>
          </w:r>
          <w:r w:rsidRPr="00336B36">
            <w:rPr>
              <w:rStyle w:val="Platzhaltertext"/>
            </w:rPr>
            <w:t>er Text eingeben.</w:t>
          </w:r>
        </w:p>
      </w:docPartBody>
    </w:docPart>
    <w:docPart>
      <w:docPartPr>
        <w:name w:val="52C94C444B3A4DF8BBC445A9FDCB64E6"/>
        <w:category>
          <w:name w:val="Allgemein"/>
          <w:gallery w:val="placeholder"/>
        </w:category>
        <w:types>
          <w:type w:val="bbPlcHdr"/>
        </w:types>
        <w:behaviors>
          <w:behavior w:val="content"/>
        </w:behaviors>
        <w:guid w:val="{3C949869-41BC-4FA0-97DA-A3D6E5BB5ECA}"/>
      </w:docPartPr>
      <w:docPartBody>
        <w:p w:rsidR="00A5387E" w:rsidRDefault="00A5387E" w:rsidP="00A5387E">
          <w:pPr>
            <w:pStyle w:val="52C94C444B3A4DF8BBC445A9FDCB64E6"/>
          </w:pPr>
          <w:r>
            <w:rPr>
              <w:rStyle w:val="Platzhaltertext"/>
            </w:rPr>
            <w:t>Hi</w:t>
          </w:r>
          <w:r w:rsidRPr="00336B36">
            <w:rPr>
              <w:rStyle w:val="Platzhaltertext"/>
            </w:rPr>
            <w:t>er Text eingeben.</w:t>
          </w:r>
        </w:p>
      </w:docPartBody>
    </w:docPart>
    <w:docPart>
      <w:docPartPr>
        <w:name w:val="55FC538FE4F3489B85D03B5357A28242"/>
        <w:category>
          <w:name w:val="Allgemein"/>
          <w:gallery w:val="placeholder"/>
        </w:category>
        <w:types>
          <w:type w:val="bbPlcHdr"/>
        </w:types>
        <w:behaviors>
          <w:behavior w:val="content"/>
        </w:behaviors>
        <w:guid w:val="{F7A82FCD-BB55-4401-972A-0AE32B06A366}"/>
      </w:docPartPr>
      <w:docPartBody>
        <w:p w:rsidR="00A5387E" w:rsidRDefault="00A5387E" w:rsidP="00A5387E">
          <w:pPr>
            <w:pStyle w:val="55FC538FE4F3489B85D03B5357A28242"/>
          </w:pPr>
          <w:r>
            <w:rPr>
              <w:rStyle w:val="Platzhaltertext"/>
            </w:rPr>
            <w:t>Hi</w:t>
          </w:r>
          <w:r w:rsidRPr="00336B36">
            <w:rPr>
              <w:rStyle w:val="Platzhaltertext"/>
            </w:rPr>
            <w:t>er Text eingeben.</w:t>
          </w:r>
        </w:p>
      </w:docPartBody>
    </w:docPart>
    <w:docPart>
      <w:docPartPr>
        <w:name w:val="94CF6EC65BBD49ADADBEC28988E3047B"/>
        <w:category>
          <w:name w:val="Allgemein"/>
          <w:gallery w:val="placeholder"/>
        </w:category>
        <w:types>
          <w:type w:val="bbPlcHdr"/>
        </w:types>
        <w:behaviors>
          <w:behavior w:val="content"/>
        </w:behaviors>
        <w:guid w:val="{5694F3D1-56BB-4B99-819B-5CC00FDC3C4F}"/>
      </w:docPartPr>
      <w:docPartBody>
        <w:p w:rsidR="00A5387E" w:rsidRDefault="00A5387E" w:rsidP="00A5387E">
          <w:pPr>
            <w:pStyle w:val="94CF6EC65BBD49ADADBEC28988E3047B"/>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79BE8D5583DB470CBAEA86EFC8EE4475"/>
        <w:category>
          <w:name w:val="Allgemein"/>
          <w:gallery w:val="placeholder"/>
        </w:category>
        <w:types>
          <w:type w:val="bbPlcHdr"/>
        </w:types>
        <w:behaviors>
          <w:behavior w:val="content"/>
        </w:behaviors>
        <w:guid w:val="{B8344342-8FBB-4A3E-856F-51BFB90A89F6}"/>
      </w:docPartPr>
      <w:docPartBody>
        <w:p w:rsidR="00A5387E" w:rsidRDefault="00A5387E" w:rsidP="00A5387E">
          <w:pPr>
            <w:pStyle w:val="79BE8D5583DB470CBAEA86EFC8EE4475"/>
          </w:pPr>
          <w:r w:rsidRPr="00AF3F52">
            <w:rPr>
              <w:rStyle w:val="Platzhaltertext"/>
              <w:rFonts w:ascii="Arial" w:hAnsi="Arial" w:cs="Arial"/>
              <w:sz w:val="22"/>
            </w:rPr>
            <w:t>Hier Text eingeben.</w:t>
          </w:r>
        </w:p>
      </w:docPartBody>
    </w:docPart>
    <w:docPart>
      <w:docPartPr>
        <w:name w:val="6EFD4DE345234274B83899224B20A3CC"/>
        <w:category>
          <w:name w:val="Allgemein"/>
          <w:gallery w:val="placeholder"/>
        </w:category>
        <w:types>
          <w:type w:val="bbPlcHdr"/>
        </w:types>
        <w:behaviors>
          <w:behavior w:val="content"/>
        </w:behaviors>
        <w:guid w:val="{40AF501F-F6B9-4023-8D79-64E3CD2369E7}"/>
      </w:docPartPr>
      <w:docPartBody>
        <w:p w:rsidR="00A5387E" w:rsidRDefault="00A5387E" w:rsidP="00A5387E">
          <w:pPr>
            <w:pStyle w:val="6EFD4DE345234274B83899224B20A3CC"/>
          </w:pPr>
          <w:r w:rsidRPr="00AF3F52">
            <w:rPr>
              <w:rStyle w:val="Platzhaltertext"/>
              <w:rFonts w:ascii="Arial" w:hAnsi="Arial" w:cs="Arial"/>
              <w:sz w:val="22"/>
            </w:rPr>
            <w:t>Hier Text eingeben.</w:t>
          </w:r>
        </w:p>
      </w:docPartBody>
    </w:docPart>
    <w:docPart>
      <w:docPartPr>
        <w:name w:val="32AD6352AA43484EAD6E1FD993D88684"/>
        <w:category>
          <w:name w:val="Allgemein"/>
          <w:gallery w:val="placeholder"/>
        </w:category>
        <w:types>
          <w:type w:val="bbPlcHdr"/>
        </w:types>
        <w:behaviors>
          <w:behavior w:val="content"/>
        </w:behaviors>
        <w:guid w:val="{EBE542CB-7BF3-4247-9777-22C0B205B1C1}"/>
      </w:docPartPr>
      <w:docPartBody>
        <w:p w:rsidR="00A5387E" w:rsidRDefault="00A5387E" w:rsidP="00A5387E">
          <w:pPr>
            <w:pStyle w:val="32AD6352AA43484EAD6E1FD993D88684"/>
          </w:pPr>
          <w:r w:rsidRPr="00AF3F52">
            <w:rPr>
              <w:rStyle w:val="Platzhaltertext"/>
              <w:rFonts w:ascii="Arial" w:hAnsi="Arial" w:cs="Arial"/>
              <w:sz w:val="22"/>
            </w:rPr>
            <w:t>Hier Text eingeben.</w:t>
          </w:r>
        </w:p>
      </w:docPartBody>
    </w:docPart>
    <w:docPart>
      <w:docPartPr>
        <w:name w:val="7C468B6E54084182AC50510A4196DE8F"/>
        <w:category>
          <w:name w:val="Allgemein"/>
          <w:gallery w:val="placeholder"/>
        </w:category>
        <w:types>
          <w:type w:val="bbPlcHdr"/>
        </w:types>
        <w:behaviors>
          <w:behavior w:val="content"/>
        </w:behaviors>
        <w:guid w:val="{FAB39BFA-867D-4E54-9B70-D289D59DE5F0}"/>
      </w:docPartPr>
      <w:docPartBody>
        <w:p w:rsidR="00A5387E" w:rsidRDefault="00A5387E" w:rsidP="00A5387E">
          <w:pPr>
            <w:pStyle w:val="7C468B6E54084182AC50510A4196DE8F"/>
          </w:pPr>
          <w:r w:rsidRPr="00AF3F52">
            <w:rPr>
              <w:rStyle w:val="Platzhaltertext"/>
              <w:rFonts w:ascii="Arial" w:hAnsi="Arial" w:cs="Arial"/>
              <w:sz w:val="22"/>
            </w:rPr>
            <w:t>Hier Text eingeben.</w:t>
          </w:r>
        </w:p>
      </w:docPartBody>
    </w:docPart>
    <w:docPart>
      <w:docPartPr>
        <w:name w:val="01E4DFEB85D7469E901E9466E3530C68"/>
        <w:category>
          <w:name w:val="Allgemein"/>
          <w:gallery w:val="placeholder"/>
        </w:category>
        <w:types>
          <w:type w:val="bbPlcHdr"/>
        </w:types>
        <w:behaviors>
          <w:behavior w:val="content"/>
        </w:behaviors>
        <w:guid w:val="{75E2F225-3070-4CE5-B8E3-E15F848F751C}"/>
      </w:docPartPr>
      <w:docPartBody>
        <w:p w:rsidR="00A5387E" w:rsidRDefault="00A5387E" w:rsidP="00A5387E">
          <w:pPr>
            <w:pStyle w:val="01E4DFEB85D7469E901E9466E3530C68"/>
          </w:pPr>
          <w:r w:rsidRPr="00053AF8">
            <w:rPr>
              <w:rStyle w:val="Platzhaltertext"/>
              <w:rFonts w:ascii="Arial" w:hAnsi="Arial" w:cs="Arial"/>
              <w:sz w:val="22"/>
            </w:rPr>
            <w:t>Klicken oder tippen Sie hier, um Text einzugeben.</w:t>
          </w:r>
        </w:p>
      </w:docPartBody>
    </w:docPart>
    <w:docPart>
      <w:docPartPr>
        <w:name w:val="B7B5814D814C4982AB5F86420B2365E6"/>
        <w:category>
          <w:name w:val="Allgemein"/>
          <w:gallery w:val="placeholder"/>
        </w:category>
        <w:types>
          <w:type w:val="bbPlcHdr"/>
        </w:types>
        <w:behaviors>
          <w:behavior w:val="content"/>
        </w:behaviors>
        <w:guid w:val="{0C406426-456D-4471-A203-FBB0161D7950}"/>
      </w:docPartPr>
      <w:docPartBody>
        <w:p w:rsidR="00A5387E" w:rsidRDefault="00A5387E" w:rsidP="00A5387E">
          <w:pPr>
            <w:pStyle w:val="B7B5814D814C4982AB5F86420B2365E6"/>
          </w:pPr>
          <w:r>
            <w:rPr>
              <w:rStyle w:val="Platzhaltertext"/>
            </w:rPr>
            <w:t>Hi</w:t>
          </w:r>
          <w:r w:rsidRPr="00336B36">
            <w:rPr>
              <w:rStyle w:val="Platzhaltertext"/>
            </w:rPr>
            <w:t>er Text eingeben.</w:t>
          </w:r>
        </w:p>
      </w:docPartBody>
    </w:docPart>
    <w:docPart>
      <w:docPartPr>
        <w:name w:val="93BF486BE90F4C8B9BC7C9BCB00FD3E5"/>
        <w:category>
          <w:name w:val="Allgemein"/>
          <w:gallery w:val="placeholder"/>
        </w:category>
        <w:types>
          <w:type w:val="bbPlcHdr"/>
        </w:types>
        <w:behaviors>
          <w:behavior w:val="content"/>
        </w:behaviors>
        <w:guid w:val="{0CDB6B5B-0878-450B-BB9A-C570586EA479}"/>
      </w:docPartPr>
      <w:docPartBody>
        <w:p w:rsidR="00A5387E" w:rsidRDefault="00A5387E" w:rsidP="00A5387E">
          <w:pPr>
            <w:pStyle w:val="93BF486BE90F4C8B9BC7C9BCB00FD3E5"/>
          </w:pPr>
          <w:r>
            <w:rPr>
              <w:rStyle w:val="Platzhaltertext"/>
            </w:rPr>
            <w:t>Hi</w:t>
          </w:r>
          <w:r w:rsidRPr="00336B36">
            <w:rPr>
              <w:rStyle w:val="Platzhaltertext"/>
            </w:rPr>
            <w:t>er Text eingeben.</w:t>
          </w:r>
        </w:p>
      </w:docPartBody>
    </w:docPart>
    <w:docPart>
      <w:docPartPr>
        <w:name w:val="25B1E53E355E4660BC3B588674B01D3C"/>
        <w:category>
          <w:name w:val="Allgemein"/>
          <w:gallery w:val="placeholder"/>
        </w:category>
        <w:types>
          <w:type w:val="bbPlcHdr"/>
        </w:types>
        <w:behaviors>
          <w:behavior w:val="content"/>
        </w:behaviors>
        <w:guid w:val="{6F819262-6865-4884-B406-632143A74BE6}"/>
      </w:docPartPr>
      <w:docPartBody>
        <w:p w:rsidR="00A5387E" w:rsidRDefault="00A5387E" w:rsidP="00A5387E">
          <w:pPr>
            <w:pStyle w:val="25B1E53E355E4660BC3B588674B01D3C"/>
          </w:pPr>
          <w:r>
            <w:rPr>
              <w:rStyle w:val="Platzhaltertext"/>
            </w:rPr>
            <w:t>Hi</w:t>
          </w:r>
          <w:r w:rsidRPr="00336B36">
            <w:rPr>
              <w:rStyle w:val="Platzhaltertext"/>
            </w:rPr>
            <w:t>er Text eingeben.</w:t>
          </w:r>
        </w:p>
      </w:docPartBody>
    </w:docPart>
    <w:docPart>
      <w:docPartPr>
        <w:name w:val="1B68BE1CD81543898CD5ABE7C445850E"/>
        <w:category>
          <w:name w:val="Allgemein"/>
          <w:gallery w:val="placeholder"/>
        </w:category>
        <w:types>
          <w:type w:val="bbPlcHdr"/>
        </w:types>
        <w:behaviors>
          <w:behavior w:val="content"/>
        </w:behaviors>
        <w:guid w:val="{AD8B3F36-28FF-4CF4-8ACC-3F0325DE3CA3}"/>
      </w:docPartPr>
      <w:docPartBody>
        <w:p w:rsidR="00A5387E" w:rsidRDefault="00A5387E" w:rsidP="00A5387E">
          <w:pPr>
            <w:pStyle w:val="1B68BE1CD81543898CD5ABE7C445850E"/>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9B84BAE3A5854DC882C6CE9F04CF8798"/>
        <w:category>
          <w:name w:val="Allgemein"/>
          <w:gallery w:val="placeholder"/>
        </w:category>
        <w:types>
          <w:type w:val="bbPlcHdr"/>
        </w:types>
        <w:behaviors>
          <w:behavior w:val="content"/>
        </w:behaviors>
        <w:guid w:val="{E3A136BC-B1EE-46D9-98D5-98CDF9A26858}"/>
      </w:docPartPr>
      <w:docPartBody>
        <w:p w:rsidR="00A5387E" w:rsidRDefault="00A5387E" w:rsidP="00A5387E">
          <w:pPr>
            <w:pStyle w:val="9B84BAE3A5854DC882C6CE9F04CF8798"/>
          </w:pPr>
          <w:r w:rsidRPr="00AF3F52">
            <w:rPr>
              <w:rStyle w:val="Platzhaltertext"/>
              <w:rFonts w:ascii="Arial" w:hAnsi="Arial" w:cs="Arial"/>
              <w:sz w:val="22"/>
            </w:rPr>
            <w:t>Hier Text eingeben.</w:t>
          </w:r>
        </w:p>
      </w:docPartBody>
    </w:docPart>
    <w:docPart>
      <w:docPartPr>
        <w:name w:val="91CEB2E3A00C43CDB69BFC82F59E872F"/>
        <w:category>
          <w:name w:val="Allgemein"/>
          <w:gallery w:val="placeholder"/>
        </w:category>
        <w:types>
          <w:type w:val="bbPlcHdr"/>
        </w:types>
        <w:behaviors>
          <w:behavior w:val="content"/>
        </w:behaviors>
        <w:guid w:val="{F4664B61-ED35-44BC-819F-82292943C778}"/>
      </w:docPartPr>
      <w:docPartBody>
        <w:p w:rsidR="00A5387E" w:rsidRDefault="00A5387E" w:rsidP="00A5387E">
          <w:pPr>
            <w:pStyle w:val="91CEB2E3A00C43CDB69BFC82F59E872F"/>
          </w:pPr>
          <w:r w:rsidRPr="00AF3F52">
            <w:rPr>
              <w:rStyle w:val="Platzhaltertext"/>
              <w:rFonts w:ascii="Arial" w:hAnsi="Arial" w:cs="Arial"/>
              <w:sz w:val="22"/>
            </w:rPr>
            <w:t>Hier Text eingeben.</w:t>
          </w:r>
        </w:p>
      </w:docPartBody>
    </w:docPart>
    <w:docPart>
      <w:docPartPr>
        <w:name w:val="D01483FAF1A04718B2634EF5536071DD"/>
        <w:category>
          <w:name w:val="Allgemein"/>
          <w:gallery w:val="placeholder"/>
        </w:category>
        <w:types>
          <w:type w:val="bbPlcHdr"/>
        </w:types>
        <w:behaviors>
          <w:behavior w:val="content"/>
        </w:behaviors>
        <w:guid w:val="{6EBCD642-BB0F-40DD-815B-2DD222BA84A1}"/>
      </w:docPartPr>
      <w:docPartBody>
        <w:p w:rsidR="00A5387E" w:rsidRDefault="00A5387E" w:rsidP="00A5387E">
          <w:pPr>
            <w:pStyle w:val="D01483FAF1A04718B2634EF5536071DD"/>
          </w:pPr>
          <w:r w:rsidRPr="00AF3F52">
            <w:rPr>
              <w:rStyle w:val="Platzhaltertext"/>
              <w:rFonts w:ascii="Arial" w:hAnsi="Arial" w:cs="Arial"/>
              <w:sz w:val="22"/>
            </w:rPr>
            <w:t>Hier Text eingeben.</w:t>
          </w:r>
        </w:p>
      </w:docPartBody>
    </w:docPart>
    <w:docPart>
      <w:docPartPr>
        <w:name w:val="66D211AE70C64E7A8EFB7D7DB947BDD6"/>
        <w:category>
          <w:name w:val="Allgemein"/>
          <w:gallery w:val="placeholder"/>
        </w:category>
        <w:types>
          <w:type w:val="bbPlcHdr"/>
        </w:types>
        <w:behaviors>
          <w:behavior w:val="content"/>
        </w:behaviors>
        <w:guid w:val="{444104D4-C7C0-47BA-BFF1-9C112DAE79A6}"/>
      </w:docPartPr>
      <w:docPartBody>
        <w:p w:rsidR="00A5387E" w:rsidRDefault="00A5387E" w:rsidP="00A5387E">
          <w:pPr>
            <w:pStyle w:val="66D211AE70C64E7A8EFB7D7DB947BDD6"/>
          </w:pPr>
          <w:r w:rsidRPr="00AF3F52">
            <w:rPr>
              <w:rStyle w:val="Platzhaltertext"/>
              <w:rFonts w:ascii="Arial" w:hAnsi="Arial" w:cs="Arial"/>
              <w:sz w:val="22"/>
            </w:rPr>
            <w:t>Hier Text eingeben.</w:t>
          </w:r>
        </w:p>
      </w:docPartBody>
    </w:docPart>
    <w:docPart>
      <w:docPartPr>
        <w:name w:val="BAA2763D7EB04E56AFBC5F661393A879"/>
        <w:category>
          <w:name w:val="Allgemein"/>
          <w:gallery w:val="placeholder"/>
        </w:category>
        <w:types>
          <w:type w:val="bbPlcHdr"/>
        </w:types>
        <w:behaviors>
          <w:behavior w:val="content"/>
        </w:behaviors>
        <w:guid w:val="{E72095E0-9C1B-43A7-9BD4-831321F181EF}"/>
      </w:docPartPr>
      <w:docPartBody>
        <w:p w:rsidR="00A5387E" w:rsidRDefault="00A5387E" w:rsidP="00A5387E">
          <w:pPr>
            <w:pStyle w:val="BAA2763D7EB04E56AFBC5F661393A879"/>
          </w:pPr>
          <w:r w:rsidRPr="00053AF8">
            <w:rPr>
              <w:rStyle w:val="Platzhaltertext"/>
              <w:rFonts w:ascii="Arial" w:hAnsi="Arial" w:cs="Arial"/>
              <w:sz w:val="22"/>
            </w:rPr>
            <w:t>Klicken oder tippen Sie hier, um Text einzugeben.</w:t>
          </w:r>
        </w:p>
      </w:docPartBody>
    </w:docPart>
    <w:docPart>
      <w:docPartPr>
        <w:name w:val="EE014F74FEF24A3F8D3AC9E1BDA22729"/>
        <w:category>
          <w:name w:val="Allgemein"/>
          <w:gallery w:val="placeholder"/>
        </w:category>
        <w:types>
          <w:type w:val="bbPlcHdr"/>
        </w:types>
        <w:behaviors>
          <w:behavior w:val="content"/>
        </w:behaviors>
        <w:guid w:val="{D5409B6D-F2CC-4DD6-BEBA-980558EF5EEA}"/>
      </w:docPartPr>
      <w:docPartBody>
        <w:p w:rsidR="00A5387E" w:rsidRDefault="00A5387E" w:rsidP="00A5387E">
          <w:pPr>
            <w:pStyle w:val="EE014F74FEF24A3F8D3AC9E1BDA22729"/>
          </w:pPr>
          <w:r>
            <w:rPr>
              <w:rStyle w:val="Platzhaltertext"/>
            </w:rPr>
            <w:t>Hi</w:t>
          </w:r>
          <w:r w:rsidRPr="00336B36">
            <w:rPr>
              <w:rStyle w:val="Platzhaltertext"/>
            </w:rPr>
            <w:t>er Text eingeben.</w:t>
          </w:r>
        </w:p>
      </w:docPartBody>
    </w:docPart>
    <w:docPart>
      <w:docPartPr>
        <w:name w:val="BB9B928A0B6840908CBEDE522B1CB30D"/>
        <w:category>
          <w:name w:val="Allgemein"/>
          <w:gallery w:val="placeholder"/>
        </w:category>
        <w:types>
          <w:type w:val="bbPlcHdr"/>
        </w:types>
        <w:behaviors>
          <w:behavior w:val="content"/>
        </w:behaviors>
        <w:guid w:val="{07B0FEC5-8182-4E1A-8E47-98803247A242}"/>
      </w:docPartPr>
      <w:docPartBody>
        <w:p w:rsidR="00A5387E" w:rsidRDefault="00A5387E" w:rsidP="00A5387E">
          <w:pPr>
            <w:pStyle w:val="BB9B928A0B6840908CBEDE522B1CB30D"/>
          </w:pPr>
          <w:r>
            <w:rPr>
              <w:rStyle w:val="Platzhaltertext"/>
            </w:rPr>
            <w:t>Hi</w:t>
          </w:r>
          <w:r w:rsidRPr="00336B36">
            <w:rPr>
              <w:rStyle w:val="Platzhaltertext"/>
            </w:rPr>
            <w:t>er Text eingeben.</w:t>
          </w:r>
        </w:p>
      </w:docPartBody>
    </w:docPart>
    <w:docPart>
      <w:docPartPr>
        <w:name w:val="2BF42E7B97A54E90B02114B7FF023972"/>
        <w:category>
          <w:name w:val="Allgemein"/>
          <w:gallery w:val="placeholder"/>
        </w:category>
        <w:types>
          <w:type w:val="bbPlcHdr"/>
        </w:types>
        <w:behaviors>
          <w:behavior w:val="content"/>
        </w:behaviors>
        <w:guid w:val="{B09B885B-13B3-4A2A-BAB0-E8F329204A36}"/>
      </w:docPartPr>
      <w:docPartBody>
        <w:p w:rsidR="00A5387E" w:rsidRDefault="00A5387E" w:rsidP="00A5387E">
          <w:pPr>
            <w:pStyle w:val="2BF42E7B97A54E90B02114B7FF023972"/>
          </w:pPr>
          <w:r>
            <w:rPr>
              <w:rStyle w:val="Platzhaltertext"/>
            </w:rPr>
            <w:t>Hi</w:t>
          </w:r>
          <w:r w:rsidRPr="00336B36">
            <w:rPr>
              <w:rStyle w:val="Platzhaltertext"/>
            </w:rPr>
            <w:t>er Text eingeben.</w:t>
          </w:r>
        </w:p>
      </w:docPartBody>
    </w:docPart>
    <w:docPart>
      <w:docPartPr>
        <w:name w:val="294B40F97C4D456F9FA999FC95B28DE4"/>
        <w:category>
          <w:name w:val="Allgemein"/>
          <w:gallery w:val="placeholder"/>
        </w:category>
        <w:types>
          <w:type w:val="bbPlcHdr"/>
        </w:types>
        <w:behaviors>
          <w:behavior w:val="content"/>
        </w:behaviors>
        <w:guid w:val="{0E394623-2F54-4D50-91FA-58CC5ADC178C}"/>
      </w:docPartPr>
      <w:docPartBody>
        <w:p w:rsidR="00A5387E" w:rsidRDefault="00A5387E" w:rsidP="00A5387E">
          <w:pPr>
            <w:pStyle w:val="294B40F97C4D456F9FA999FC95B28DE4"/>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DAA649F162294B85BB3CC22C7A10A5AD"/>
        <w:category>
          <w:name w:val="Allgemein"/>
          <w:gallery w:val="placeholder"/>
        </w:category>
        <w:types>
          <w:type w:val="bbPlcHdr"/>
        </w:types>
        <w:behaviors>
          <w:behavior w:val="content"/>
        </w:behaviors>
        <w:guid w:val="{E8F35CC0-C897-4FBB-8F02-7C7F28ED60A1}"/>
      </w:docPartPr>
      <w:docPartBody>
        <w:p w:rsidR="00A5387E" w:rsidRDefault="00A5387E" w:rsidP="00A5387E">
          <w:pPr>
            <w:pStyle w:val="DAA649F162294B85BB3CC22C7A10A5AD"/>
          </w:pPr>
          <w:r w:rsidRPr="00AF3F52">
            <w:rPr>
              <w:rStyle w:val="Platzhaltertext"/>
              <w:rFonts w:ascii="Arial" w:hAnsi="Arial" w:cs="Arial"/>
              <w:sz w:val="22"/>
            </w:rPr>
            <w:t>Hier Text eingeben.</w:t>
          </w:r>
        </w:p>
      </w:docPartBody>
    </w:docPart>
    <w:docPart>
      <w:docPartPr>
        <w:name w:val="2DB9F3457878470C8F293D96293A3E9B"/>
        <w:category>
          <w:name w:val="Allgemein"/>
          <w:gallery w:val="placeholder"/>
        </w:category>
        <w:types>
          <w:type w:val="bbPlcHdr"/>
        </w:types>
        <w:behaviors>
          <w:behavior w:val="content"/>
        </w:behaviors>
        <w:guid w:val="{3E70438E-D72D-475F-AB2A-83E455271B7E}"/>
      </w:docPartPr>
      <w:docPartBody>
        <w:p w:rsidR="00A5387E" w:rsidRDefault="00A5387E" w:rsidP="00A5387E">
          <w:pPr>
            <w:pStyle w:val="2DB9F3457878470C8F293D96293A3E9B"/>
          </w:pPr>
          <w:r w:rsidRPr="00AF3F52">
            <w:rPr>
              <w:rStyle w:val="Platzhaltertext"/>
              <w:rFonts w:ascii="Arial" w:hAnsi="Arial" w:cs="Arial"/>
              <w:sz w:val="22"/>
            </w:rPr>
            <w:t>Hier Text eingeben.</w:t>
          </w:r>
        </w:p>
      </w:docPartBody>
    </w:docPart>
    <w:docPart>
      <w:docPartPr>
        <w:name w:val="1B190FE1C39C46AAB76EA23CF0BBA073"/>
        <w:category>
          <w:name w:val="Allgemein"/>
          <w:gallery w:val="placeholder"/>
        </w:category>
        <w:types>
          <w:type w:val="bbPlcHdr"/>
        </w:types>
        <w:behaviors>
          <w:behavior w:val="content"/>
        </w:behaviors>
        <w:guid w:val="{AFB89759-F294-4B48-B22D-54B7500888DA}"/>
      </w:docPartPr>
      <w:docPartBody>
        <w:p w:rsidR="00A5387E" w:rsidRDefault="00A5387E" w:rsidP="00A5387E">
          <w:pPr>
            <w:pStyle w:val="1B190FE1C39C46AAB76EA23CF0BBA073"/>
          </w:pPr>
          <w:r w:rsidRPr="00AF3F52">
            <w:rPr>
              <w:rStyle w:val="Platzhaltertext"/>
              <w:rFonts w:ascii="Arial" w:hAnsi="Arial" w:cs="Arial"/>
              <w:sz w:val="22"/>
            </w:rPr>
            <w:t>Hier Text eingeben.</w:t>
          </w:r>
        </w:p>
      </w:docPartBody>
    </w:docPart>
    <w:docPart>
      <w:docPartPr>
        <w:name w:val="9058250130B64CB8A2F155B6D9419092"/>
        <w:category>
          <w:name w:val="Allgemein"/>
          <w:gallery w:val="placeholder"/>
        </w:category>
        <w:types>
          <w:type w:val="bbPlcHdr"/>
        </w:types>
        <w:behaviors>
          <w:behavior w:val="content"/>
        </w:behaviors>
        <w:guid w:val="{355013C4-6739-4F67-8869-6764E2BA6B08}"/>
      </w:docPartPr>
      <w:docPartBody>
        <w:p w:rsidR="00A5387E" w:rsidRDefault="00A5387E" w:rsidP="00A5387E">
          <w:pPr>
            <w:pStyle w:val="9058250130B64CB8A2F155B6D9419092"/>
          </w:pPr>
          <w:r w:rsidRPr="00AF3F52">
            <w:rPr>
              <w:rStyle w:val="Platzhaltertext"/>
              <w:rFonts w:ascii="Arial" w:hAnsi="Arial" w:cs="Arial"/>
              <w:sz w:val="22"/>
            </w:rPr>
            <w:t>Hier Text eingeben.</w:t>
          </w:r>
        </w:p>
      </w:docPartBody>
    </w:docPart>
    <w:docPart>
      <w:docPartPr>
        <w:name w:val="692E5AF8A0B94A35BB7148FAC59E994D"/>
        <w:category>
          <w:name w:val="Allgemein"/>
          <w:gallery w:val="placeholder"/>
        </w:category>
        <w:types>
          <w:type w:val="bbPlcHdr"/>
        </w:types>
        <w:behaviors>
          <w:behavior w:val="content"/>
        </w:behaviors>
        <w:guid w:val="{C8D1153C-A787-473E-97E7-FC261EC52060}"/>
      </w:docPartPr>
      <w:docPartBody>
        <w:p w:rsidR="00A5387E" w:rsidRDefault="00A5387E" w:rsidP="00A5387E">
          <w:pPr>
            <w:pStyle w:val="692E5AF8A0B94A35BB7148FAC59E994D"/>
          </w:pPr>
          <w:r w:rsidRPr="00053AF8">
            <w:rPr>
              <w:rStyle w:val="Platzhaltertext"/>
              <w:rFonts w:ascii="Arial" w:hAnsi="Arial" w:cs="Arial"/>
              <w:sz w:val="22"/>
            </w:rPr>
            <w:t>Klicken oder tippen Sie hier, um Text einzugeben.</w:t>
          </w:r>
        </w:p>
      </w:docPartBody>
    </w:docPart>
    <w:docPart>
      <w:docPartPr>
        <w:name w:val="68EF87372F0347DF9FD41039B6C3CC2D"/>
        <w:category>
          <w:name w:val="Allgemein"/>
          <w:gallery w:val="placeholder"/>
        </w:category>
        <w:types>
          <w:type w:val="bbPlcHdr"/>
        </w:types>
        <w:behaviors>
          <w:behavior w:val="content"/>
        </w:behaviors>
        <w:guid w:val="{5C767E0D-B924-458B-8FC3-57C2905FB326}"/>
      </w:docPartPr>
      <w:docPartBody>
        <w:p w:rsidR="00A5387E" w:rsidRDefault="00A5387E" w:rsidP="00A5387E">
          <w:pPr>
            <w:pStyle w:val="68EF87372F0347DF9FD41039B6C3CC2D"/>
          </w:pPr>
          <w:r>
            <w:rPr>
              <w:rStyle w:val="Platzhaltertext"/>
            </w:rPr>
            <w:t>Hi</w:t>
          </w:r>
          <w:r w:rsidRPr="00336B36">
            <w:rPr>
              <w:rStyle w:val="Platzhaltertext"/>
            </w:rPr>
            <w:t>er Text eingeben.</w:t>
          </w:r>
        </w:p>
      </w:docPartBody>
    </w:docPart>
    <w:docPart>
      <w:docPartPr>
        <w:name w:val="B26D02D8F94B4BAC95102DF9FCE7F822"/>
        <w:category>
          <w:name w:val="Allgemein"/>
          <w:gallery w:val="placeholder"/>
        </w:category>
        <w:types>
          <w:type w:val="bbPlcHdr"/>
        </w:types>
        <w:behaviors>
          <w:behavior w:val="content"/>
        </w:behaviors>
        <w:guid w:val="{D391E8D9-2828-43F9-BD59-890EE99DA2D9}"/>
      </w:docPartPr>
      <w:docPartBody>
        <w:p w:rsidR="00A5387E" w:rsidRDefault="00A5387E" w:rsidP="00A5387E">
          <w:pPr>
            <w:pStyle w:val="B26D02D8F94B4BAC95102DF9FCE7F822"/>
          </w:pPr>
          <w:r>
            <w:rPr>
              <w:rStyle w:val="Platzhaltertext"/>
            </w:rPr>
            <w:t>Hi</w:t>
          </w:r>
          <w:r w:rsidRPr="00336B36">
            <w:rPr>
              <w:rStyle w:val="Platzhaltertext"/>
            </w:rPr>
            <w:t>er Text eingeben.</w:t>
          </w:r>
        </w:p>
      </w:docPartBody>
    </w:docPart>
    <w:docPart>
      <w:docPartPr>
        <w:name w:val="7134E71CAA10461BB5F0A88FF24EF31A"/>
        <w:category>
          <w:name w:val="Allgemein"/>
          <w:gallery w:val="placeholder"/>
        </w:category>
        <w:types>
          <w:type w:val="bbPlcHdr"/>
        </w:types>
        <w:behaviors>
          <w:behavior w:val="content"/>
        </w:behaviors>
        <w:guid w:val="{926D7A84-63EC-45CB-AE48-39CC809F5192}"/>
      </w:docPartPr>
      <w:docPartBody>
        <w:p w:rsidR="00A5387E" w:rsidRDefault="00A5387E" w:rsidP="00A5387E">
          <w:pPr>
            <w:pStyle w:val="7134E71CAA10461BB5F0A88FF24EF31A"/>
          </w:pPr>
          <w:r>
            <w:rPr>
              <w:rStyle w:val="Platzhaltertext"/>
            </w:rPr>
            <w:t>Hi</w:t>
          </w:r>
          <w:r w:rsidRPr="00336B36">
            <w:rPr>
              <w:rStyle w:val="Platzhaltertext"/>
            </w:rPr>
            <w:t>er Text eingeben.</w:t>
          </w:r>
        </w:p>
      </w:docPartBody>
    </w:docPart>
    <w:docPart>
      <w:docPartPr>
        <w:name w:val="F0B93D33F16240C3BD8CA1526FD02A1B"/>
        <w:category>
          <w:name w:val="Allgemein"/>
          <w:gallery w:val="placeholder"/>
        </w:category>
        <w:types>
          <w:type w:val="bbPlcHdr"/>
        </w:types>
        <w:behaviors>
          <w:behavior w:val="content"/>
        </w:behaviors>
        <w:guid w:val="{D5218F5F-E089-4FC1-9ECD-A7555A8466C3}"/>
      </w:docPartPr>
      <w:docPartBody>
        <w:p w:rsidR="00A5387E" w:rsidRDefault="00A5387E" w:rsidP="00A5387E">
          <w:pPr>
            <w:pStyle w:val="F0B93D33F16240C3BD8CA1526FD02A1B"/>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3771088FA74C48648618C5E34A49F34F"/>
        <w:category>
          <w:name w:val="Allgemein"/>
          <w:gallery w:val="placeholder"/>
        </w:category>
        <w:types>
          <w:type w:val="bbPlcHdr"/>
        </w:types>
        <w:behaviors>
          <w:behavior w:val="content"/>
        </w:behaviors>
        <w:guid w:val="{020B7CB5-71B9-469B-A68B-569939AA2664}"/>
      </w:docPartPr>
      <w:docPartBody>
        <w:p w:rsidR="00A5387E" w:rsidRDefault="00A5387E" w:rsidP="00A5387E">
          <w:pPr>
            <w:pStyle w:val="3771088FA74C48648618C5E34A49F34F"/>
          </w:pPr>
          <w:r w:rsidRPr="00AF3F52">
            <w:rPr>
              <w:rStyle w:val="Platzhaltertext"/>
              <w:rFonts w:ascii="Arial" w:hAnsi="Arial" w:cs="Arial"/>
              <w:sz w:val="22"/>
            </w:rPr>
            <w:t>Hier Text eingeben.</w:t>
          </w:r>
        </w:p>
      </w:docPartBody>
    </w:docPart>
    <w:docPart>
      <w:docPartPr>
        <w:name w:val="F2FCEBCE4A8447F887F433124A2844E8"/>
        <w:category>
          <w:name w:val="Allgemein"/>
          <w:gallery w:val="placeholder"/>
        </w:category>
        <w:types>
          <w:type w:val="bbPlcHdr"/>
        </w:types>
        <w:behaviors>
          <w:behavior w:val="content"/>
        </w:behaviors>
        <w:guid w:val="{055A7479-1A91-4583-80B2-299197BA1237}"/>
      </w:docPartPr>
      <w:docPartBody>
        <w:p w:rsidR="00A5387E" w:rsidRDefault="00A5387E" w:rsidP="00A5387E">
          <w:pPr>
            <w:pStyle w:val="F2FCEBCE4A8447F887F433124A2844E8"/>
          </w:pPr>
          <w:r w:rsidRPr="00AF3F52">
            <w:rPr>
              <w:rStyle w:val="Platzhaltertext"/>
              <w:rFonts w:ascii="Arial" w:hAnsi="Arial" w:cs="Arial"/>
              <w:sz w:val="22"/>
            </w:rPr>
            <w:t>Hier Text eingeben.</w:t>
          </w:r>
        </w:p>
      </w:docPartBody>
    </w:docPart>
    <w:docPart>
      <w:docPartPr>
        <w:name w:val="6EB47C9D2D2E43DB9FC3EBFD2B39FBE4"/>
        <w:category>
          <w:name w:val="Allgemein"/>
          <w:gallery w:val="placeholder"/>
        </w:category>
        <w:types>
          <w:type w:val="bbPlcHdr"/>
        </w:types>
        <w:behaviors>
          <w:behavior w:val="content"/>
        </w:behaviors>
        <w:guid w:val="{720660BB-ECF3-4123-A623-4A90EF848D3F}"/>
      </w:docPartPr>
      <w:docPartBody>
        <w:p w:rsidR="00A5387E" w:rsidRDefault="00A5387E" w:rsidP="00A5387E">
          <w:pPr>
            <w:pStyle w:val="6EB47C9D2D2E43DB9FC3EBFD2B39FBE4"/>
          </w:pPr>
          <w:r w:rsidRPr="00AF3F52">
            <w:rPr>
              <w:rStyle w:val="Platzhaltertext"/>
              <w:rFonts w:ascii="Arial" w:hAnsi="Arial" w:cs="Arial"/>
              <w:sz w:val="22"/>
            </w:rPr>
            <w:t>Hier Text eingeben.</w:t>
          </w:r>
        </w:p>
      </w:docPartBody>
    </w:docPart>
    <w:docPart>
      <w:docPartPr>
        <w:name w:val="253455BF69D14B80B8E4F847DA8FB6E0"/>
        <w:category>
          <w:name w:val="Allgemein"/>
          <w:gallery w:val="placeholder"/>
        </w:category>
        <w:types>
          <w:type w:val="bbPlcHdr"/>
        </w:types>
        <w:behaviors>
          <w:behavior w:val="content"/>
        </w:behaviors>
        <w:guid w:val="{8C6768AD-8CED-4588-8422-FD1C413161E7}"/>
      </w:docPartPr>
      <w:docPartBody>
        <w:p w:rsidR="00A5387E" w:rsidRDefault="00A5387E" w:rsidP="00A5387E">
          <w:pPr>
            <w:pStyle w:val="253455BF69D14B80B8E4F847DA8FB6E0"/>
          </w:pPr>
          <w:r w:rsidRPr="00AF3F52">
            <w:rPr>
              <w:rStyle w:val="Platzhaltertext"/>
              <w:rFonts w:ascii="Arial" w:hAnsi="Arial" w:cs="Arial"/>
              <w:sz w:val="22"/>
            </w:rPr>
            <w:t>Hier Text eingeben.</w:t>
          </w:r>
        </w:p>
      </w:docPartBody>
    </w:docPart>
    <w:docPart>
      <w:docPartPr>
        <w:name w:val="2DF6A6A3F2604220BBD0C5A5C3FFAA1A"/>
        <w:category>
          <w:name w:val="Allgemein"/>
          <w:gallery w:val="placeholder"/>
        </w:category>
        <w:types>
          <w:type w:val="bbPlcHdr"/>
        </w:types>
        <w:behaviors>
          <w:behavior w:val="content"/>
        </w:behaviors>
        <w:guid w:val="{6ECA44BA-CCA5-48AB-A178-7B2CFF608330}"/>
      </w:docPartPr>
      <w:docPartBody>
        <w:p w:rsidR="00A5387E" w:rsidRDefault="00A5387E" w:rsidP="00A5387E">
          <w:pPr>
            <w:pStyle w:val="2DF6A6A3F2604220BBD0C5A5C3FFAA1A"/>
          </w:pPr>
          <w:r w:rsidRPr="00053AF8">
            <w:rPr>
              <w:rStyle w:val="Platzhaltertext"/>
              <w:rFonts w:ascii="Arial" w:hAnsi="Arial" w:cs="Arial"/>
              <w:sz w:val="22"/>
            </w:rPr>
            <w:t>Klicken oder tippen Sie hier, um Text einzugeben.</w:t>
          </w:r>
        </w:p>
      </w:docPartBody>
    </w:docPart>
    <w:docPart>
      <w:docPartPr>
        <w:name w:val="9E4D33A4B1F0426C9B95951E6AD25DC0"/>
        <w:category>
          <w:name w:val="Allgemein"/>
          <w:gallery w:val="placeholder"/>
        </w:category>
        <w:types>
          <w:type w:val="bbPlcHdr"/>
        </w:types>
        <w:behaviors>
          <w:behavior w:val="content"/>
        </w:behaviors>
        <w:guid w:val="{F2521700-D3DA-490C-8FA7-9F41949273DA}"/>
      </w:docPartPr>
      <w:docPartBody>
        <w:p w:rsidR="00A5387E" w:rsidRDefault="00A5387E" w:rsidP="00A5387E">
          <w:pPr>
            <w:pStyle w:val="9E4D33A4B1F0426C9B95951E6AD25DC0"/>
          </w:pPr>
          <w:r>
            <w:rPr>
              <w:rStyle w:val="Platzhaltertext"/>
            </w:rPr>
            <w:t>Hi</w:t>
          </w:r>
          <w:r w:rsidRPr="00336B36">
            <w:rPr>
              <w:rStyle w:val="Platzhaltertext"/>
            </w:rPr>
            <w:t>er Text eingeben.</w:t>
          </w:r>
        </w:p>
      </w:docPartBody>
    </w:docPart>
    <w:docPart>
      <w:docPartPr>
        <w:name w:val="058FC20B07D640AC95173E2F82CD8E6B"/>
        <w:category>
          <w:name w:val="Allgemein"/>
          <w:gallery w:val="placeholder"/>
        </w:category>
        <w:types>
          <w:type w:val="bbPlcHdr"/>
        </w:types>
        <w:behaviors>
          <w:behavior w:val="content"/>
        </w:behaviors>
        <w:guid w:val="{BDEDF030-F444-4510-9317-CC198088D905}"/>
      </w:docPartPr>
      <w:docPartBody>
        <w:p w:rsidR="00A5387E" w:rsidRDefault="00A5387E" w:rsidP="00A5387E">
          <w:pPr>
            <w:pStyle w:val="058FC20B07D640AC95173E2F82CD8E6B"/>
          </w:pPr>
          <w:r>
            <w:rPr>
              <w:rStyle w:val="Platzhaltertext"/>
            </w:rPr>
            <w:t>Hi</w:t>
          </w:r>
          <w:r w:rsidRPr="00336B36">
            <w:rPr>
              <w:rStyle w:val="Platzhaltertext"/>
            </w:rPr>
            <w:t>er Text eingeben.</w:t>
          </w:r>
        </w:p>
      </w:docPartBody>
    </w:docPart>
    <w:docPart>
      <w:docPartPr>
        <w:name w:val="766A673AF52C4F529A3853E6321B0D7F"/>
        <w:category>
          <w:name w:val="Allgemein"/>
          <w:gallery w:val="placeholder"/>
        </w:category>
        <w:types>
          <w:type w:val="bbPlcHdr"/>
        </w:types>
        <w:behaviors>
          <w:behavior w:val="content"/>
        </w:behaviors>
        <w:guid w:val="{0881AF3E-D763-45D0-BD1A-32A9B6BF3C43}"/>
      </w:docPartPr>
      <w:docPartBody>
        <w:p w:rsidR="00A5387E" w:rsidRDefault="00A5387E" w:rsidP="00A5387E">
          <w:pPr>
            <w:pStyle w:val="766A673AF52C4F529A3853E6321B0D7F"/>
          </w:pPr>
          <w:r>
            <w:rPr>
              <w:rStyle w:val="Platzhaltertext"/>
            </w:rPr>
            <w:t>Hi</w:t>
          </w:r>
          <w:r w:rsidRPr="00336B36">
            <w:rPr>
              <w:rStyle w:val="Platzhaltertext"/>
            </w:rPr>
            <w:t>er Text eingeben.</w:t>
          </w:r>
        </w:p>
      </w:docPartBody>
    </w:docPart>
    <w:docPart>
      <w:docPartPr>
        <w:name w:val="BD0057C09B8E4A3494A2A76385E1A9E2"/>
        <w:category>
          <w:name w:val="Allgemein"/>
          <w:gallery w:val="placeholder"/>
        </w:category>
        <w:types>
          <w:type w:val="bbPlcHdr"/>
        </w:types>
        <w:behaviors>
          <w:behavior w:val="content"/>
        </w:behaviors>
        <w:guid w:val="{DA26C121-4E1E-46DC-9C21-4A38A4DCB8B6}"/>
      </w:docPartPr>
      <w:docPartBody>
        <w:p w:rsidR="00A5387E" w:rsidRDefault="00A5387E" w:rsidP="00A5387E">
          <w:pPr>
            <w:pStyle w:val="BD0057C09B8E4A3494A2A76385E1A9E2"/>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D8B79FDD0F524190AFC0B8C79B2825AE"/>
        <w:category>
          <w:name w:val="Allgemein"/>
          <w:gallery w:val="placeholder"/>
        </w:category>
        <w:types>
          <w:type w:val="bbPlcHdr"/>
        </w:types>
        <w:behaviors>
          <w:behavior w:val="content"/>
        </w:behaviors>
        <w:guid w:val="{E25296CB-DFF8-49B2-AD4B-E00FF2A8184C}"/>
      </w:docPartPr>
      <w:docPartBody>
        <w:p w:rsidR="00A5387E" w:rsidRDefault="00A5387E" w:rsidP="00A5387E">
          <w:pPr>
            <w:pStyle w:val="D8B79FDD0F524190AFC0B8C79B2825AE"/>
          </w:pPr>
          <w:r w:rsidRPr="00AF3F52">
            <w:rPr>
              <w:rStyle w:val="Platzhaltertext"/>
              <w:rFonts w:ascii="Arial" w:hAnsi="Arial" w:cs="Arial"/>
              <w:sz w:val="22"/>
            </w:rPr>
            <w:t>Hier Text eingeben.</w:t>
          </w:r>
        </w:p>
      </w:docPartBody>
    </w:docPart>
    <w:docPart>
      <w:docPartPr>
        <w:name w:val="B542397C0A2C41DF82FB8D89D930C4BA"/>
        <w:category>
          <w:name w:val="Allgemein"/>
          <w:gallery w:val="placeholder"/>
        </w:category>
        <w:types>
          <w:type w:val="bbPlcHdr"/>
        </w:types>
        <w:behaviors>
          <w:behavior w:val="content"/>
        </w:behaviors>
        <w:guid w:val="{C63281F7-4399-4D27-9B6F-A0CB8B576A1B}"/>
      </w:docPartPr>
      <w:docPartBody>
        <w:p w:rsidR="00A5387E" w:rsidRDefault="00A5387E" w:rsidP="00A5387E">
          <w:pPr>
            <w:pStyle w:val="B542397C0A2C41DF82FB8D89D930C4BA"/>
          </w:pPr>
          <w:r w:rsidRPr="00AF3F52">
            <w:rPr>
              <w:rStyle w:val="Platzhaltertext"/>
              <w:rFonts w:ascii="Arial" w:hAnsi="Arial" w:cs="Arial"/>
              <w:sz w:val="22"/>
            </w:rPr>
            <w:t>Hier Text eingeben.</w:t>
          </w:r>
        </w:p>
      </w:docPartBody>
    </w:docPart>
    <w:docPart>
      <w:docPartPr>
        <w:name w:val="2D189313F7AB43BB876D815B513D0A7A"/>
        <w:category>
          <w:name w:val="Allgemein"/>
          <w:gallery w:val="placeholder"/>
        </w:category>
        <w:types>
          <w:type w:val="bbPlcHdr"/>
        </w:types>
        <w:behaviors>
          <w:behavior w:val="content"/>
        </w:behaviors>
        <w:guid w:val="{1E131E6A-F490-43F7-B24E-549F65DB9883}"/>
      </w:docPartPr>
      <w:docPartBody>
        <w:p w:rsidR="00A5387E" w:rsidRDefault="00A5387E" w:rsidP="00A5387E">
          <w:pPr>
            <w:pStyle w:val="2D189313F7AB43BB876D815B513D0A7A"/>
          </w:pPr>
          <w:r w:rsidRPr="00AF3F52">
            <w:rPr>
              <w:rStyle w:val="Platzhaltertext"/>
              <w:rFonts w:ascii="Arial" w:hAnsi="Arial" w:cs="Arial"/>
              <w:sz w:val="22"/>
            </w:rPr>
            <w:t>Hier Text eingeben.</w:t>
          </w:r>
        </w:p>
      </w:docPartBody>
    </w:docPart>
    <w:docPart>
      <w:docPartPr>
        <w:name w:val="0CE12089B07448BD8B17C1DEEE2D46E0"/>
        <w:category>
          <w:name w:val="Allgemein"/>
          <w:gallery w:val="placeholder"/>
        </w:category>
        <w:types>
          <w:type w:val="bbPlcHdr"/>
        </w:types>
        <w:behaviors>
          <w:behavior w:val="content"/>
        </w:behaviors>
        <w:guid w:val="{28CF95C3-3BC1-4841-B569-1E39CFDF515B}"/>
      </w:docPartPr>
      <w:docPartBody>
        <w:p w:rsidR="00A5387E" w:rsidRDefault="00A5387E" w:rsidP="00A5387E">
          <w:pPr>
            <w:pStyle w:val="0CE12089B07448BD8B17C1DEEE2D46E0"/>
          </w:pPr>
          <w:r w:rsidRPr="00AF3F52">
            <w:rPr>
              <w:rStyle w:val="Platzhaltertext"/>
              <w:rFonts w:ascii="Arial" w:hAnsi="Arial" w:cs="Arial"/>
              <w:sz w:val="22"/>
            </w:rPr>
            <w:t>Hier Text eingeben.</w:t>
          </w:r>
        </w:p>
      </w:docPartBody>
    </w:docPart>
    <w:docPart>
      <w:docPartPr>
        <w:name w:val="396A26799CF84F2DB76ACF5777814DE3"/>
        <w:category>
          <w:name w:val="Allgemein"/>
          <w:gallery w:val="placeholder"/>
        </w:category>
        <w:types>
          <w:type w:val="bbPlcHdr"/>
        </w:types>
        <w:behaviors>
          <w:behavior w:val="content"/>
        </w:behaviors>
        <w:guid w:val="{FB9747FE-6C8A-4F57-9466-0A45AD173D79}"/>
      </w:docPartPr>
      <w:docPartBody>
        <w:p w:rsidR="00A5387E" w:rsidRDefault="00A5387E" w:rsidP="00A5387E">
          <w:pPr>
            <w:pStyle w:val="396A26799CF84F2DB76ACF5777814DE3"/>
          </w:pPr>
          <w:r w:rsidRPr="00053AF8">
            <w:rPr>
              <w:rStyle w:val="Platzhaltertext"/>
              <w:rFonts w:ascii="Arial" w:hAnsi="Arial" w:cs="Arial"/>
              <w:sz w:val="22"/>
            </w:rPr>
            <w:t>Klicken oder tippen Sie hier, um Text einzugeben.</w:t>
          </w:r>
        </w:p>
      </w:docPartBody>
    </w:docPart>
    <w:docPart>
      <w:docPartPr>
        <w:name w:val="28EF2D5E01D346B299AE0B6FF8FCD16B"/>
        <w:category>
          <w:name w:val="Allgemein"/>
          <w:gallery w:val="placeholder"/>
        </w:category>
        <w:types>
          <w:type w:val="bbPlcHdr"/>
        </w:types>
        <w:behaviors>
          <w:behavior w:val="content"/>
        </w:behaviors>
        <w:guid w:val="{7F61799F-DB16-4AC5-AA74-C15B02F1F4AF}"/>
      </w:docPartPr>
      <w:docPartBody>
        <w:p w:rsidR="00A5387E" w:rsidRDefault="00A5387E" w:rsidP="00A5387E">
          <w:pPr>
            <w:pStyle w:val="28EF2D5E01D346B299AE0B6FF8FCD16B"/>
          </w:pPr>
          <w:r>
            <w:rPr>
              <w:rStyle w:val="Platzhaltertext"/>
            </w:rPr>
            <w:t>Hi</w:t>
          </w:r>
          <w:r w:rsidRPr="00336B36">
            <w:rPr>
              <w:rStyle w:val="Platzhaltertext"/>
            </w:rPr>
            <w:t>er Text eingeben.</w:t>
          </w:r>
        </w:p>
      </w:docPartBody>
    </w:docPart>
    <w:docPart>
      <w:docPartPr>
        <w:name w:val="3029460EC2C04E5D88CB96C8D34BDAE4"/>
        <w:category>
          <w:name w:val="Allgemein"/>
          <w:gallery w:val="placeholder"/>
        </w:category>
        <w:types>
          <w:type w:val="bbPlcHdr"/>
        </w:types>
        <w:behaviors>
          <w:behavior w:val="content"/>
        </w:behaviors>
        <w:guid w:val="{5A555883-D22C-4C96-8A5A-B3DBF9FEC005}"/>
      </w:docPartPr>
      <w:docPartBody>
        <w:p w:rsidR="00A5387E" w:rsidRDefault="00A5387E" w:rsidP="00A5387E">
          <w:pPr>
            <w:pStyle w:val="3029460EC2C04E5D88CB96C8D34BDAE4"/>
          </w:pPr>
          <w:r>
            <w:rPr>
              <w:rStyle w:val="Platzhaltertext"/>
            </w:rPr>
            <w:t>Hi</w:t>
          </w:r>
          <w:r w:rsidRPr="00336B36">
            <w:rPr>
              <w:rStyle w:val="Platzhaltertext"/>
            </w:rPr>
            <w:t>er Text eingeben.</w:t>
          </w:r>
        </w:p>
      </w:docPartBody>
    </w:docPart>
    <w:docPart>
      <w:docPartPr>
        <w:name w:val="D95091B2E5334233834FD3C27755A466"/>
        <w:category>
          <w:name w:val="Allgemein"/>
          <w:gallery w:val="placeholder"/>
        </w:category>
        <w:types>
          <w:type w:val="bbPlcHdr"/>
        </w:types>
        <w:behaviors>
          <w:behavior w:val="content"/>
        </w:behaviors>
        <w:guid w:val="{CBA7ED51-AED3-40D8-A7BC-0D5BCD84F51C}"/>
      </w:docPartPr>
      <w:docPartBody>
        <w:p w:rsidR="00A5387E" w:rsidRDefault="00A5387E" w:rsidP="00A5387E">
          <w:pPr>
            <w:pStyle w:val="D95091B2E5334233834FD3C27755A466"/>
          </w:pPr>
          <w:r>
            <w:rPr>
              <w:rStyle w:val="Platzhaltertext"/>
            </w:rPr>
            <w:t>Hi</w:t>
          </w:r>
          <w:r w:rsidRPr="00336B36">
            <w:rPr>
              <w:rStyle w:val="Platzhaltertext"/>
            </w:rPr>
            <w:t>er Text eingeben.</w:t>
          </w:r>
        </w:p>
      </w:docPartBody>
    </w:docPart>
    <w:docPart>
      <w:docPartPr>
        <w:name w:val="E25330ED3C5E428E9368B70C582E3376"/>
        <w:category>
          <w:name w:val="Allgemein"/>
          <w:gallery w:val="placeholder"/>
        </w:category>
        <w:types>
          <w:type w:val="bbPlcHdr"/>
        </w:types>
        <w:behaviors>
          <w:behavior w:val="content"/>
        </w:behaviors>
        <w:guid w:val="{25EB0736-F4AC-4AC9-AC1D-448568414DA7}"/>
      </w:docPartPr>
      <w:docPartBody>
        <w:p w:rsidR="00A5387E" w:rsidRDefault="00A5387E" w:rsidP="00A5387E">
          <w:pPr>
            <w:pStyle w:val="E25330ED3C5E428E9368B70C582E3376"/>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1C854642DA524F1C85AEAD2BEF81C55A"/>
        <w:category>
          <w:name w:val="Allgemein"/>
          <w:gallery w:val="placeholder"/>
        </w:category>
        <w:types>
          <w:type w:val="bbPlcHdr"/>
        </w:types>
        <w:behaviors>
          <w:behavior w:val="content"/>
        </w:behaviors>
        <w:guid w:val="{E12658FB-AD0D-4E08-AEC4-5BADE20DE00B}"/>
      </w:docPartPr>
      <w:docPartBody>
        <w:p w:rsidR="00A5387E" w:rsidRDefault="00A5387E" w:rsidP="00A5387E">
          <w:pPr>
            <w:pStyle w:val="1C854642DA524F1C85AEAD2BEF81C55A"/>
          </w:pPr>
          <w:r w:rsidRPr="00AF3F52">
            <w:rPr>
              <w:rStyle w:val="Platzhaltertext"/>
              <w:rFonts w:ascii="Arial" w:hAnsi="Arial" w:cs="Arial"/>
              <w:sz w:val="22"/>
            </w:rPr>
            <w:t>Hier Text eingeben.</w:t>
          </w:r>
        </w:p>
      </w:docPartBody>
    </w:docPart>
    <w:docPart>
      <w:docPartPr>
        <w:name w:val="05E50747178C44B786B3DE77091D9557"/>
        <w:category>
          <w:name w:val="Allgemein"/>
          <w:gallery w:val="placeholder"/>
        </w:category>
        <w:types>
          <w:type w:val="bbPlcHdr"/>
        </w:types>
        <w:behaviors>
          <w:behavior w:val="content"/>
        </w:behaviors>
        <w:guid w:val="{1818BE78-1098-45BC-85D3-F3C6319F9264}"/>
      </w:docPartPr>
      <w:docPartBody>
        <w:p w:rsidR="00A5387E" w:rsidRDefault="00A5387E" w:rsidP="00A5387E">
          <w:pPr>
            <w:pStyle w:val="05E50747178C44B786B3DE77091D9557"/>
          </w:pPr>
          <w:r w:rsidRPr="00AF3F52">
            <w:rPr>
              <w:rStyle w:val="Platzhaltertext"/>
              <w:rFonts w:ascii="Arial" w:hAnsi="Arial" w:cs="Arial"/>
              <w:sz w:val="22"/>
            </w:rPr>
            <w:t>Hier Text eingeben.</w:t>
          </w:r>
        </w:p>
      </w:docPartBody>
    </w:docPart>
    <w:docPart>
      <w:docPartPr>
        <w:name w:val="F2DF1344B1BE4D05A156E082CBB5D8FE"/>
        <w:category>
          <w:name w:val="Allgemein"/>
          <w:gallery w:val="placeholder"/>
        </w:category>
        <w:types>
          <w:type w:val="bbPlcHdr"/>
        </w:types>
        <w:behaviors>
          <w:behavior w:val="content"/>
        </w:behaviors>
        <w:guid w:val="{E02833ED-64B0-4508-BB15-DA2B362600B4}"/>
      </w:docPartPr>
      <w:docPartBody>
        <w:p w:rsidR="00A5387E" w:rsidRDefault="00A5387E" w:rsidP="00A5387E">
          <w:pPr>
            <w:pStyle w:val="F2DF1344B1BE4D05A156E082CBB5D8FE"/>
          </w:pPr>
          <w:r w:rsidRPr="00AF3F52">
            <w:rPr>
              <w:rStyle w:val="Platzhaltertext"/>
              <w:rFonts w:ascii="Arial" w:hAnsi="Arial" w:cs="Arial"/>
              <w:sz w:val="22"/>
            </w:rPr>
            <w:t>Hier Text eingeben.</w:t>
          </w:r>
        </w:p>
      </w:docPartBody>
    </w:docPart>
    <w:docPart>
      <w:docPartPr>
        <w:name w:val="8728727B89F64395B1C7FA1D58235D40"/>
        <w:category>
          <w:name w:val="Allgemein"/>
          <w:gallery w:val="placeholder"/>
        </w:category>
        <w:types>
          <w:type w:val="bbPlcHdr"/>
        </w:types>
        <w:behaviors>
          <w:behavior w:val="content"/>
        </w:behaviors>
        <w:guid w:val="{F97A0011-B917-4E48-A82D-7C23465C41FE}"/>
      </w:docPartPr>
      <w:docPartBody>
        <w:p w:rsidR="00A5387E" w:rsidRDefault="00A5387E" w:rsidP="00A5387E">
          <w:pPr>
            <w:pStyle w:val="8728727B89F64395B1C7FA1D58235D40"/>
          </w:pPr>
          <w:r w:rsidRPr="00AF3F52">
            <w:rPr>
              <w:rStyle w:val="Platzhaltertext"/>
              <w:rFonts w:ascii="Arial" w:hAnsi="Arial" w:cs="Arial"/>
              <w:sz w:val="22"/>
            </w:rPr>
            <w:t>Hier Text eingeben.</w:t>
          </w:r>
        </w:p>
      </w:docPartBody>
    </w:docPart>
    <w:docPart>
      <w:docPartPr>
        <w:name w:val="74F72634D7B543769FD6539752215D2F"/>
        <w:category>
          <w:name w:val="Allgemein"/>
          <w:gallery w:val="placeholder"/>
        </w:category>
        <w:types>
          <w:type w:val="bbPlcHdr"/>
        </w:types>
        <w:behaviors>
          <w:behavior w:val="content"/>
        </w:behaviors>
        <w:guid w:val="{716CE9AC-0712-47C7-AD20-2E0C6415BEEF}"/>
      </w:docPartPr>
      <w:docPartBody>
        <w:p w:rsidR="00A5387E" w:rsidRDefault="00A5387E" w:rsidP="00A5387E">
          <w:pPr>
            <w:pStyle w:val="74F72634D7B543769FD6539752215D2F"/>
          </w:pPr>
          <w:r w:rsidRPr="00053AF8">
            <w:rPr>
              <w:rStyle w:val="Platzhaltertext"/>
              <w:rFonts w:ascii="Arial" w:hAnsi="Arial" w:cs="Arial"/>
              <w:sz w:val="22"/>
            </w:rPr>
            <w:t>Klicken oder tippen Sie hier, um Text einzugeben.</w:t>
          </w:r>
        </w:p>
      </w:docPartBody>
    </w:docPart>
    <w:docPart>
      <w:docPartPr>
        <w:name w:val="CD3A81450E8445119BF0DFDD24C14329"/>
        <w:category>
          <w:name w:val="Allgemein"/>
          <w:gallery w:val="placeholder"/>
        </w:category>
        <w:types>
          <w:type w:val="bbPlcHdr"/>
        </w:types>
        <w:behaviors>
          <w:behavior w:val="content"/>
        </w:behaviors>
        <w:guid w:val="{1F7B6F97-A329-4BE5-B953-4DFEE58A91D6}"/>
      </w:docPartPr>
      <w:docPartBody>
        <w:p w:rsidR="00A5387E" w:rsidRDefault="00A5387E" w:rsidP="00A5387E">
          <w:pPr>
            <w:pStyle w:val="CD3A81450E8445119BF0DFDD24C14329"/>
          </w:pPr>
          <w:r>
            <w:rPr>
              <w:rStyle w:val="Platzhaltertext"/>
            </w:rPr>
            <w:t>Hi</w:t>
          </w:r>
          <w:r w:rsidRPr="00336B36">
            <w:rPr>
              <w:rStyle w:val="Platzhaltertext"/>
            </w:rPr>
            <w:t>er Text eingeben.</w:t>
          </w:r>
        </w:p>
      </w:docPartBody>
    </w:docPart>
    <w:docPart>
      <w:docPartPr>
        <w:name w:val="B471655BF081475393B79AC0B1863874"/>
        <w:category>
          <w:name w:val="Allgemein"/>
          <w:gallery w:val="placeholder"/>
        </w:category>
        <w:types>
          <w:type w:val="bbPlcHdr"/>
        </w:types>
        <w:behaviors>
          <w:behavior w:val="content"/>
        </w:behaviors>
        <w:guid w:val="{735E7E8B-143D-43B7-AFBA-9E18E6F0736E}"/>
      </w:docPartPr>
      <w:docPartBody>
        <w:p w:rsidR="00A5387E" w:rsidRDefault="00A5387E" w:rsidP="00A5387E">
          <w:pPr>
            <w:pStyle w:val="B471655BF081475393B79AC0B1863874"/>
          </w:pPr>
          <w:r>
            <w:rPr>
              <w:rStyle w:val="Platzhaltertext"/>
            </w:rPr>
            <w:t>Hi</w:t>
          </w:r>
          <w:r w:rsidRPr="00336B36">
            <w:rPr>
              <w:rStyle w:val="Platzhaltertext"/>
            </w:rPr>
            <w:t>er Text eingeben.</w:t>
          </w:r>
        </w:p>
      </w:docPartBody>
    </w:docPart>
    <w:docPart>
      <w:docPartPr>
        <w:name w:val="589A6EDA759F4A8E870E57EEC4A412A1"/>
        <w:category>
          <w:name w:val="Allgemein"/>
          <w:gallery w:val="placeholder"/>
        </w:category>
        <w:types>
          <w:type w:val="bbPlcHdr"/>
        </w:types>
        <w:behaviors>
          <w:behavior w:val="content"/>
        </w:behaviors>
        <w:guid w:val="{66912ACF-C4E6-418B-9E8D-25BC2B6B8DB6}"/>
      </w:docPartPr>
      <w:docPartBody>
        <w:p w:rsidR="00A5387E" w:rsidRDefault="00A5387E" w:rsidP="00A5387E">
          <w:pPr>
            <w:pStyle w:val="589A6EDA759F4A8E870E57EEC4A412A1"/>
          </w:pPr>
          <w:r>
            <w:rPr>
              <w:rStyle w:val="Platzhaltertext"/>
            </w:rPr>
            <w:t>Hi</w:t>
          </w:r>
          <w:r w:rsidRPr="00336B36">
            <w:rPr>
              <w:rStyle w:val="Platzhaltertext"/>
            </w:rPr>
            <w:t>er Text eingeben.</w:t>
          </w:r>
        </w:p>
      </w:docPartBody>
    </w:docPart>
    <w:docPart>
      <w:docPartPr>
        <w:name w:val="1D02C7C70AA44E76A51ED170D155ADCF"/>
        <w:category>
          <w:name w:val="Allgemein"/>
          <w:gallery w:val="placeholder"/>
        </w:category>
        <w:types>
          <w:type w:val="bbPlcHdr"/>
        </w:types>
        <w:behaviors>
          <w:behavior w:val="content"/>
        </w:behaviors>
        <w:guid w:val="{619550E8-6321-49AE-BE9F-E9517ED86868}"/>
      </w:docPartPr>
      <w:docPartBody>
        <w:p w:rsidR="00A5387E" w:rsidRDefault="00A5387E" w:rsidP="00A5387E">
          <w:pPr>
            <w:pStyle w:val="1D02C7C70AA44E76A51ED170D155ADCF"/>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98C88AB2298C4B1D9E0CD80B49CD5446"/>
        <w:category>
          <w:name w:val="Allgemein"/>
          <w:gallery w:val="placeholder"/>
        </w:category>
        <w:types>
          <w:type w:val="bbPlcHdr"/>
        </w:types>
        <w:behaviors>
          <w:behavior w:val="content"/>
        </w:behaviors>
        <w:guid w:val="{B1E4FC5B-81A1-4D2A-96F7-B8948A160C3F}"/>
      </w:docPartPr>
      <w:docPartBody>
        <w:p w:rsidR="00A5387E" w:rsidRDefault="00A5387E" w:rsidP="00A5387E">
          <w:pPr>
            <w:pStyle w:val="98C88AB2298C4B1D9E0CD80B49CD5446"/>
          </w:pPr>
          <w:r w:rsidRPr="00AF3F52">
            <w:rPr>
              <w:rStyle w:val="Platzhaltertext"/>
              <w:rFonts w:ascii="Arial" w:hAnsi="Arial" w:cs="Arial"/>
              <w:sz w:val="22"/>
            </w:rPr>
            <w:t>Hier Text eingeben.</w:t>
          </w:r>
        </w:p>
      </w:docPartBody>
    </w:docPart>
    <w:docPart>
      <w:docPartPr>
        <w:name w:val="46B3D733B05A451E8650AE53E08D6B7F"/>
        <w:category>
          <w:name w:val="Allgemein"/>
          <w:gallery w:val="placeholder"/>
        </w:category>
        <w:types>
          <w:type w:val="bbPlcHdr"/>
        </w:types>
        <w:behaviors>
          <w:behavior w:val="content"/>
        </w:behaviors>
        <w:guid w:val="{9C56173C-CDCA-4CEF-89A7-2E19FC5D370B}"/>
      </w:docPartPr>
      <w:docPartBody>
        <w:p w:rsidR="00A5387E" w:rsidRDefault="00A5387E" w:rsidP="00A5387E">
          <w:pPr>
            <w:pStyle w:val="46B3D733B05A451E8650AE53E08D6B7F"/>
          </w:pPr>
          <w:r w:rsidRPr="00AF3F52">
            <w:rPr>
              <w:rStyle w:val="Platzhaltertext"/>
              <w:rFonts w:ascii="Arial" w:hAnsi="Arial" w:cs="Arial"/>
              <w:sz w:val="22"/>
            </w:rPr>
            <w:t>Hier Text eingeben.</w:t>
          </w:r>
        </w:p>
      </w:docPartBody>
    </w:docPart>
    <w:docPart>
      <w:docPartPr>
        <w:name w:val="427F4D7DC1C14422806CFCDA0A423B89"/>
        <w:category>
          <w:name w:val="Allgemein"/>
          <w:gallery w:val="placeholder"/>
        </w:category>
        <w:types>
          <w:type w:val="bbPlcHdr"/>
        </w:types>
        <w:behaviors>
          <w:behavior w:val="content"/>
        </w:behaviors>
        <w:guid w:val="{979DAD32-A188-4502-82E2-E2DCEA7159CA}"/>
      </w:docPartPr>
      <w:docPartBody>
        <w:p w:rsidR="00A5387E" w:rsidRDefault="00A5387E" w:rsidP="00A5387E">
          <w:pPr>
            <w:pStyle w:val="427F4D7DC1C14422806CFCDA0A423B89"/>
          </w:pPr>
          <w:r w:rsidRPr="00AF3F52">
            <w:rPr>
              <w:rStyle w:val="Platzhaltertext"/>
              <w:rFonts w:ascii="Arial" w:hAnsi="Arial" w:cs="Arial"/>
              <w:sz w:val="22"/>
            </w:rPr>
            <w:t>Hier Text eingeben.</w:t>
          </w:r>
        </w:p>
      </w:docPartBody>
    </w:docPart>
    <w:docPart>
      <w:docPartPr>
        <w:name w:val="A3A5717786664ED19D9C2298ABCD20E0"/>
        <w:category>
          <w:name w:val="Allgemein"/>
          <w:gallery w:val="placeholder"/>
        </w:category>
        <w:types>
          <w:type w:val="bbPlcHdr"/>
        </w:types>
        <w:behaviors>
          <w:behavior w:val="content"/>
        </w:behaviors>
        <w:guid w:val="{40EB45B6-FF16-4297-8057-E5F4B8C71EE1}"/>
      </w:docPartPr>
      <w:docPartBody>
        <w:p w:rsidR="00A5387E" w:rsidRDefault="00A5387E" w:rsidP="00A5387E">
          <w:pPr>
            <w:pStyle w:val="A3A5717786664ED19D9C2298ABCD20E0"/>
          </w:pPr>
          <w:r w:rsidRPr="00AF3F52">
            <w:rPr>
              <w:rStyle w:val="Platzhaltertext"/>
              <w:rFonts w:ascii="Arial" w:hAnsi="Arial" w:cs="Arial"/>
              <w:sz w:val="22"/>
            </w:rPr>
            <w:t>Hier Text eingeben.</w:t>
          </w:r>
        </w:p>
      </w:docPartBody>
    </w:docPart>
    <w:docPart>
      <w:docPartPr>
        <w:name w:val="42839F9B1B124BDCB4D926D20B6F28A9"/>
        <w:category>
          <w:name w:val="Allgemein"/>
          <w:gallery w:val="placeholder"/>
        </w:category>
        <w:types>
          <w:type w:val="bbPlcHdr"/>
        </w:types>
        <w:behaviors>
          <w:behavior w:val="content"/>
        </w:behaviors>
        <w:guid w:val="{D24F4780-6C48-45A6-BAC2-670F49D81424}"/>
      </w:docPartPr>
      <w:docPartBody>
        <w:p w:rsidR="00A5387E" w:rsidRDefault="00A5387E" w:rsidP="00A5387E">
          <w:pPr>
            <w:pStyle w:val="42839F9B1B124BDCB4D926D20B6F28A9"/>
          </w:pPr>
          <w:r w:rsidRPr="00053AF8">
            <w:rPr>
              <w:rStyle w:val="Platzhaltertext"/>
              <w:rFonts w:ascii="Arial" w:hAnsi="Arial" w:cs="Arial"/>
              <w:sz w:val="22"/>
            </w:rPr>
            <w:t>Klicken oder tippen Sie hier, um Text einzugeben.</w:t>
          </w:r>
        </w:p>
      </w:docPartBody>
    </w:docPart>
    <w:docPart>
      <w:docPartPr>
        <w:name w:val="74E7060714034D8D816871ABFB73C5BC"/>
        <w:category>
          <w:name w:val="Allgemein"/>
          <w:gallery w:val="placeholder"/>
        </w:category>
        <w:types>
          <w:type w:val="bbPlcHdr"/>
        </w:types>
        <w:behaviors>
          <w:behavior w:val="content"/>
        </w:behaviors>
        <w:guid w:val="{9C1C1F72-EF47-4A0C-954F-0793921C72CD}"/>
      </w:docPartPr>
      <w:docPartBody>
        <w:p w:rsidR="00A5387E" w:rsidRDefault="00A5387E" w:rsidP="00A5387E">
          <w:pPr>
            <w:pStyle w:val="74E7060714034D8D816871ABFB73C5BC"/>
          </w:pPr>
          <w:r>
            <w:rPr>
              <w:rStyle w:val="Platzhaltertext"/>
            </w:rPr>
            <w:t>Hi</w:t>
          </w:r>
          <w:r w:rsidRPr="00336B36">
            <w:rPr>
              <w:rStyle w:val="Platzhaltertext"/>
            </w:rPr>
            <w:t>er Text eingeben.</w:t>
          </w:r>
        </w:p>
      </w:docPartBody>
    </w:docPart>
    <w:docPart>
      <w:docPartPr>
        <w:name w:val="9F7EC4442AA846D4B4E64AFF0FA0E522"/>
        <w:category>
          <w:name w:val="Allgemein"/>
          <w:gallery w:val="placeholder"/>
        </w:category>
        <w:types>
          <w:type w:val="bbPlcHdr"/>
        </w:types>
        <w:behaviors>
          <w:behavior w:val="content"/>
        </w:behaviors>
        <w:guid w:val="{1B7E974E-88F8-4778-8792-FEA1D36ACB4A}"/>
      </w:docPartPr>
      <w:docPartBody>
        <w:p w:rsidR="00A5387E" w:rsidRDefault="00A5387E" w:rsidP="00A5387E">
          <w:pPr>
            <w:pStyle w:val="9F7EC4442AA846D4B4E64AFF0FA0E522"/>
          </w:pPr>
          <w:r>
            <w:rPr>
              <w:rStyle w:val="Platzhaltertext"/>
            </w:rPr>
            <w:t>Hi</w:t>
          </w:r>
          <w:r w:rsidRPr="00336B36">
            <w:rPr>
              <w:rStyle w:val="Platzhaltertext"/>
            </w:rPr>
            <w:t>er Text eingeben.</w:t>
          </w:r>
        </w:p>
      </w:docPartBody>
    </w:docPart>
    <w:docPart>
      <w:docPartPr>
        <w:name w:val="5E48D5F6D5EB45B48A498137560B7A8F"/>
        <w:category>
          <w:name w:val="Allgemein"/>
          <w:gallery w:val="placeholder"/>
        </w:category>
        <w:types>
          <w:type w:val="bbPlcHdr"/>
        </w:types>
        <w:behaviors>
          <w:behavior w:val="content"/>
        </w:behaviors>
        <w:guid w:val="{44153CCD-523C-4BF7-AE89-3FD6FA2172C3}"/>
      </w:docPartPr>
      <w:docPartBody>
        <w:p w:rsidR="00A5387E" w:rsidRDefault="00A5387E" w:rsidP="00A5387E">
          <w:pPr>
            <w:pStyle w:val="5E48D5F6D5EB45B48A498137560B7A8F"/>
          </w:pPr>
          <w:r>
            <w:rPr>
              <w:rStyle w:val="Platzhaltertext"/>
            </w:rPr>
            <w:t>Hi</w:t>
          </w:r>
          <w:r w:rsidRPr="00336B36">
            <w:rPr>
              <w:rStyle w:val="Platzhaltertext"/>
            </w:rPr>
            <w:t>er Text eingeben.</w:t>
          </w:r>
        </w:p>
      </w:docPartBody>
    </w:docPart>
    <w:docPart>
      <w:docPartPr>
        <w:name w:val="738E92502F0145A7B6B01DA54AF0261C"/>
        <w:category>
          <w:name w:val="Allgemein"/>
          <w:gallery w:val="placeholder"/>
        </w:category>
        <w:types>
          <w:type w:val="bbPlcHdr"/>
        </w:types>
        <w:behaviors>
          <w:behavior w:val="content"/>
        </w:behaviors>
        <w:guid w:val="{898BA42F-BC87-4A60-88DB-365F046F2E91}"/>
      </w:docPartPr>
      <w:docPartBody>
        <w:p w:rsidR="00A5387E" w:rsidRDefault="00A5387E" w:rsidP="00A5387E">
          <w:pPr>
            <w:pStyle w:val="738E92502F0145A7B6B01DA54AF0261C"/>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5DB4190314054AF08BAF2DDDBDDCC851"/>
        <w:category>
          <w:name w:val="Allgemein"/>
          <w:gallery w:val="placeholder"/>
        </w:category>
        <w:types>
          <w:type w:val="bbPlcHdr"/>
        </w:types>
        <w:behaviors>
          <w:behavior w:val="content"/>
        </w:behaviors>
        <w:guid w:val="{B5713705-0157-4FA8-A87F-0F48142ACDF7}"/>
      </w:docPartPr>
      <w:docPartBody>
        <w:p w:rsidR="00A5387E" w:rsidRDefault="00A5387E" w:rsidP="00A5387E">
          <w:pPr>
            <w:pStyle w:val="5DB4190314054AF08BAF2DDDBDDCC851"/>
          </w:pPr>
          <w:r w:rsidRPr="00AF3F52">
            <w:rPr>
              <w:rStyle w:val="Platzhaltertext"/>
              <w:rFonts w:ascii="Arial" w:hAnsi="Arial" w:cs="Arial"/>
              <w:sz w:val="22"/>
            </w:rPr>
            <w:t>Hier Text eingeben.</w:t>
          </w:r>
        </w:p>
      </w:docPartBody>
    </w:docPart>
    <w:docPart>
      <w:docPartPr>
        <w:name w:val="7DFE375BFE874F52BA7031C2E80EAB69"/>
        <w:category>
          <w:name w:val="Allgemein"/>
          <w:gallery w:val="placeholder"/>
        </w:category>
        <w:types>
          <w:type w:val="bbPlcHdr"/>
        </w:types>
        <w:behaviors>
          <w:behavior w:val="content"/>
        </w:behaviors>
        <w:guid w:val="{2658C866-8DE4-418C-8385-696609AA0A5A}"/>
      </w:docPartPr>
      <w:docPartBody>
        <w:p w:rsidR="00A5387E" w:rsidRDefault="00A5387E" w:rsidP="00A5387E">
          <w:pPr>
            <w:pStyle w:val="7DFE375BFE874F52BA7031C2E80EAB69"/>
          </w:pPr>
          <w:r w:rsidRPr="00AF3F52">
            <w:rPr>
              <w:rStyle w:val="Platzhaltertext"/>
              <w:rFonts w:ascii="Arial" w:hAnsi="Arial" w:cs="Arial"/>
              <w:sz w:val="22"/>
            </w:rPr>
            <w:t>Hier Text eingeben.</w:t>
          </w:r>
        </w:p>
      </w:docPartBody>
    </w:docPart>
    <w:docPart>
      <w:docPartPr>
        <w:name w:val="7B1B0BE7B7524DE9AA7FBFA544CA0E5A"/>
        <w:category>
          <w:name w:val="Allgemein"/>
          <w:gallery w:val="placeholder"/>
        </w:category>
        <w:types>
          <w:type w:val="bbPlcHdr"/>
        </w:types>
        <w:behaviors>
          <w:behavior w:val="content"/>
        </w:behaviors>
        <w:guid w:val="{05B88FF9-8E94-489B-86E3-A18B597DD819}"/>
      </w:docPartPr>
      <w:docPartBody>
        <w:p w:rsidR="00A5387E" w:rsidRDefault="00A5387E" w:rsidP="00A5387E">
          <w:pPr>
            <w:pStyle w:val="7B1B0BE7B7524DE9AA7FBFA544CA0E5A"/>
          </w:pPr>
          <w:r w:rsidRPr="00AF3F52">
            <w:rPr>
              <w:rStyle w:val="Platzhaltertext"/>
              <w:rFonts w:ascii="Arial" w:hAnsi="Arial" w:cs="Arial"/>
              <w:sz w:val="22"/>
            </w:rPr>
            <w:t>Hier Text eingeben.</w:t>
          </w:r>
        </w:p>
      </w:docPartBody>
    </w:docPart>
    <w:docPart>
      <w:docPartPr>
        <w:name w:val="7CDB67D50AFB40B5888740894BE621AA"/>
        <w:category>
          <w:name w:val="Allgemein"/>
          <w:gallery w:val="placeholder"/>
        </w:category>
        <w:types>
          <w:type w:val="bbPlcHdr"/>
        </w:types>
        <w:behaviors>
          <w:behavior w:val="content"/>
        </w:behaviors>
        <w:guid w:val="{B2C9D6CA-501D-418B-AE8B-2373C41E76AD}"/>
      </w:docPartPr>
      <w:docPartBody>
        <w:p w:rsidR="00A5387E" w:rsidRDefault="00A5387E" w:rsidP="00A5387E">
          <w:pPr>
            <w:pStyle w:val="7CDB67D50AFB40B5888740894BE621AA"/>
          </w:pPr>
          <w:r w:rsidRPr="00AF3F52">
            <w:rPr>
              <w:rStyle w:val="Platzhaltertext"/>
              <w:rFonts w:ascii="Arial" w:hAnsi="Arial" w:cs="Arial"/>
              <w:sz w:val="22"/>
            </w:rPr>
            <w:t>Hier Text eingeben.</w:t>
          </w:r>
        </w:p>
      </w:docPartBody>
    </w:docPart>
    <w:docPart>
      <w:docPartPr>
        <w:name w:val="9184C72681B043C5ABBF0324EA9BC9F6"/>
        <w:category>
          <w:name w:val="Allgemein"/>
          <w:gallery w:val="placeholder"/>
        </w:category>
        <w:types>
          <w:type w:val="bbPlcHdr"/>
        </w:types>
        <w:behaviors>
          <w:behavior w:val="content"/>
        </w:behaviors>
        <w:guid w:val="{2D7FCEA0-2C96-410C-A400-DAADBA68F318}"/>
      </w:docPartPr>
      <w:docPartBody>
        <w:p w:rsidR="00A5387E" w:rsidRDefault="00A5387E" w:rsidP="00A5387E">
          <w:pPr>
            <w:pStyle w:val="9184C72681B043C5ABBF0324EA9BC9F6"/>
          </w:pPr>
          <w:r w:rsidRPr="00053AF8">
            <w:rPr>
              <w:rStyle w:val="Platzhaltertext"/>
              <w:rFonts w:ascii="Arial" w:hAnsi="Arial" w:cs="Arial"/>
              <w:sz w:val="22"/>
            </w:rPr>
            <w:t>Klicken oder tippen Sie hier, um Text einzugeben.</w:t>
          </w:r>
        </w:p>
      </w:docPartBody>
    </w:docPart>
    <w:docPart>
      <w:docPartPr>
        <w:name w:val="C889E217D129484587C2AC1294FF2C86"/>
        <w:category>
          <w:name w:val="Allgemein"/>
          <w:gallery w:val="placeholder"/>
        </w:category>
        <w:types>
          <w:type w:val="bbPlcHdr"/>
        </w:types>
        <w:behaviors>
          <w:behavior w:val="content"/>
        </w:behaviors>
        <w:guid w:val="{CBFF5092-D8CC-484D-863A-7469DC5A5D1C}"/>
      </w:docPartPr>
      <w:docPartBody>
        <w:p w:rsidR="00A5387E" w:rsidRDefault="00A5387E" w:rsidP="00A5387E">
          <w:pPr>
            <w:pStyle w:val="C889E217D129484587C2AC1294FF2C86"/>
          </w:pPr>
          <w:r>
            <w:rPr>
              <w:rStyle w:val="Platzhaltertext"/>
            </w:rPr>
            <w:t>Hi</w:t>
          </w:r>
          <w:r w:rsidRPr="00336B36">
            <w:rPr>
              <w:rStyle w:val="Platzhaltertext"/>
            </w:rPr>
            <w:t>er Text eingeben.</w:t>
          </w:r>
        </w:p>
      </w:docPartBody>
    </w:docPart>
    <w:docPart>
      <w:docPartPr>
        <w:name w:val="37D53AA81EF74BA78D0BAEF6F5CBE03E"/>
        <w:category>
          <w:name w:val="Allgemein"/>
          <w:gallery w:val="placeholder"/>
        </w:category>
        <w:types>
          <w:type w:val="bbPlcHdr"/>
        </w:types>
        <w:behaviors>
          <w:behavior w:val="content"/>
        </w:behaviors>
        <w:guid w:val="{B753F52B-7D7E-4B10-BAB8-806436520A91}"/>
      </w:docPartPr>
      <w:docPartBody>
        <w:p w:rsidR="00A5387E" w:rsidRDefault="00A5387E" w:rsidP="00A5387E">
          <w:pPr>
            <w:pStyle w:val="37D53AA81EF74BA78D0BAEF6F5CBE03E"/>
          </w:pPr>
          <w:r>
            <w:rPr>
              <w:rStyle w:val="Platzhaltertext"/>
            </w:rPr>
            <w:t>Hi</w:t>
          </w:r>
          <w:r w:rsidRPr="00336B36">
            <w:rPr>
              <w:rStyle w:val="Platzhaltertext"/>
            </w:rPr>
            <w:t>er Text eingeben.</w:t>
          </w:r>
        </w:p>
      </w:docPartBody>
    </w:docPart>
    <w:docPart>
      <w:docPartPr>
        <w:name w:val="AA33E57ABC65421DBFBC5960F881B48D"/>
        <w:category>
          <w:name w:val="Allgemein"/>
          <w:gallery w:val="placeholder"/>
        </w:category>
        <w:types>
          <w:type w:val="bbPlcHdr"/>
        </w:types>
        <w:behaviors>
          <w:behavior w:val="content"/>
        </w:behaviors>
        <w:guid w:val="{D00D3F64-AD2A-414C-8A23-625833170A20}"/>
      </w:docPartPr>
      <w:docPartBody>
        <w:p w:rsidR="00A5387E" w:rsidRDefault="00A5387E" w:rsidP="00A5387E">
          <w:pPr>
            <w:pStyle w:val="AA33E57ABC65421DBFBC5960F881B48D"/>
          </w:pPr>
          <w:r>
            <w:rPr>
              <w:rStyle w:val="Platzhaltertext"/>
            </w:rPr>
            <w:t>Hi</w:t>
          </w:r>
          <w:r w:rsidRPr="00336B36">
            <w:rPr>
              <w:rStyle w:val="Platzhaltertext"/>
            </w:rPr>
            <w:t>er Text eingeben.</w:t>
          </w:r>
        </w:p>
      </w:docPartBody>
    </w:docPart>
    <w:docPart>
      <w:docPartPr>
        <w:name w:val="3C1F9D3B166B4DFEAE99CB90DB348920"/>
        <w:category>
          <w:name w:val="Allgemein"/>
          <w:gallery w:val="placeholder"/>
        </w:category>
        <w:types>
          <w:type w:val="bbPlcHdr"/>
        </w:types>
        <w:behaviors>
          <w:behavior w:val="content"/>
        </w:behaviors>
        <w:guid w:val="{CBC4712C-F2FE-4ABD-BA66-9D78B7B550C6}"/>
      </w:docPartPr>
      <w:docPartBody>
        <w:p w:rsidR="00A5387E" w:rsidRDefault="00A5387E" w:rsidP="00A5387E">
          <w:pPr>
            <w:pStyle w:val="3C1F9D3B166B4DFEAE99CB90DB348920"/>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929EFB7B7530467DB5DC0C0AC1C14046"/>
        <w:category>
          <w:name w:val="Allgemein"/>
          <w:gallery w:val="placeholder"/>
        </w:category>
        <w:types>
          <w:type w:val="bbPlcHdr"/>
        </w:types>
        <w:behaviors>
          <w:behavior w:val="content"/>
        </w:behaviors>
        <w:guid w:val="{C136335D-3262-4012-9224-FBD6706D64D0}"/>
      </w:docPartPr>
      <w:docPartBody>
        <w:p w:rsidR="00A5387E" w:rsidRDefault="00A5387E" w:rsidP="00A5387E">
          <w:pPr>
            <w:pStyle w:val="929EFB7B7530467DB5DC0C0AC1C14046"/>
          </w:pPr>
          <w:r w:rsidRPr="00AF3F52">
            <w:rPr>
              <w:rStyle w:val="Platzhaltertext"/>
              <w:rFonts w:ascii="Arial" w:hAnsi="Arial" w:cs="Arial"/>
              <w:sz w:val="22"/>
            </w:rPr>
            <w:t>Hier Text eingeben.</w:t>
          </w:r>
        </w:p>
      </w:docPartBody>
    </w:docPart>
    <w:docPart>
      <w:docPartPr>
        <w:name w:val="87A42A3075E34955A4BEC476B550D3B2"/>
        <w:category>
          <w:name w:val="Allgemein"/>
          <w:gallery w:val="placeholder"/>
        </w:category>
        <w:types>
          <w:type w:val="bbPlcHdr"/>
        </w:types>
        <w:behaviors>
          <w:behavior w:val="content"/>
        </w:behaviors>
        <w:guid w:val="{03ECC339-303E-4B3F-BA1A-8F8B484F6175}"/>
      </w:docPartPr>
      <w:docPartBody>
        <w:p w:rsidR="00A5387E" w:rsidRDefault="00A5387E" w:rsidP="00A5387E">
          <w:pPr>
            <w:pStyle w:val="87A42A3075E34955A4BEC476B550D3B2"/>
          </w:pPr>
          <w:r w:rsidRPr="00AF3F52">
            <w:rPr>
              <w:rStyle w:val="Platzhaltertext"/>
              <w:rFonts w:ascii="Arial" w:hAnsi="Arial" w:cs="Arial"/>
              <w:sz w:val="22"/>
            </w:rPr>
            <w:t>Hier Text eingeben.</w:t>
          </w:r>
        </w:p>
      </w:docPartBody>
    </w:docPart>
    <w:docPart>
      <w:docPartPr>
        <w:name w:val="708AE16018564661B6BBE1B5BE7EF5B9"/>
        <w:category>
          <w:name w:val="Allgemein"/>
          <w:gallery w:val="placeholder"/>
        </w:category>
        <w:types>
          <w:type w:val="bbPlcHdr"/>
        </w:types>
        <w:behaviors>
          <w:behavior w:val="content"/>
        </w:behaviors>
        <w:guid w:val="{20B7ADD9-9652-47B1-9A77-56CF20423650}"/>
      </w:docPartPr>
      <w:docPartBody>
        <w:p w:rsidR="00A5387E" w:rsidRDefault="00A5387E" w:rsidP="00A5387E">
          <w:pPr>
            <w:pStyle w:val="708AE16018564661B6BBE1B5BE7EF5B9"/>
          </w:pPr>
          <w:r w:rsidRPr="00AF3F52">
            <w:rPr>
              <w:rStyle w:val="Platzhaltertext"/>
              <w:rFonts w:ascii="Arial" w:hAnsi="Arial" w:cs="Arial"/>
              <w:sz w:val="22"/>
            </w:rPr>
            <w:t>Hier Text eingeben.</w:t>
          </w:r>
        </w:p>
      </w:docPartBody>
    </w:docPart>
    <w:docPart>
      <w:docPartPr>
        <w:name w:val="0FBF6ED12F3F48BEA6B8397951D1BDDB"/>
        <w:category>
          <w:name w:val="Allgemein"/>
          <w:gallery w:val="placeholder"/>
        </w:category>
        <w:types>
          <w:type w:val="bbPlcHdr"/>
        </w:types>
        <w:behaviors>
          <w:behavior w:val="content"/>
        </w:behaviors>
        <w:guid w:val="{8FE015A8-2463-4F58-BF6F-FD4A597F0511}"/>
      </w:docPartPr>
      <w:docPartBody>
        <w:p w:rsidR="00A5387E" w:rsidRDefault="00A5387E" w:rsidP="00A5387E">
          <w:pPr>
            <w:pStyle w:val="0FBF6ED12F3F48BEA6B8397951D1BDDB"/>
          </w:pPr>
          <w:r w:rsidRPr="00AF3F52">
            <w:rPr>
              <w:rStyle w:val="Platzhaltertext"/>
              <w:rFonts w:ascii="Arial" w:hAnsi="Arial" w:cs="Arial"/>
              <w:sz w:val="22"/>
            </w:rPr>
            <w:t>Hier Text eingeben.</w:t>
          </w:r>
        </w:p>
      </w:docPartBody>
    </w:docPart>
    <w:docPart>
      <w:docPartPr>
        <w:name w:val="25C2037025B1491DA4DA65BACDEC6594"/>
        <w:category>
          <w:name w:val="Allgemein"/>
          <w:gallery w:val="placeholder"/>
        </w:category>
        <w:types>
          <w:type w:val="bbPlcHdr"/>
        </w:types>
        <w:behaviors>
          <w:behavior w:val="content"/>
        </w:behaviors>
        <w:guid w:val="{F4834044-8824-4403-88C6-C355D3DE39C8}"/>
      </w:docPartPr>
      <w:docPartBody>
        <w:p w:rsidR="00A5387E" w:rsidRDefault="00A5387E" w:rsidP="00A5387E">
          <w:pPr>
            <w:pStyle w:val="25C2037025B1491DA4DA65BACDEC6594"/>
          </w:pPr>
          <w:r w:rsidRPr="00053AF8">
            <w:rPr>
              <w:rStyle w:val="Platzhaltertext"/>
              <w:rFonts w:ascii="Arial" w:hAnsi="Arial" w:cs="Arial"/>
              <w:sz w:val="22"/>
            </w:rPr>
            <w:t>Klicken oder tippen Sie hier, um Text einzugeben.</w:t>
          </w:r>
        </w:p>
      </w:docPartBody>
    </w:docPart>
    <w:docPart>
      <w:docPartPr>
        <w:name w:val="E379360D1D864D60B3A604093B2A8D9D"/>
        <w:category>
          <w:name w:val="Allgemein"/>
          <w:gallery w:val="placeholder"/>
        </w:category>
        <w:types>
          <w:type w:val="bbPlcHdr"/>
        </w:types>
        <w:behaviors>
          <w:behavior w:val="content"/>
        </w:behaviors>
        <w:guid w:val="{B73FA50D-5545-4436-A12C-A57554A6AE13}"/>
      </w:docPartPr>
      <w:docPartBody>
        <w:p w:rsidR="00A5387E" w:rsidRDefault="00A5387E" w:rsidP="00A5387E">
          <w:pPr>
            <w:pStyle w:val="E379360D1D864D60B3A604093B2A8D9D"/>
          </w:pPr>
          <w:r>
            <w:rPr>
              <w:rStyle w:val="Platzhaltertext"/>
            </w:rPr>
            <w:t>Hi</w:t>
          </w:r>
          <w:r w:rsidRPr="00336B36">
            <w:rPr>
              <w:rStyle w:val="Platzhaltertext"/>
            </w:rPr>
            <w:t>er Text eingeben.</w:t>
          </w:r>
        </w:p>
      </w:docPartBody>
    </w:docPart>
    <w:docPart>
      <w:docPartPr>
        <w:name w:val="60B76B3409F74B90AF3560DCCB518F06"/>
        <w:category>
          <w:name w:val="Allgemein"/>
          <w:gallery w:val="placeholder"/>
        </w:category>
        <w:types>
          <w:type w:val="bbPlcHdr"/>
        </w:types>
        <w:behaviors>
          <w:behavior w:val="content"/>
        </w:behaviors>
        <w:guid w:val="{2C182AF2-8D8B-423A-8C49-D255D6F83AE2}"/>
      </w:docPartPr>
      <w:docPartBody>
        <w:p w:rsidR="00A5387E" w:rsidRDefault="00A5387E" w:rsidP="00A5387E">
          <w:pPr>
            <w:pStyle w:val="60B76B3409F74B90AF3560DCCB518F06"/>
          </w:pPr>
          <w:r>
            <w:rPr>
              <w:rStyle w:val="Platzhaltertext"/>
            </w:rPr>
            <w:t>Hi</w:t>
          </w:r>
          <w:r w:rsidRPr="00336B36">
            <w:rPr>
              <w:rStyle w:val="Platzhaltertext"/>
            </w:rPr>
            <w:t>er Text eingeben.</w:t>
          </w:r>
        </w:p>
      </w:docPartBody>
    </w:docPart>
    <w:docPart>
      <w:docPartPr>
        <w:name w:val="9F114A459D1A407B9C699FA483381219"/>
        <w:category>
          <w:name w:val="Allgemein"/>
          <w:gallery w:val="placeholder"/>
        </w:category>
        <w:types>
          <w:type w:val="bbPlcHdr"/>
        </w:types>
        <w:behaviors>
          <w:behavior w:val="content"/>
        </w:behaviors>
        <w:guid w:val="{1A18CD78-0C7C-4CFB-8931-5B9F389DEF46}"/>
      </w:docPartPr>
      <w:docPartBody>
        <w:p w:rsidR="00A5387E" w:rsidRDefault="00A5387E" w:rsidP="00A5387E">
          <w:pPr>
            <w:pStyle w:val="9F114A459D1A407B9C699FA483381219"/>
          </w:pPr>
          <w:r>
            <w:rPr>
              <w:rStyle w:val="Platzhaltertext"/>
            </w:rPr>
            <w:t>Hi</w:t>
          </w:r>
          <w:r w:rsidRPr="00336B36">
            <w:rPr>
              <w:rStyle w:val="Platzhaltertext"/>
            </w:rPr>
            <w:t>er Text eingeben.</w:t>
          </w:r>
        </w:p>
      </w:docPartBody>
    </w:docPart>
    <w:docPart>
      <w:docPartPr>
        <w:name w:val="A986981D174746F6B7CB5C9264485D76"/>
        <w:category>
          <w:name w:val="Allgemein"/>
          <w:gallery w:val="placeholder"/>
        </w:category>
        <w:types>
          <w:type w:val="bbPlcHdr"/>
        </w:types>
        <w:behaviors>
          <w:behavior w:val="content"/>
        </w:behaviors>
        <w:guid w:val="{4A37453A-9C67-4F32-807F-7886E79F9239}"/>
      </w:docPartPr>
      <w:docPartBody>
        <w:p w:rsidR="00A5387E" w:rsidRDefault="00A5387E" w:rsidP="00A5387E">
          <w:pPr>
            <w:pStyle w:val="A986981D174746F6B7CB5C9264485D76"/>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9D31F2CF854B414FB38C6D20B6B1D8BB"/>
        <w:category>
          <w:name w:val="Allgemein"/>
          <w:gallery w:val="placeholder"/>
        </w:category>
        <w:types>
          <w:type w:val="bbPlcHdr"/>
        </w:types>
        <w:behaviors>
          <w:behavior w:val="content"/>
        </w:behaviors>
        <w:guid w:val="{2B9B197B-E573-4E58-B70E-B1B7BF6488AD}"/>
      </w:docPartPr>
      <w:docPartBody>
        <w:p w:rsidR="00A5387E" w:rsidRDefault="00A5387E" w:rsidP="00A5387E">
          <w:pPr>
            <w:pStyle w:val="9D31F2CF854B414FB38C6D20B6B1D8BB"/>
          </w:pPr>
          <w:r w:rsidRPr="00AF3F52">
            <w:rPr>
              <w:rStyle w:val="Platzhaltertext"/>
              <w:rFonts w:ascii="Arial" w:hAnsi="Arial" w:cs="Arial"/>
              <w:sz w:val="22"/>
            </w:rPr>
            <w:t>Hier Text eingeben.</w:t>
          </w:r>
        </w:p>
      </w:docPartBody>
    </w:docPart>
    <w:docPart>
      <w:docPartPr>
        <w:name w:val="8117C577682A401DAAD9AB0F29FD0EBA"/>
        <w:category>
          <w:name w:val="Allgemein"/>
          <w:gallery w:val="placeholder"/>
        </w:category>
        <w:types>
          <w:type w:val="bbPlcHdr"/>
        </w:types>
        <w:behaviors>
          <w:behavior w:val="content"/>
        </w:behaviors>
        <w:guid w:val="{16CEAB52-B408-429D-B087-D5342353B2F3}"/>
      </w:docPartPr>
      <w:docPartBody>
        <w:p w:rsidR="00A5387E" w:rsidRDefault="00A5387E" w:rsidP="00A5387E">
          <w:pPr>
            <w:pStyle w:val="8117C577682A401DAAD9AB0F29FD0EBA"/>
          </w:pPr>
          <w:r w:rsidRPr="00AF3F52">
            <w:rPr>
              <w:rStyle w:val="Platzhaltertext"/>
              <w:rFonts w:ascii="Arial" w:hAnsi="Arial" w:cs="Arial"/>
              <w:sz w:val="22"/>
            </w:rPr>
            <w:t>Hier Text eingeben.</w:t>
          </w:r>
        </w:p>
      </w:docPartBody>
    </w:docPart>
    <w:docPart>
      <w:docPartPr>
        <w:name w:val="D3EE82321F3B4507971A44A16CA64BD7"/>
        <w:category>
          <w:name w:val="Allgemein"/>
          <w:gallery w:val="placeholder"/>
        </w:category>
        <w:types>
          <w:type w:val="bbPlcHdr"/>
        </w:types>
        <w:behaviors>
          <w:behavior w:val="content"/>
        </w:behaviors>
        <w:guid w:val="{87F8C520-22C9-4822-8B6D-7BA87376FE23}"/>
      </w:docPartPr>
      <w:docPartBody>
        <w:p w:rsidR="00A5387E" w:rsidRDefault="00A5387E" w:rsidP="00A5387E">
          <w:pPr>
            <w:pStyle w:val="D3EE82321F3B4507971A44A16CA64BD7"/>
          </w:pPr>
          <w:r w:rsidRPr="00AF3F52">
            <w:rPr>
              <w:rStyle w:val="Platzhaltertext"/>
              <w:rFonts w:ascii="Arial" w:hAnsi="Arial" w:cs="Arial"/>
              <w:sz w:val="22"/>
            </w:rPr>
            <w:t>Hier Text eingeben.</w:t>
          </w:r>
        </w:p>
      </w:docPartBody>
    </w:docPart>
    <w:docPart>
      <w:docPartPr>
        <w:name w:val="0241B1B03FD543CE8156D63743C626DF"/>
        <w:category>
          <w:name w:val="Allgemein"/>
          <w:gallery w:val="placeholder"/>
        </w:category>
        <w:types>
          <w:type w:val="bbPlcHdr"/>
        </w:types>
        <w:behaviors>
          <w:behavior w:val="content"/>
        </w:behaviors>
        <w:guid w:val="{71ACB0EE-C144-48FE-81DB-08ECC6DAA62C}"/>
      </w:docPartPr>
      <w:docPartBody>
        <w:p w:rsidR="00A5387E" w:rsidRDefault="00A5387E" w:rsidP="00A5387E">
          <w:pPr>
            <w:pStyle w:val="0241B1B03FD543CE8156D63743C626DF"/>
          </w:pPr>
          <w:r w:rsidRPr="00AF3F52">
            <w:rPr>
              <w:rStyle w:val="Platzhaltertext"/>
              <w:rFonts w:ascii="Arial" w:hAnsi="Arial" w:cs="Arial"/>
              <w:sz w:val="22"/>
            </w:rPr>
            <w:t>Hier Text eingeben.</w:t>
          </w:r>
        </w:p>
      </w:docPartBody>
    </w:docPart>
    <w:docPart>
      <w:docPartPr>
        <w:name w:val="5659F985193947CBBE89C353392D2334"/>
        <w:category>
          <w:name w:val="Allgemein"/>
          <w:gallery w:val="placeholder"/>
        </w:category>
        <w:types>
          <w:type w:val="bbPlcHdr"/>
        </w:types>
        <w:behaviors>
          <w:behavior w:val="content"/>
        </w:behaviors>
        <w:guid w:val="{84EB9DC0-EA57-4BEF-8146-F9384C683219}"/>
      </w:docPartPr>
      <w:docPartBody>
        <w:p w:rsidR="00A5387E" w:rsidRDefault="00A5387E" w:rsidP="00A5387E">
          <w:pPr>
            <w:pStyle w:val="5659F985193947CBBE89C353392D2334"/>
          </w:pPr>
          <w:r w:rsidRPr="00053AF8">
            <w:rPr>
              <w:rStyle w:val="Platzhaltertext"/>
              <w:rFonts w:ascii="Arial" w:hAnsi="Arial" w:cs="Arial"/>
              <w:sz w:val="22"/>
            </w:rPr>
            <w:t>Klicken oder tippen Sie hier, um Text einzugeben.</w:t>
          </w:r>
        </w:p>
      </w:docPartBody>
    </w:docPart>
    <w:docPart>
      <w:docPartPr>
        <w:name w:val="6DC4223292094DD5AAC5CE024F99B10D"/>
        <w:category>
          <w:name w:val="Allgemein"/>
          <w:gallery w:val="placeholder"/>
        </w:category>
        <w:types>
          <w:type w:val="bbPlcHdr"/>
        </w:types>
        <w:behaviors>
          <w:behavior w:val="content"/>
        </w:behaviors>
        <w:guid w:val="{7305AD21-7B41-43DD-912F-56EC002A9704}"/>
      </w:docPartPr>
      <w:docPartBody>
        <w:p w:rsidR="00A5387E" w:rsidRDefault="00A5387E" w:rsidP="00A5387E">
          <w:pPr>
            <w:pStyle w:val="6DC4223292094DD5AAC5CE024F99B10D"/>
          </w:pPr>
          <w:r>
            <w:rPr>
              <w:rStyle w:val="Platzhaltertext"/>
            </w:rPr>
            <w:t>Hi</w:t>
          </w:r>
          <w:r w:rsidRPr="00336B36">
            <w:rPr>
              <w:rStyle w:val="Platzhaltertext"/>
            </w:rPr>
            <w:t>er Text eingeben.</w:t>
          </w:r>
        </w:p>
      </w:docPartBody>
    </w:docPart>
    <w:docPart>
      <w:docPartPr>
        <w:name w:val="F84496C922614FD39A0AD103D0CE3709"/>
        <w:category>
          <w:name w:val="Allgemein"/>
          <w:gallery w:val="placeholder"/>
        </w:category>
        <w:types>
          <w:type w:val="bbPlcHdr"/>
        </w:types>
        <w:behaviors>
          <w:behavior w:val="content"/>
        </w:behaviors>
        <w:guid w:val="{9CF8CB78-F991-4BFC-B232-657323324EA2}"/>
      </w:docPartPr>
      <w:docPartBody>
        <w:p w:rsidR="00A5387E" w:rsidRDefault="00A5387E" w:rsidP="00A5387E">
          <w:pPr>
            <w:pStyle w:val="F84496C922614FD39A0AD103D0CE3709"/>
          </w:pPr>
          <w:r>
            <w:rPr>
              <w:rStyle w:val="Platzhaltertext"/>
            </w:rPr>
            <w:t>Hi</w:t>
          </w:r>
          <w:r w:rsidRPr="00336B36">
            <w:rPr>
              <w:rStyle w:val="Platzhaltertext"/>
            </w:rPr>
            <w:t>er Text eingeben.</w:t>
          </w:r>
        </w:p>
      </w:docPartBody>
    </w:docPart>
    <w:docPart>
      <w:docPartPr>
        <w:name w:val="DC3D9B68A5BB49BA8ACACE2CFB555151"/>
        <w:category>
          <w:name w:val="Allgemein"/>
          <w:gallery w:val="placeholder"/>
        </w:category>
        <w:types>
          <w:type w:val="bbPlcHdr"/>
        </w:types>
        <w:behaviors>
          <w:behavior w:val="content"/>
        </w:behaviors>
        <w:guid w:val="{E7B4D1FF-D8D6-4545-A092-E0FE35F72A34}"/>
      </w:docPartPr>
      <w:docPartBody>
        <w:p w:rsidR="00A5387E" w:rsidRDefault="00A5387E" w:rsidP="00A5387E">
          <w:pPr>
            <w:pStyle w:val="DC3D9B68A5BB49BA8ACACE2CFB555151"/>
          </w:pPr>
          <w:r>
            <w:rPr>
              <w:rStyle w:val="Platzhaltertext"/>
            </w:rPr>
            <w:t>Hi</w:t>
          </w:r>
          <w:r w:rsidRPr="00336B36">
            <w:rPr>
              <w:rStyle w:val="Platzhaltertext"/>
            </w:rPr>
            <w:t>er Text eingeben.</w:t>
          </w:r>
        </w:p>
      </w:docPartBody>
    </w:docPart>
    <w:docPart>
      <w:docPartPr>
        <w:name w:val="D738218D52D44D71A919C76E3999D2C7"/>
        <w:category>
          <w:name w:val="Allgemein"/>
          <w:gallery w:val="placeholder"/>
        </w:category>
        <w:types>
          <w:type w:val="bbPlcHdr"/>
        </w:types>
        <w:behaviors>
          <w:behavior w:val="content"/>
        </w:behaviors>
        <w:guid w:val="{6C47FC7E-8D54-4E19-A8C0-C73BB86BFCD3}"/>
      </w:docPartPr>
      <w:docPartBody>
        <w:p w:rsidR="00A5387E" w:rsidRDefault="00A5387E" w:rsidP="00A5387E">
          <w:pPr>
            <w:pStyle w:val="D738218D52D44D71A919C76E3999D2C7"/>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2F11FCA4F05948CBACCE74C66BDC4015"/>
        <w:category>
          <w:name w:val="Allgemein"/>
          <w:gallery w:val="placeholder"/>
        </w:category>
        <w:types>
          <w:type w:val="bbPlcHdr"/>
        </w:types>
        <w:behaviors>
          <w:behavior w:val="content"/>
        </w:behaviors>
        <w:guid w:val="{B3A12FEE-D34A-4CCD-A9E0-2C29ADA102DA}"/>
      </w:docPartPr>
      <w:docPartBody>
        <w:p w:rsidR="00A5387E" w:rsidRDefault="00A5387E" w:rsidP="00A5387E">
          <w:pPr>
            <w:pStyle w:val="2F11FCA4F05948CBACCE74C66BDC4015"/>
          </w:pPr>
          <w:r w:rsidRPr="00AF3F52">
            <w:rPr>
              <w:rStyle w:val="Platzhaltertext"/>
              <w:rFonts w:ascii="Arial" w:hAnsi="Arial" w:cs="Arial"/>
              <w:sz w:val="22"/>
            </w:rPr>
            <w:t>Hier Text eingeben.</w:t>
          </w:r>
        </w:p>
      </w:docPartBody>
    </w:docPart>
    <w:docPart>
      <w:docPartPr>
        <w:name w:val="345F9D76EF7E4DB5B8A8C7082E9FF83C"/>
        <w:category>
          <w:name w:val="Allgemein"/>
          <w:gallery w:val="placeholder"/>
        </w:category>
        <w:types>
          <w:type w:val="bbPlcHdr"/>
        </w:types>
        <w:behaviors>
          <w:behavior w:val="content"/>
        </w:behaviors>
        <w:guid w:val="{CA586D34-77AD-4CA0-92C5-DC558FDDFEA4}"/>
      </w:docPartPr>
      <w:docPartBody>
        <w:p w:rsidR="00A5387E" w:rsidRDefault="00A5387E" w:rsidP="00A5387E">
          <w:pPr>
            <w:pStyle w:val="345F9D76EF7E4DB5B8A8C7082E9FF83C"/>
          </w:pPr>
          <w:r w:rsidRPr="00AF3F52">
            <w:rPr>
              <w:rStyle w:val="Platzhaltertext"/>
              <w:rFonts w:ascii="Arial" w:hAnsi="Arial" w:cs="Arial"/>
              <w:sz w:val="22"/>
            </w:rPr>
            <w:t>Hier Text eingeben.</w:t>
          </w:r>
        </w:p>
      </w:docPartBody>
    </w:docPart>
    <w:docPart>
      <w:docPartPr>
        <w:name w:val="A2BFAB5E47E9484A98DED62A68B47719"/>
        <w:category>
          <w:name w:val="Allgemein"/>
          <w:gallery w:val="placeholder"/>
        </w:category>
        <w:types>
          <w:type w:val="bbPlcHdr"/>
        </w:types>
        <w:behaviors>
          <w:behavior w:val="content"/>
        </w:behaviors>
        <w:guid w:val="{674A4F99-8E74-4093-819C-18F384B9BB78}"/>
      </w:docPartPr>
      <w:docPartBody>
        <w:p w:rsidR="00A5387E" w:rsidRDefault="00A5387E" w:rsidP="00A5387E">
          <w:pPr>
            <w:pStyle w:val="A2BFAB5E47E9484A98DED62A68B47719"/>
          </w:pPr>
          <w:r w:rsidRPr="00AF3F52">
            <w:rPr>
              <w:rStyle w:val="Platzhaltertext"/>
              <w:rFonts w:ascii="Arial" w:hAnsi="Arial" w:cs="Arial"/>
              <w:sz w:val="22"/>
            </w:rPr>
            <w:t>Hier Text eingeben.</w:t>
          </w:r>
        </w:p>
      </w:docPartBody>
    </w:docPart>
    <w:docPart>
      <w:docPartPr>
        <w:name w:val="F2B640F01810416E97669839ACC69F58"/>
        <w:category>
          <w:name w:val="Allgemein"/>
          <w:gallery w:val="placeholder"/>
        </w:category>
        <w:types>
          <w:type w:val="bbPlcHdr"/>
        </w:types>
        <w:behaviors>
          <w:behavior w:val="content"/>
        </w:behaviors>
        <w:guid w:val="{FC0F8C5B-08F8-4624-8F3F-EC180BE41362}"/>
      </w:docPartPr>
      <w:docPartBody>
        <w:p w:rsidR="00A5387E" w:rsidRDefault="00A5387E" w:rsidP="00A5387E">
          <w:pPr>
            <w:pStyle w:val="F2B640F01810416E97669839ACC69F58"/>
          </w:pPr>
          <w:r w:rsidRPr="00AF3F52">
            <w:rPr>
              <w:rStyle w:val="Platzhaltertext"/>
              <w:rFonts w:ascii="Arial" w:hAnsi="Arial" w:cs="Arial"/>
              <w:sz w:val="22"/>
            </w:rPr>
            <w:t>Hier Text eingeben.</w:t>
          </w:r>
        </w:p>
      </w:docPartBody>
    </w:docPart>
    <w:docPart>
      <w:docPartPr>
        <w:name w:val="FF6E1A32D4114A4E8DB0E860D2EABD23"/>
        <w:category>
          <w:name w:val="Allgemein"/>
          <w:gallery w:val="placeholder"/>
        </w:category>
        <w:types>
          <w:type w:val="bbPlcHdr"/>
        </w:types>
        <w:behaviors>
          <w:behavior w:val="content"/>
        </w:behaviors>
        <w:guid w:val="{090B38C1-4EEC-43D0-B2CC-3F87974E97EB}"/>
      </w:docPartPr>
      <w:docPartBody>
        <w:p w:rsidR="00A5387E" w:rsidRDefault="00A5387E" w:rsidP="00A5387E">
          <w:pPr>
            <w:pStyle w:val="FF6E1A32D4114A4E8DB0E860D2EABD23"/>
          </w:pPr>
          <w:r w:rsidRPr="00053AF8">
            <w:rPr>
              <w:rStyle w:val="Platzhaltertext"/>
              <w:rFonts w:ascii="Arial" w:hAnsi="Arial" w:cs="Arial"/>
              <w:sz w:val="22"/>
            </w:rPr>
            <w:t>Klicken oder tippen Sie hier, um Text einzugeben.</w:t>
          </w:r>
        </w:p>
      </w:docPartBody>
    </w:docPart>
    <w:docPart>
      <w:docPartPr>
        <w:name w:val="187982EE35FE482AA4E6223BC9469326"/>
        <w:category>
          <w:name w:val="Allgemein"/>
          <w:gallery w:val="placeholder"/>
        </w:category>
        <w:types>
          <w:type w:val="bbPlcHdr"/>
        </w:types>
        <w:behaviors>
          <w:behavior w:val="content"/>
        </w:behaviors>
        <w:guid w:val="{2759D74E-C24C-4BA6-9BF5-7C2C59ACAFBE}"/>
      </w:docPartPr>
      <w:docPartBody>
        <w:p w:rsidR="00A5387E" w:rsidRDefault="00A5387E" w:rsidP="00A5387E">
          <w:pPr>
            <w:pStyle w:val="187982EE35FE482AA4E6223BC9469326"/>
          </w:pPr>
          <w:r>
            <w:rPr>
              <w:rStyle w:val="Platzhaltertext"/>
            </w:rPr>
            <w:t>Hi</w:t>
          </w:r>
          <w:r w:rsidRPr="00336B36">
            <w:rPr>
              <w:rStyle w:val="Platzhaltertext"/>
            </w:rPr>
            <w:t>er Text eingeben.</w:t>
          </w:r>
        </w:p>
      </w:docPartBody>
    </w:docPart>
    <w:docPart>
      <w:docPartPr>
        <w:name w:val="C79E94F24539404398375A6094C9A1AB"/>
        <w:category>
          <w:name w:val="Allgemein"/>
          <w:gallery w:val="placeholder"/>
        </w:category>
        <w:types>
          <w:type w:val="bbPlcHdr"/>
        </w:types>
        <w:behaviors>
          <w:behavior w:val="content"/>
        </w:behaviors>
        <w:guid w:val="{D014268A-DCB1-46CD-9789-7102F414EBA0}"/>
      </w:docPartPr>
      <w:docPartBody>
        <w:p w:rsidR="00A5387E" w:rsidRDefault="00A5387E" w:rsidP="00A5387E">
          <w:pPr>
            <w:pStyle w:val="C79E94F24539404398375A6094C9A1AB"/>
          </w:pPr>
          <w:r>
            <w:rPr>
              <w:rStyle w:val="Platzhaltertext"/>
            </w:rPr>
            <w:t>Hi</w:t>
          </w:r>
          <w:r w:rsidRPr="00336B36">
            <w:rPr>
              <w:rStyle w:val="Platzhaltertext"/>
            </w:rPr>
            <w:t>er Text eingeben.</w:t>
          </w:r>
        </w:p>
      </w:docPartBody>
    </w:docPart>
    <w:docPart>
      <w:docPartPr>
        <w:name w:val="958F858804E84403A49332EDC561B7BF"/>
        <w:category>
          <w:name w:val="Allgemein"/>
          <w:gallery w:val="placeholder"/>
        </w:category>
        <w:types>
          <w:type w:val="bbPlcHdr"/>
        </w:types>
        <w:behaviors>
          <w:behavior w:val="content"/>
        </w:behaviors>
        <w:guid w:val="{889E9221-8F37-4CE3-B9A7-35294231B053}"/>
      </w:docPartPr>
      <w:docPartBody>
        <w:p w:rsidR="00A5387E" w:rsidRDefault="00A5387E" w:rsidP="00A5387E">
          <w:pPr>
            <w:pStyle w:val="958F858804E84403A49332EDC561B7BF"/>
          </w:pPr>
          <w:r>
            <w:rPr>
              <w:rStyle w:val="Platzhaltertext"/>
            </w:rPr>
            <w:t>Hi</w:t>
          </w:r>
          <w:r w:rsidRPr="00336B36">
            <w:rPr>
              <w:rStyle w:val="Platzhaltertext"/>
            </w:rPr>
            <w:t>er Text eingeben.</w:t>
          </w:r>
        </w:p>
      </w:docPartBody>
    </w:docPart>
    <w:docPart>
      <w:docPartPr>
        <w:name w:val="4904EBF84174473897C9D97796DA9E46"/>
        <w:category>
          <w:name w:val="Allgemein"/>
          <w:gallery w:val="placeholder"/>
        </w:category>
        <w:types>
          <w:type w:val="bbPlcHdr"/>
        </w:types>
        <w:behaviors>
          <w:behavior w:val="content"/>
        </w:behaviors>
        <w:guid w:val="{9023248A-2C67-45D5-A43A-1510493C7BC9}"/>
      </w:docPartPr>
      <w:docPartBody>
        <w:p w:rsidR="00A5387E" w:rsidRDefault="00A5387E" w:rsidP="00A5387E">
          <w:pPr>
            <w:pStyle w:val="4904EBF84174473897C9D97796DA9E46"/>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E5CC565205164E7289C146B1EE787916"/>
        <w:category>
          <w:name w:val="Allgemein"/>
          <w:gallery w:val="placeholder"/>
        </w:category>
        <w:types>
          <w:type w:val="bbPlcHdr"/>
        </w:types>
        <w:behaviors>
          <w:behavior w:val="content"/>
        </w:behaviors>
        <w:guid w:val="{AFE155B0-488C-4293-B027-AA99430B1D4E}"/>
      </w:docPartPr>
      <w:docPartBody>
        <w:p w:rsidR="00A5387E" w:rsidRDefault="00A5387E" w:rsidP="00A5387E">
          <w:pPr>
            <w:pStyle w:val="E5CC565205164E7289C146B1EE787916"/>
          </w:pPr>
          <w:r w:rsidRPr="00AF3F52">
            <w:rPr>
              <w:rStyle w:val="Platzhaltertext"/>
              <w:rFonts w:ascii="Arial" w:hAnsi="Arial" w:cs="Arial"/>
              <w:sz w:val="22"/>
            </w:rPr>
            <w:t>Hier Text eingeben.</w:t>
          </w:r>
        </w:p>
      </w:docPartBody>
    </w:docPart>
    <w:docPart>
      <w:docPartPr>
        <w:name w:val="5D06D8B2158C488A9BDAAFC0A076EE1D"/>
        <w:category>
          <w:name w:val="Allgemein"/>
          <w:gallery w:val="placeholder"/>
        </w:category>
        <w:types>
          <w:type w:val="bbPlcHdr"/>
        </w:types>
        <w:behaviors>
          <w:behavior w:val="content"/>
        </w:behaviors>
        <w:guid w:val="{E43C10AC-7903-49B3-A30A-FE0D1ED2D2CF}"/>
      </w:docPartPr>
      <w:docPartBody>
        <w:p w:rsidR="00A5387E" w:rsidRDefault="00A5387E" w:rsidP="00A5387E">
          <w:pPr>
            <w:pStyle w:val="5D06D8B2158C488A9BDAAFC0A076EE1D"/>
          </w:pPr>
          <w:r w:rsidRPr="00AF3F52">
            <w:rPr>
              <w:rStyle w:val="Platzhaltertext"/>
              <w:rFonts w:ascii="Arial" w:hAnsi="Arial" w:cs="Arial"/>
              <w:sz w:val="22"/>
            </w:rPr>
            <w:t>Hier Text eingeben.</w:t>
          </w:r>
        </w:p>
      </w:docPartBody>
    </w:docPart>
    <w:docPart>
      <w:docPartPr>
        <w:name w:val="0238186C205A4801B0727FA8D044A0F5"/>
        <w:category>
          <w:name w:val="Allgemein"/>
          <w:gallery w:val="placeholder"/>
        </w:category>
        <w:types>
          <w:type w:val="bbPlcHdr"/>
        </w:types>
        <w:behaviors>
          <w:behavior w:val="content"/>
        </w:behaviors>
        <w:guid w:val="{14C0C3AE-6D59-4227-946E-E2847C9D391E}"/>
      </w:docPartPr>
      <w:docPartBody>
        <w:p w:rsidR="00A5387E" w:rsidRDefault="00A5387E" w:rsidP="00A5387E">
          <w:pPr>
            <w:pStyle w:val="0238186C205A4801B0727FA8D044A0F5"/>
          </w:pPr>
          <w:r w:rsidRPr="00AF3F52">
            <w:rPr>
              <w:rStyle w:val="Platzhaltertext"/>
              <w:rFonts w:ascii="Arial" w:hAnsi="Arial" w:cs="Arial"/>
              <w:sz w:val="22"/>
            </w:rPr>
            <w:t>Hier Text eingeben.</w:t>
          </w:r>
        </w:p>
      </w:docPartBody>
    </w:docPart>
    <w:docPart>
      <w:docPartPr>
        <w:name w:val="4BB9701395C541AB8350877A8D52366F"/>
        <w:category>
          <w:name w:val="Allgemein"/>
          <w:gallery w:val="placeholder"/>
        </w:category>
        <w:types>
          <w:type w:val="bbPlcHdr"/>
        </w:types>
        <w:behaviors>
          <w:behavior w:val="content"/>
        </w:behaviors>
        <w:guid w:val="{4D95FFC1-6966-49CB-A35F-27F4122A9786}"/>
      </w:docPartPr>
      <w:docPartBody>
        <w:p w:rsidR="00A5387E" w:rsidRDefault="00A5387E" w:rsidP="00A5387E">
          <w:pPr>
            <w:pStyle w:val="4BB9701395C541AB8350877A8D52366F"/>
          </w:pPr>
          <w:r w:rsidRPr="00AF3F52">
            <w:rPr>
              <w:rStyle w:val="Platzhaltertext"/>
              <w:rFonts w:ascii="Arial" w:hAnsi="Arial" w:cs="Arial"/>
              <w:sz w:val="22"/>
            </w:rPr>
            <w:t>Hier Text eingeben.</w:t>
          </w:r>
        </w:p>
      </w:docPartBody>
    </w:docPart>
    <w:docPart>
      <w:docPartPr>
        <w:name w:val="D6B34648DF0943BCA87270191C768401"/>
        <w:category>
          <w:name w:val="Allgemein"/>
          <w:gallery w:val="placeholder"/>
        </w:category>
        <w:types>
          <w:type w:val="bbPlcHdr"/>
        </w:types>
        <w:behaviors>
          <w:behavior w:val="content"/>
        </w:behaviors>
        <w:guid w:val="{4D97E2C8-66EC-4947-8428-9D5B3BF50880}"/>
      </w:docPartPr>
      <w:docPartBody>
        <w:p w:rsidR="00A5387E" w:rsidRDefault="00A5387E" w:rsidP="00A5387E">
          <w:pPr>
            <w:pStyle w:val="D6B34648DF0943BCA87270191C768401"/>
          </w:pPr>
          <w:r w:rsidRPr="00053AF8">
            <w:rPr>
              <w:rStyle w:val="Platzhaltertext"/>
              <w:rFonts w:ascii="Arial" w:hAnsi="Arial" w:cs="Arial"/>
              <w:sz w:val="22"/>
            </w:rPr>
            <w:t>Klicken oder tippen Sie hier, um Text einzugeben.</w:t>
          </w:r>
        </w:p>
      </w:docPartBody>
    </w:docPart>
    <w:docPart>
      <w:docPartPr>
        <w:name w:val="BA45B247DBB1413EAA8680E80BABE4E4"/>
        <w:category>
          <w:name w:val="Allgemein"/>
          <w:gallery w:val="placeholder"/>
        </w:category>
        <w:types>
          <w:type w:val="bbPlcHdr"/>
        </w:types>
        <w:behaviors>
          <w:behavior w:val="content"/>
        </w:behaviors>
        <w:guid w:val="{2EB999C9-1E2B-450A-B956-15D5C08F62BD}"/>
      </w:docPartPr>
      <w:docPartBody>
        <w:p w:rsidR="00A5387E" w:rsidRDefault="00A5387E" w:rsidP="00A5387E">
          <w:pPr>
            <w:pStyle w:val="BA45B247DBB1413EAA8680E80BABE4E4"/>
          </w:pPr>
          <w:r>
            <w:rPr>
              <w:rStyle w:val="Platzhaltertext"/>
            </w:rPr>
            <w:t>Hi</w:t>
          </w:r>
          <w:r w:rsidRPr="00336B36">
            <w:rPr>
              <w:rStyle w:val="Platzhaltertext"/>
            </w:rPr>
            <w:t>er Text eingeben.</w:t>
          </w:r>
        </w:p>
      </w:docPartBody>
    </w:docPart>
    <w:docPart>
      <w:docPartPr>
        <w:name w:val="3352DA4E98C64BAB982118F2DC571CCA"/>
        <w:category>
          <w:name w:val="Allgemein"/>
          <w:gallery w:val="placeholder"/>
        </w:category>
        <w:types>
          <w:type w:val="bbPlcHdr"/>
        </w:types>
        <w:behaviors>
          <w:behavior w:val="content"/>
        </w:behaviors>
        <w:guid w:val="{334AD2AD-98A1-4204-B89E-D0BD28E1EFE0}"/>
      </w:docPartPr>
      <w:docPartBody>
        <w:p w:rsidR="00A5387E" w:rsidRDefault="00A5387E" w:rsidP="00A5387E">
          <w:pPr>
            <w:pStyle w:val="3352DA4E98C64BAB982118F2DC571CCA"/>
          </w:pPr>
          <w:r>
            <w:rPr>
              <w:rStyle w:val="Platzhaltertext"/>
            </w:rPr>
            <w:t>Hi</w:t>
          </w:r>
          <w:r w:rsidRPr="00336B36">
            <w:rPr>
              <w:rStyle w:val="Platzhaltertext"/>
            </w:rPr>
            <w:t>er Text eingeben.</w:t>
          </w:r>
        </w:p>
      </w:docPartBody>
    </w:docPart>
    <w:docPart>
      <w:docPartPr>
        <w:name w:val="EA9F1992DF654BDCBB71DB7874B9B276"/>
        <w:category>
          <w:name w:val="Allgemein"/>
          <w:gallery w:val="placeholder"/>
        </w:category>
        <w:types>
          <w:type w:val="bbPlcHdr"/>
        </w:types>
        <w:behaviors>
          <w:behavior w:val="content"/>
        </w:behaviors>
        <w:guid w:val="{FC90B663-61CF-4B03-947F-DB12A258042A}"/>
      </w:docPartPr>
      <w:docPartBody>
        <w:p w:rsidR="00A5387E" w:rsidRDefault="00A5387E" w:rsidP="00A5387E">
          <w:pPr>
            <w:pStyle w:val="EA9F1992DF654BDCBB71DB7874B9B276"/>
          </w:pPr>
          <w:r>
            <w:rPr>
              <w:rStyle w:val="Platzhaltertext"/>
            </w:rPr>
            <w:t>Hi</w:t>
          </w:r>
          <w:r w:rsidRPr="00336B36">
            <w:rPr>
              <w:rStyle w:val="Platzhaltertext"/>
            </w:rPr>
            <w:t>er Text eingeben.</w:t>
          </w:r>
        </w:p>
      </w:docPartBody>
    </w:docPart>
    <w:docPart>
      <w:docPartPr>
        <w:name w:val="B06DC25E555D4E7DB23D1A8C70217A37"/>
        <w:category>
          <w:name w:val="Allgemein"/>
          <w:gallery w:val="placeholder"/>
        </w:category>
        <w:types>
          <w:type w:val="bbPlcHdr"/>
        </w:types>
        <w:behaviors>
          <w:behavior w:val="content"/>
        </w:behaviors>
        <w:guid w:val="{C0E4276F-06BF-424A-A751-D98856D53065}"/>
      </w:docPartPr>
      <w:docPartBody>
        <w:p w:rsidR="00A5387E" w:rsidRDefault="00A5387E" w:rsidP="00A5387E">
          <w:pPr>
            <w:pStyle w:val="B06DC25E555D4E7DB23D1A8C70217A37"/>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123C2E795F744635A81CEC8E3D29B22C"/>
        <w:category>
          <w:name w:val="Allgemein"/>
          <w:gallery w:val="placeholder"/>
        </w:category>
        <w:types>
          <w:type w:val="bbPlcHdr"/>
        </w:types>
        <w:behaviors>
          <w:behavior w:val="content"/>
        </w:behaviors>
        <w:guid w:val="{F3EF0967-B2F1-4F29-B792-723C7A4E6D67}"/>
      </w:docPartPr>
      <w:docPartBody>
        <w:p w:rsidR="00A5387E" w:rsidRDefault="00A5387E" w:rsidP="00A5387E">
          <w:pPr>
            <w:pStyle w:val="123C2E795F744635A81CEC8E3D29B22C"/>
          </w:pPr>
          <w:r w:rsidRPr="00AF3F52">
            <w:rPr>
              <w:rStyle w:val="Platzhaltertext"/>
              <w:rFonts w:ascii="Arial" w:hAnsi="Arial" w:cs="Arial"/>
              <w:sz w:val="22"/>
            </w:rPr>
            <w:t>Hier Text eingeben.</w:t>
          </w:r>
        </w:p>
      </w:docPartBody>
    </w:docPart>
    <w:docPart>
      <w:docPartPr>
        <w:name w:val="C8729491D1CD4A79BF4F49E0E89D365D"/>
        <w:category>
          <w:name w:val="Allgemein"/>
          <w:gallery w:val="placeholder"/>
        </w:category>
        <w:types>
          <w:type w:val="bbPlcHdr"/>
        </w:types>
        <w:behaviors>
          <w:behavior w:val="content"/>
        </w:behaviors>
        <w:guid w:val="{4D0E9FFF-D823-4EB9-A71A-68BC60F3EBA1}"/>
      </w:docPartPr>
      <w:docPartBody>
        <w:p w:rsidR="00A5387E" w:rsidRDefault="00A5387E" w:rsidP="00A5387E">
          <w:pPr>
            <w:pStyle w:val="C8729491D1CD4A79BF4F49E0E89D365D"/>
          </w:pPr>
          <w:r w:rsidRPr="00AF3F52">
            <w:rPr>
              <w:rStyle w:val="Platzhaltertext"/>
              <w:rFonts w:ascii="Arial" w:hAnsi="Arial" w:cs="Arial"/>
              <w:sz w:val="22"/>
            </w:rPr>
            <w:t>Hier Text eingeben.</w:t>
          </w:r>
        </w:p>
      </w:docPartBody>
    </w:docPart>
    <w:docPart>
      <w:docPartPr>
        <w:name w:val="D7E7FABD7AAA4F8580CAC86F6F93CB4B"/>
        <w:category>
          <w:name w:val="Allgemein"/>
          <w:gallery w:val="placeholder"/>
        </w:category>
        <w:types>
          <w:type w:val="bbPlcHdr"/>
        </w:types>
        <w:behaviors>
          <w:behavior w:val="content"/>
        </w:behaviors>
        <w:guid w:val="{1F99E811-094E-4BEA-94AA-07824941DB4E}"/>
      </w:docPartPr>
      <w:docPartBody>
        <w:p w:rsidR="00A5387E" w:rsidRDefault="00A5387E" w:rsidP="00A5387E">
          <w:pPr>
            <w:pStyle w:val="D7E7FABD7AAA4F8580CAC86F6F93CB4B"/>
          </w:pPr>
          <w:r w:rsidRPr="00AF3F52">
            <w:rPr>
              <w:rStyle w:val="Platzhaltertext"/>
              <w:rFonts w:ascii="Arial" w:hAnsi="Arial" w:cs="Arial"/>
              <w:sz w:val="22"/>
            </w:rPr>
            <w:t>Hier Text eingeben.</w:t>
          </w:r>
        </w:p>
      </w:docPartBody>
    </w:docPart>
    <w:docPart>
      <w:docPartPr>
        <w:name w:val="0B4DDEA25398400EBEC8F74E80069563"/>
        <w:category>
          <w:name w:val="Allgemein"/>
          <w:gallery w:val="placeholder"/>
        </w:category>
        <w:types>
          <w:type w:val="bbPlcHdr"/>
        </w:types>
        <w:behaviors>
          <w:behavior w:val="content"/>
        </w:behaviors>
        <w:guid w:val="{E6B0223D-E7F6-4DD9-B148-5F6BED1E3937}"/>
      </w:docPartPr>
      <w:docPartBody>
        <w:p w:rsidR="00A5387E" w:rsidRDefault="00A5387E" w:rsidP="00A5387E">
          <w:pPr>
            <w:pStyle w:val="0B4DDEA25398400EBEC8F74E80069563"/>
          </w:pPr>
          <w:r w:rsidRPr="00AF3F52">
            <w:rPr>
              <w:rStyle w:val="Platzhaltertext"/>
              <w:rFonts w:ascii="Arial" w:hAnsi="Arial" w:cs="Arial"/>
              <w:sz w:val="22"/>
            </w:rPr>
            <w:t>Hier Text eingeben.</w:t>
          </w:r>
        </w:p>
      </w:docPartBody>
    </w:docPart>
    <w:docPart>
      <w:docPartPr>
        <w:name w:val="495FC57FC34A474F8AA01D7D0C77FC77"/>
        <w:category>
          <w:name w:val="Allgemein"/>
          <w:gallery w:val="placeholder"/>
        </w:category>
        <w:types>
          <w:type w:val="bbPlcHdr"/>
        </w:types>
        <w:behaviors>
          <w:behavior w:val="content"/>
        </w:behaviors>
        <w:guid w:val="{AF1570FA-767A-4D2A-B6B4-D59ED961AC28}"/>
      </w:docPartPr>
      <w:docPartBody>
        <w:p w:rsidR="00A5387E" w:rsidRDefault="00A5387E" w:rsidP="00A5387E">
          <w:pPr>
            <w:pStyle w:val="495FC57FC34A474F8AA01D7D0C77FC77"/>
          </w:pPr>
          <w:r w:rsidRPr="00053AF8">
            <w:rPr>
              <w:rStyle w:val="Platzhaltertext"/>
              <w:rFonts w:ascii="Arial" w:hAnsi="Arial" w:cs="Arial"/>
              <w:sz w:val="22"/>
            </w:rPr>
            <w:t>Klicken oder tippen Sie hier, um Text einzugeben.</w:t>
          </w:r>
        </w:p>
      </w:docPartBody>
    </w:docPart>
    <w:docPart>
      <w:docPartPr>
        <w:name w:val="532CCA59C7604C3CA43D34778C0946C0"/>
        <w:category>
          <w:name w:val="Allgemein"/>
          <w:gallery w:val="placeholder"/>
        </w:category>
        <w:types>
          <w:type w:val="bbPlcHdr"/>
        </w:types>
        <w:behaviors>
          <w:behavior w:val="content"/>
        </w:behaviors>
        <w:guid w:val="{286F1C42-5105-4100-9E70-5D16E7A61C1A}"/>
      </w:docPartPr>
      <w:docPartBody>
        <w:p w:rsidR="00A5387E" w:rsidRDefault="00A5387E" w:rsidP="00A5387E">
          <w:pPr>
            <w:pStyle w:val="532CCA59C7604C3CA43D34778C0946C0"/>
          </w:pPr>
          <w:r>
            <w:rPr>
              <w:rStyle w:val="Platzhaltertext"/>
            </w:rPr>
            <w:t>Hi</w:t>
          </w:r>
          <w:r w:rsidRPr="00336B36">
            <w:rPr>
              <w:rStyle w:val="Platzhaltertext"/>
            </w:rPr>
            <w:t>er Text eingeben.</w:t>
          </w:r>
        </w:p>
      </w:docPartBody>
    </w:docPart>
    <w:docPart>
      <w:docPartPr>
        <w:name w:val="879E60381EC74EE3A0475A9CEBFC8C17"/>
        <w:category>
          <w:name w:val="Allgemein"/>
          <w:gallery w:val="placeholder"/>
        </w:category>
        <w:types>
          <w:type w:val="bbPlcHdr"/>
        </w:types>
        <w:behaviors>
          <w:behavior w:val="content"/>
        </w:behaviors>
        <w:guid w:val="{4808018D-0A67-4E07-89B4-448B8DDE25A6}"/>
      </w:docPartPr>
      <w:docPartBody>
        <w:p w:rsidR="00A5387E" w:rsidRDefault="00A5387E" w:rsidP="00A5387E">
          <w:pPr>
            <w:pStyle w:val="879E60381EC74EE3A0475A9CEBFC8C17"/>
          </w:pPr>
          <w:r>
            <w:rPr>
              <w:rStyle w:val="Platzhaltertext"/>
            </w:rPr>
            <w:t>Hi</w:t>
          </w:r>
          <w:r w:rsidRPr="00336B36">
            <w:rPr>
              <w:rStyle w:val="Platzhaltertext"/>
            </w:rPr>
            <w:t>er Text eingeben.</w:t>
          </w:r>
        </w:p>
      </w:docPartBody>
    </w:docPart>
    <w:docPart>
      <w:docPartPr>
        <w:name w:val="16CB6C8AB9AA4C7994975DF356D9D969"/>
        <w:category>
          <w:name w:val="Allgemein"/>
          <w:gallery w:val="placeholder"/>
        </w:category>
        <w:types>
          <w:type w:val="bbPlcHdr"/>
        </w:types>
        <w:behaviors>
          <w:behavior w:val="content"/>
        </w:behaviors>
        <w:guid w:val="{B7E52E40-6BE8-4F6F-82AF-2D9ABEB82206}"/>
      </w:docPartPr>
      <w:docPartBody>
        <w:p w:rsidR="00A5387E" w:rsidRDefault="00A5387E" w:rsidP="00A5387E">
          <w:pPr>
            <w:pStyle w:val="16CB6C8AB9AA4C7994975DF356D9D969"/>
          </w:pPr>
          <w:r>
            <w:rPr>
              <w:rStyle w:val="Platzhaltertext"/>
            </w:rPr>
            <w:t>Hi</w:t>
          </w:r>
          <w:r w:rsidRPr="00336B36">
            <w:rPr>
              <w:rStyle w:val="Platzhaltertext"/>
            </w:rPr>
            <w:t>er Text eingeben.</w:t>
          </w:r>
        </w:p>
      </w:docPartBody>
    </w:docPart>
    <w:docPart>
      <w:docPartPr>
        <w:name w:val="92A28DEA624E4BC4834518C002711A8E"/>
        <w:category>
          <w:name w:val="Allgemein"/>
          <w:gallery w:val="placeholder"/>
        </w:category>
        <w:types>
          <w:type w:val="bbPlcHdr"/>
        </w:types>
        <w:behaviors>
          <w:behavior w:val="content"/>
        </w:behaviors>
        <w:guid w:val="{A7C74168-D338-4B3D-A4A7-6CFD9F48746E}"/>
      </w:docPartPr>
      <w:docPartBody>
        <w:p w:rsidR="00A5387E" w:rsidRDefault="00A5387E" w:rsidP="00A5387E">
          <w:pPr>
            <w:pStyle w:val="92A28DEA624E4BC4834518C002711A8E"/>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D471CC63277042029A7D23192365A586"/>
        <w:category>
          <w:name w:val="Allgemein"/>
          <w:gallery w:val="placeholder"/>
        </w:category>
        <w:types>
          <w:type w:val="bbPlcHdr"/>
        </w:types>
        <w:behaviors>
          <w:behavior w:val="content"/>
        </w:behaviors>
        <w:guid w:val="{4460BD10-69C7-4019-A337-1290036D46CA}"/>
      </w:docPartPr>
      <w:docPartBody>
        <w:p w:rsidR="00A5387E" w:rsidRDefault="00A5387E" w:rsidP="00A5387E">
          <w:pPr>
            <w:pStyle w:val="D471CC63277042029A7D23192365A586"/>
          </w:pPr>
          <w:r w:rsidRPr="00AF3F52">
            <w:rPr>
              <w:rStyle w:val="Platzhaltertext"/>
              <w:rFonts w:ascii="Arial" w:hAnsi="Arial" w:cs="Arial"/>
              <w:sz w:val="22"/>
            </w:rPr>
            <w:t>Hier Text eingeben.</w:t>
          </w:r>
        </w:p>
      </w:docPartBody>
    </w:docPart>
    <w:docPart>
      <w:docPartPr>
        <w:name w:val="85B29AAB5A034EE08A94A49B4D16E0CA"/>
        <w:category>
          <w:name w:val="Allgemein"/>
          <w:gallery w:val="placeholder"/>
        </w:category>
        <w:types>
          <w:type w:val="bbPlcHdr"/>
        </w:types>
        <w:behaviors>
          <w:behavior w:val="content"/>
        </w:behaviors>
        <w:guid w:val="{A5B9DD0F-D049-4167-B445-888E559C6569}"/>
      </w:docPartPr>
      <w:docPartBody>
        <w:p w:rsidR="00A5387E" w:rsidRDefault="00A5387E" w:rsidP="00A5387E">
          <w:pPr>
            <w:pStyle w:val="85B29AAB5A034EE08A94A49B4D16E0CA"/>
          </w:pPr>
          <w:r w:rsidRPr="00AF3F52">
            <w:rPr>
              <w:rStyle w:val="Platzhaltertext"/>
              <w:rFonts w:ascii="Arial" w:hAnsi="Arial" w:cs="Arial"/>
              <w:sz w:val="22"/>
            </w:rPr>
            <w:t>Hier Text eingeben.</w:t>
          </w:r>
        </w:p>
      </w:docPartBody>
    </w:docPart>
    <w:docPart>
      <w:docPartPr>
        <w:name w:val="171CAE3F15C74CD2A143EB1DBFDA22E0"/>
        <w:category>
          <w:name w:val="Allgemein"/>
          <w:gallery w:val="placeholder"/>
        </w:category>
        <w:types>
          <w:type w:val="bbPlcHdr"/>
        </w:types>
        <w:behaviors>
          <w:behavior w:val="content"/>
        </w:behaviors>
        <w:guid w:val="{03718FCC-6582-4442-A207-812BFC1EF979}"/>
      </w:docPartPr>
      <w:docPartBody>
        <w:p w:rsidR="00A5387E" w:rsidRDefault="00A5387E" w:rsidP="00A5387E">
          <w:pPr>
            <w:pStyle w:val="171CAE3F15C74CD2A143EB1DBFDA22E0"/>
          </w:pPr>
          <w:r w:rsidRPr="00AF3F52">
            <w:rPr>
              <w:rStyle w:val="Platzhaltertext"/>
              <w:rFonts w:ascii="Arial" w:hAnsi="Arial" w:cs="Arial"/>
              <w:sz w:val="22"/>
            </w:rPr>
            <w:t>Hier Text eingeben.</w:t>
          </w:r>
        </w:p>
      </w:docPartBody>
    </w:docPart>
    <w:docPart>
      <w:docPartPr>
        <w:name w:val="DEDA6B75BF2B49D4A844C82D882D4181"/>
        <w:category>
          <w:name w:val="Allgemein"/>
          <w:gallery w:val="placeholder"/>
        </w:category>
        <w:types>
          <w:type w:val="bbPlcHdr"/>
        </w:types>
        <w:behaviors>
          <w:behavior w:val="content"/>
        </w:behaviors>
        <w:guid w:val="{BF7C088E-D676-437E-B062-95B891FA47C9}"/>
      </w:docPartPr>
      <w:docPartBody>
        <w:p w:rsidR="00A5387E" w:rsidRDefault="00A5387E" w:rsidP="00A5387E">
          <w:pPr>
            <w:pStyle w:val="DEDA6B75BF2B49D4A844C82D882D4181"/>
          </w:pPr>
          <w:r w:rsidRPr="00AF3F52">
            <w:rPr>
              <w:rStyle w:val="Platzhaltertext"/>
              <w:rFonts w:ascii="Arial" w:hAnsi="Arial" w:cs="Arial"/>
              <w:sz w:val="22"/>
            </w:rPr>
            <w:t>Hier Text eingeben.</w:t>
          </w:r>
        </w:p>
      </w:docPartBody>
    </w:docPart>
    <w:docPart>
      <w:docPartPr>
        <w:name w:val="6E6470F7BC1342718513034B2F318A4C"/>
        <w:category>
          <w:name w:val="Allgemein"/>
          <w:gallery w:val="placeholder"/>
        </w:category>
        <w:types>
          <w:type w:val="bbPlcHdr"/>
        </w:types>
        <w:behaviors>
          <w:behavior w:val="content"/>
        </w:behaviors>
        <w:guid w:val="{91DB162B-9483-452E-BF9C-2A616440C7FF}"/>
      </w:docPartPr>
      <w:docPartBody>
        <w:p w:rsidR="00A5387E" w:rsidRDefault="00A5387E" w:rsidP="00A5387E">
          <w:pPr>
            <w:pStyle w:val="6E6470F7BC1342718513034B2F318A4C"/>
          </w:pPr>
          <w:r w:rsidRPr="00053AF8">
            <w:rPr>
              <w:rStyle w:val="Platzhaltertext"/>
              <w:rFonts w:ascii="Arial" w:hAnsi="Arial" w:cs="Arial"/>
              <w:sz w:val="22"/>
            </w:rPr>
            <w:t>Klicken oder tippen Sie hier, um Text einzugeben.</w:t>
          </w:r>
        </w:p>
      </w:docPartBody>
    </w:docPart>
    <w:docPart>
      <w:docPartPr>
        <w:name w:val="9752D7129E5D4EFE8427F086C972886D"/>
        <w:category>
          <w:name w:val="Allgemein"/>
          <w:gallery w:val="placeholder"/>
        </w:category>
        <w:types>
          <w:type w:val="bbPlcHdr"/>
        </w:types>
        <w:behaviors>
          <w:behavior w:val="content"/>
        </w:behaviors>
        <w:guid w:val="{6AF6BD8D-4513-4382-9D82-F33F8490F958}"/>
      </w:docPartPr>
      <w:docPartBody>
        <w:p w:rsidR="00A5387E" w:rsidRDefault="00A5387E" w:rsidP="00A5387E">
          <w:pPr>
            <w:pStyle w:val="9752D7129E5D4EFE8427F086C972886D"/>
          </w:pPr>
          <w:r>
            <w:rPr>
              <w:rStyle w:val="Platzhaltertext"/>
            </w:rPr>
            <w:t>Hi</w:t>
          </w:r>
          <w:r w:rsidRPr="00336B36">
            <w:rPr>
              <w:rStyle w:val="Platzhaltertext"/>
            </w:rPr>
            <w:t>er Text eingeben.</w:t>
          </w:r>
        </w:p>
      </w:docPartBody>
    </w:docPart>
    <w:docPart>
      <w:docPartPr>
        <w:name w:val="F814585B66B444A6837025A016243587"/>
        <w:category>
          <w:name w:val="Allgemein"/>
          <w:gallery w:val="placeholder"/>
        </w:category>
        <w:types>
          <w:type w:val="bbPlcHdr"/>
        </w:types>
        <w:behaviors>
          <w:behavior w:val="content"/>
        </w:behaviors>
        <w:guid w:val="{62DE89EB-436D-428C-B824-9D18C654E38A}"/>
      </w:docPartPr>
      <w:docPartBody>
        <w:p w:rsidR="00A5387E" w:rsidRDefault="00A5387E" w:rsidP="00A5387E">
          <w:pPr>
            <w:pStyle w:val="F814585B66B444A6837025A016243587"/>
          </w:pPr>
          <w:r>
            <w:rPr>
              <w:rStyle w:val="Platzhaltertext"/>
            </w:rPr>
            <w:t>Hi</w:t>
          </w:r>
          <w:r w:rsidRPr="00336B36">
            <w:rPr>
              <w:rStyle w:val="Platzhaltertext"/>
            </w:rPr>
            <w:t>er Text eingeben.</w:t>
          </w:r>
        </w:p>
      </w:docPartBody>
    </w:docPart>
    <w:docPart>
      <w:docPartPr>
        <w:name w:val="1E7BC73D3F90455DB2DFB26A22E2CD41"/>
        <w:category>
          <w:name w:val="Allgemein"/>
          <w:gallery w:val="placeholder"/>
        </w:category>
        <w:types>
          <w:type w:val="bbPlcHdr"/>
        </w:types>
        <w:behaviors>
          <w:behavior w:val="content"/>
        </w:behaviors>
        <w:guid w:val="{8B49D74D-A8BC-49B7-BE1A-2A0F4CC20AED}"/>
      </w:docPartPr>
      <w:docPartBody>
        <w:p w:rsidR="00A5387E" w:rsidRDefault="00A5387E" w:rsidP="00A5387E">
          <w:pPr>
            <w:pStyle w:val="1E7BC73D3F90455DB2DFB26A22E2CD41"/>
          </w:pPr>
          <w:r>
            <w:rPr>
              <w:rStyle w:val="Platzhaltertext"/>
            </w:rPr>
            <w:t>Hi</w:t>
          </w:r>
          <w:r w:rsidRPr="00336B36">
            <w:rPr>
              <w:rStyle w:val="Platzhaltertext"/>
            </w:rPr>
            <w:t>er Text eingeben.</w:t>
          </w:r>
        </w:p>
      </w:docPartBody>
    </w:docPart>
    <w:docPart>
      <w:docPartPr>
        <w:name w:val="378A548A7B574317B1BF1DF5CF15039C"/>
        <w:category>
          <w:name w:val="Allgemein"/>
          <w:gallery w:val="placeholder"/>
        </w:category>
        <w:types>
          <w:type w:val="bbPlcHdr"/>
        </w:types>
        <w:behaviors>
          <w:behavior w:val="content"/>
        </w:behaviors>
        <w:guid w:val="{75F780EA-04A4-426D-A978-2715DDFC0093}"/>
      </w:docPartPr>
      <w:docPartBody>
        <w:p w:rsidR="00A5387E" w:rsidRDefault="00A5387E" w:rsidP="00A5387E">
          <w:pPr>
            <w:pStyle w:val="378A548A7B574317B1BF1DF5CF15039C"/>
          </w:pPr>
          <w:r>
            <w:rPr>
              <w:rStyle w:val="Platzhaltertext"/>
              <w:rFonts w:ascii="Arial" w:hAnsi="Arial" w:cs="Arial"/>
              <w:sz w:val="22"/>
            </w:rPr>
            <w:t>ersten Seite ausfüllen</w:t>
          </w:r>
          <w:r w:rsidRPr="00AF3F52">
            <w:rPr>
              <w:rStyle w:val="Platzhaltertext"/>
              <w:rFonts w:ascii="Arial" w:hAnsi="Arial" w:cs="Arial"/>
              <w:sz w:val="22"/>
            </w:rPr>
            <w:t>.</w:t>
          </w:r>
        </w:p>
      </w:docPartBody>
    </w:docPart>
    <w:docPart>
      <w:docPartPr>
        <w:name w:val="8054C4CECED14173AEBB7932E41173F6"/>
        <w:category>
          <w:name w:val="Allgemein"/>
          <w:gallery w:val="placeholder"/>
        </w:category>
        <w:types>
          <w:type w:val="bbPlcHdr"/>
        </w:types>
        <w:behaviors>
          <w:behavior w:val="content"/>
        </w:behaviors>
        <w:guid w:val="{31EE81E9-C8A9-4900-B469-06C5B0C2A853}"/>
      </w:docPartPr>
      <w:docPartBody>
        <w:p w:rsidR="00A5387E" w:rsidRDefault="00A5387E" w:rsidP="00A5387E">
          <w:pPr>
            <w:pStyle w:val="8054C4CECED14173AEBB7932E41173F6"/>
          </w:pPr>
          <w:r w:rsidRPr="00AF3F52">
            <w:rPr>
              <w:rStyle w:val="Platzhaltertext"/>
              <w:rFonts w:ascii="Arial" w:hAnsi="Arial" w:cs="Arial"/>
              <w:sz w:val="22"/>
            </w:rPr>
            <w:t>Hier Text eingeben.</w:t>
          </w:r>
        </w:p>
      </w:docPartBody>
    </w:docPart>
    <w:docPart>
      <w:docPartPr>
        <w:name w:val="5DB4DA56519E4C8A9697BF653BF1454C"/>
        <w:category>
          <w:name w:val="Allgemein"/>
          <w:gallery w:val="placeholder"/>
        </w:category>
        <w:types>
          <w:type w:val="bbPlcHdr"/>
        </w:types>
        <w:behaviors>
          <w:behavior w:val="content"/>
        </w:behaviors>
        <w:guid w:val="{1F7271DB-5C45-4648-9819-76591FC88285}"/>
      </w:docPartPr>
      <w:docPartBody>
        <w:p w:rsidR="00A5387E" w:rsidRDefault="00A5387E" w:rsidP="00A5387E">
          <w:pPr>
            <w:pStyle w:val="5DB4DA56519E4C8A9697BF653BF1454C"/>
          </w:pPr>
          <w:r w:rsidRPr="00AF3F52">
            <w:rPr>
              <w:rStyle w:val="Platzhaltertext"/>
              <w:rFonts w:ascii="Arial" w:hAnsi="Arial" w:cs="Arial"/>
              <w:sz w:val="22"/>
            </w:rPr>
            <w:t>Hier Text eingeben.</w:t>
          </w:r>
        </w:p>
      </w:docPartBody>
    </w:docPart>
    <w:docPart>
      <w:docPartPr>
        <w:name w:val="8D8F0D163B3E46C1A423AB00A693790B"/>
        <w:category>
          <w:name w:val="Allgemein"/>
          <w:gallery w:val="placeholder"/>
        </w:category>
        <w:types>
          <w:type w:val="bbPlcHdr"/>
        </w:types>
        <w:behaviors>
          <w:behavior w:val="content"/>
        </w:behaviors>
        <w:guid w:val="{84E0C294-C432-4DE4-B1ED-91B35EC7336E}"/>
      </w:docPartPr>
      <w:docPartBody>
        <w:p w:rsidR="00A5387E" w:rsidRDefault="00A5387E" w:rsidP="00A5387E">
          <w:pPr>
            <w:pStyle w:val="8D8F0D163B3E46C1A423AB00A693790B"/>
          </w:pPr>
          <w:r w:rsidRPr="00AF3F52">
            <w:rPr>
              <w:rStyle w:val="Platzhaltertext"/>
              <w:rFonts w:ascii="Arial" w:hAnsi="Arial" w:cs="Arial"/>
              <w:sz w:val="22"/>
            </w:rPr>
            <w:t>Hier Text eingeben.</w:t>
          </w:r>
        </w:p>
      </w:docPartBody>
    </w:docPart>
    <w:docPart>
      <w:docPartPr>
        <w:name w:val="8D9896182288421F9C4B97633B06BC04"/>
        <w:category>
          <w:name w:val="Allgemein"/>
          <w:gallery w:val="placeholder"/>
        </w:category>
        <w:types>
          <w:type w:val="bbPlcHdr"/>
        </w:types>
        <w:behaviors>
          <w:behavior w:val="content"/>
        </w:behaviors>
        <w:guid w:val="{740F4689-EF8A-4895-9963-BFACEFF10C35}"/>
      </w:docPartPr>
      <w:docPartBody>
        <w:p w:rsidR="00A5387E" w:rsidRDefault="00A5387E" w:rsidP="00A5387E">
          <w:pPr>
            <w:pStyle w:val="8D9896182288421F9C4B97633B06BC04"/>
          </w:pPr>
          <w:r w:rsidRPr="00AF3F52">
            <w:rPr>
              <w:rStyle w:val="Platzhaltertext"/>
              <w:rFonts w:ascii="Arial" w:hAnsi="Arial" w:cs="Arial"/>
              <w:sz w:val="22"/>
            </w:rPr>
            <w:t>Hier Text eingeben.</w:t>
          </w:r>
        </w:p>
      </w:docPartBody>
    </w:docPart>
    <w:docPart>
      <w:docPartPr>
        <w:name w:val="73E8BA91B6D44B1AB86C75A2965F358B"/>
        <w:category>
          <w:name w:val="Allgemein"/>
          <w:gallery w:val="placeholder"/>
        </w:category>
        <w:types>
          <w:type w:val="bbPlcHdr"/>
        </w:types>
        <w:behaviors>
          <w:behavior w:val="content"/>
        </w:behaviors>
        <w:guid w:val="{B5F1D1BF-C499-4668-A27E-8B188F88F47E}"/>
      </w:docPartPr>
      <w:docPartBody>
        <w:p w:rsidR="00A5387E" w:rsidRDefault="00A5387E" w:rsidP="00A5387E">
          <w:pPr>
            <w:pStyle w:val="73E8BA91B6D44B1AB86C75A2965F358B"/>
          </w:pPr>
          <w:r w:rsidRPr="00053AF8">
            <w:rPr>
              <w:rStyle w:val="Platzhaltertext"/>
              <w:rFonts w:ascii="Arial" w:hAnsi="Arial" w:cs="Arial"/>
              <w:sz w:val="22"/>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ssen Gellix">
    <w:panose1 w:val="020B0604030102000003"/>
    <w:charset w:val="00"/>
    <w:family w:val="swiss"/>
    <w:notTrueType/>
    <w:pitch w:val="variable"/>
    <w:sig w:usb0="A10000FF" w:usb1="5001A47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353"/>
    <w:rsid w:val="00125988"/>
    <w:rsid w:val="002B45A2"/>
    <w:rsid w:val="002C5A8E"/>
    <w:rsid w:val="002D7B45"/>
    <w:rsid w:val="003A1F2D"/>
    <w:rsid w:val="004A1B87"/>
    <w:rsid w:val="00524ABF"/>
    <w:rsid w:val="005B62D5"/>
    <w:rsid w:val="0062243C"/>
    <w:rsid w:val="00673745"/>
    <w:rsid w:val="00710660"/>
    <w:rsid w:val="008C6FA9"/>
    <w:rsid w:val="00935E65"/>
    <w:rsid w:val="00940B28"/>
    <w:rsid w:val="009C23B4"/>
    <w:rsid w:val="00A5387E"/>
    <w:rsid w:val="00AC0E86"/>
    <w:rsid w:val="00B31735"/>
    <w:rsid w:val="00D01353"/>
    <w:rsid w:val="00FA08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5387E"/>
    <w:rPr>
      <w:color w:val="808080"/>
    </w:rPr>
  </w:style>
  <w:style w:type="paragraph" w:customStyle="1" w:styleId="37930F9B25B644D1973A9B008EB49DF6">
    <w:name w:val="37930F9B25B644D1973A9B008EB49DF6"/>
    <w:rsid w:val="00A5387E"/>
  </w:style>
  <w:style w:type="paragraph" w:customStyle="1" w:styleId="492F44D77FDD4514911AF75E86E9D706">
    <w:name w:val="492F44D77FDD4514911AF75E86E9D706"/>
    <w:rsid w:val="00FA089C"/>
  </w:style>
  <w:style w:type="paragraph" w:customStyle="1" w:styleId="0683A11EC8724EA3ACCD2C86636D45DF">
    <w:name w:val="0683A11EC8724EA3ACCD2C86636D45DF"/>
    <w:rsid w:val="00673745"/>
  </w:style>
  <w:style w:type="paragraph" w:customStyle="1" w:styleId="1965E460E2D747AEBAD45DB6ABD26C56">
    <w:name w:val="1965E460E2D747AEBAD45DB6ABD26C56"/>
    <w:rsid w:val="00673745"/>
  </w:style>
  <w:style w:type="paragraph" w:customStyle="1" w:styleId="47861A9A1A8B4F35B3EACEACF007603C">
    <w:name w:val="47861A9A1A8B4F35B3EACEACF007603C"/>
    <w:rsid w:val="00673745"/>
  </w:style>
  <w:style w:type="paragraph" w:customStyle="1" w:styleId="AFA5D0C2ABF24D8B9866BD5521AE18B24">
    <w:name w:val="AFA5D0C2ABF24D8B9866BD5521AE18B24"/>
    <w:rsid w:val="002B45A2"/>
    <w:pPr>
      <w:spacing w:after="0" w:line="240" w:lineRule="auto"/>
    </w:pPr>
    <w:rPr>
      <w:rFonts w:ascii="Hessen Gellix" w:eastAsiaTheme="minorHAnsi" w:hAnsi="Hessen Gellix"/>
      <w:kern w:val="0"/>
      <w:szCs w:val="22"/>
      <w:lang w:eastAsia="en-US"/>
      <w14:ligatures w14:val="none"/>
    </w:rPr>
  </w:style>
  <w:style w:type="paragraph" w:customStyle="1" w:styleId="8A87EF3A0AC94A239FDFD62CF3F991AA4">
    <w:name w:val="8A87EF3A0AC94A239FDFD62CF3F991AA4"/>
    <w:rsid w:val="002B45A2"/>
    <w:pPr>
      <w:spacing w:after="0" w:line="240" w:lineRule="auto"/>
    </w:pPr>
    <w:rPr>
      <w:rFonts w:ascii="Hessen Gellix" w:eastAsiaTheme="minorHAnsi" w:hAnsi="Hessen Gellix"/>
      <w:kern w:val="0"/>
      <w:szCs w:val="22"/>
      <w:lang w:eastAsia="en-US"/>
      <w14:ligatures w14:val="none"/>
    </w:rPr>
  </w:style>
  <w:style w:type="paragraph" w:customStyle="1" w:styleId="7AC7650D77194437B1539B6494844F234">
    <w:name w:val="7AC7650D77194437B1539B6494844F234"/>
    <w:rsid w:val="002B45A2"/>
    <w:pPr>
      <w:spacing w:after="0" w:line="240" w:lineRule="auto"/>
    </w:pPr>
    <w:rPr>
      <w:rFonts w:ascii="Hessen Gellix" w:eastAsiaTheme="minorHAnsi" w:hAnsi="Hessen Gellix"/>
      <w:kern w:val="0"/>
      <w:szCs w:val="22"/>
      <w:lang w:eastAsia="en-US"/>
      <w14:ligatures w14:val="none"/>
    </w:rPr>
  </w:style>
  <w:style w:type="paragraph" w:customStyle="1" w:styleId="AD03AA303E4246C1BDD92CC89D5DD0254">
    <w:name w:val="AD03AA303E4246C1BDD92CC89D5DD0254"/>
    <w:rsid w:val="002B45A2"/>
    <w:pPr>
      <w:spacing w:after="0" w:line="240" w:lineRule="auto"/>
    </w:pPr>
    <w:rPr>
      <w:rFonts w:ascii="Hessen Gellix" w:eastAsiaTheme="minorHAnsi" w:hAnsi="Hessen Gellix"/>
      <w:kern w:val="0"/>
      <w:szCs w:val="22"/>
      <w:lang w:eastAsia="en-US"/>
      <w14:ligatures w14:val="none"/>
    </w:rPr>
  </w:style>
  <w:style w:type="paragraph" w:customStyle="1" w:styleId="52C3F1182F044C4BB4B2B972B7C0AF3F4">
    <w:name w:val="52C3F1182F044C4BB4B2B972B7C0AF3F4"/>
    <w:rsid w:val="002B45A2"/>
    <w:pPr>
      <w:spacing w:after="0" w:line="240" w:lineRule="auto"/>
    </w:pPr>
    <w:rPr>
      <w:rFonts w:ascii="Hessen Gellix" w:eastAsiaTheme="minorHAnsi" w:hAnsi="Hessen Gellix"/>
      <w:kern w:val="0"/>
      <w:szCs w:val="22"/>
      <w:lang w:eastAsia="en-US"/>
      <w14:ligatures w14:val="none"/>
    </w:rPr>
  </w:style>
  <w:style w:type="paragraph" w:customStyle="1" w:styleId="3C9CAFE39FF146DCB3EA8CD8E130AAFE4">
    <w:name w:val="3C9CAFE39FF146DCB3EA8CD8E130AAFE4"/>
    <w:rsid w:val="002B45A2"/>
    <w:pPr>
      <w:spacing w:after="0" w:line="240" w:lineRule="auto"/>
    </w:pPr>
    <w:rPr>
      <w:rFonts w:ascii="Hessen Gellix" w:eastAsiaTheme="minorHAnsi" w:hAnsi="Hessen Gellix"/>
      <w:kern w:val="0"/>
      <w:szCs w:val="22"/>
      <w:lang w:eastAsia="en-US"/>
      <w14:ligatures w14:val="none"/>
    </w:rPr>
  </w:style>
  <w:style w:type="paragraph" w:customStyle="1" w:styleId="46109DA5B732434A8E1245971A8592824">
    <w:name w:val="46109DA5B732434A8E1245971A8592824"/>
    <w:rsid w:val="002B45A2"/>
    <w:pPr>
      <w:spacing w:after="0" w:line="240" w:lineRule="auto"/>
    </w:pPr>
    <w:rPr>
      <w:rFonts w:ascii="Hessen Gellix" w:eastAsiaTheme="minorHAnsi" w:hAnsi="Hessen Gellix"/>
      <w:kern w:val="0"/>
      <w:szCs w:val="22"/>
      <w:lang w:eastAsia="en-US"/>
      <w14:ligatures w14:val="none"/>
    </w:rPr>
  </w:style>
  <w:style w:type="paragraph" w:customStyle="1" w:styleId="1D0D0CACCF51407FB5859A79D53C67E64">
    <w:name w:val="1D0D0CACCF51407FB5859A79D53C67E64"/>
    <w:rsid w:val="002B45A2"/>
    <w:pPr>
      <w:spacing w:after="0" w:line="240" w:lineRule="auto"/>
    </w:pPr>
    <w:rPr>
      <w:rFonts w:ascii="Hessen Gellix" w:eastAsiaTheme="minorHAnsi" w:hAnsi="Hessen Gellix"/>
      <w:kern w:val="0"/>
      <w:szCs w:val="22"/>
      <w:lang w:eastAsia="en-US"/>
      <w14:ligatures w14:val="none"/>
    </w:rPr>
  </w:style>
  <w:style w:type="paragraph" w:customStyle="1" w:styleId="495C21504AD84DD2923F9A8F4E5F03653">
    <w:name w:val="495C21504AD84DD2923F9A8F4E5F03653"/>
    <w:rsid w:val="002B45A2"/>
    <w:pPr>
      <w:spacing w:after="0" w:line="240" w:lineRule="auto"/>
    </w:pPr>
    <w:rPr>
      <w:rFonts w:ascii="Hessen Gellix" w:eastAsiaTheme="minorHAnsi" w:hAnsi="Hessen Gellix"/>
      <w:kern w:val="0"/>
      <w:szCs w:val="22"/>
      <w:lang w:eastAsia="en-US"/>
      <w14:ligatures w14:val="none"/>
    </w:rPr>
  </w:style>
  <w:style w:type="paragraph" w:customStyle="1" w:styleId="2348E1877AA14DD2B027C48B02550E084">
    <w:name w:val="2348E1877AA14DD2B027C48B02550E084"/>
    <w:rsid w:val="002B45A2"/>
    <w:pPr>
      <w:spacing w:after="0" w:line="240" w:lineRule="auto"/>
    </w:pPr>
    <w:rPr>
      <w:rFonts w:ascii="Hessen Gellix" w:eastAsiaTheme="minorHAnsi" w:hAnsi="Hessen Gellix"/>
      <w:kern w:val="0"/>
      <w:szCs w:val="22"/>
      <w:lang w:eastAsia="en-US"/>
      <w14:ligatures w14:val="none"/>
    </w:rPr>
  </w:style>
  <w:style w:type="paragraph" w:customStyle="1" w:styleId="E880009DD4E74E3BBE996078B4D7F5534">
    <w:name w:val="E880009DD4E74E3BBE996078B4D7F5534"/>
    <w:rsid w:val="002B45A2"/>
    <w:pPr>
      <w:spacing w:after="0" w:line="240" w:lineRule="auto"/>
    </w:pPr>
    <w:rPr>
      <w:rFonts w:ascii="Hessen Gellix" w:eastAsiaTheme="minorHAnsi" w:hAnsi="Hessen Gellix"/>
      <w:kern w:val="0"/>
      <w:szCs w:val="22"/>
      <w:lang w:eastAsia="en-US"/>
      <w14:ligatures w14:val="none"/>
    </w:rPr>
  </w:style>
  <w:style w:type="paragraph" w:customStyle="1" w:styleId="40CE13CAAEE64327B070B49B0126AF154">
    <w:name w:val="40CE13CAAEE64327B070B49B0126AF154"/>
    <w:rsid w:val="002B45A2"/>
    <w:pPr>
      <w:spacing w:after="0" w:line="240" w:lineRule="auto"/>
    </w:pPr>
    <w:rPr>
      <w:rFonts w:ascii="Hessen Gellix" w:eastAsiaTheme="minorHAnsi" w:hAnsi="Hessen Gellix"/>
      <w:kern w:val="0"/>
      <w:szCs w:val="22"/>
      <w:lang w:eastAsia="en-US"/>
      <w14:ligatures w14:val="none"/>
    </w:rPr>
  </w:style>
  <w:style w:type="paragraph" w:customStyle="1" w:styleId="3AE61046FCB94513A1F0CB69F00F2EB14">
    <w:name w:val="3AE61046FCB94513A1F0CB69F00F2EB14"/>
    <w:rsid w:val="002B45A2"/>
    <w:pPr>
      <w:spacing w:after="0" w:line="240" w:lineRule="auto"/>
    </w:pPr>
    <w:rPr>
      <w:rFonts w:ascii="Hessen Gellix" w:eastAsiaTheme="minorHAnsi" w:hAnsi="Hessen Gellix"/>
      <w:kern w:val="0"/>
      <w:szCs w:val="22"/>
      <w:lang w:eastAsia="en-US"/>
      <w14:ligatures w14:val="none"/>
    </w:rPr>
  </w:style>
  <w:style w:type="paragraph" w:customStyle="1" w:styleId="CDC70BAB336D4B43B6545B705A6B74BB4">
    <w:name w:val="CDC70BAB336D4B43B6545B705A6B74BB4"/>
    <w:rsid w:val="002B45A2"/>
    <w:pPr>
      <w:spacing w:after="0" w:line="240" w:lineRule="auto"/>
    </w:pPr>
    <w:rPr>
      <w:rFonts w:ascii="Hessen Gellix" w:eastAsiaTheme="minorHAnsi" w:hAnsi="Hessen Gellix"/>
      <w:kern w:val="0"/>
      <w:szCs w:val="22"/>
      <w:lang w:eastAsia="en-US"/>
      <w14:ligatures w14:val="none"/>
    </w:rPr>
  </w:style>
  <w:style w:type="paragraph" w:customStyle="1" w:styleId="EDD6BAAE6EE4465ABADD6D7F1AB5C681">
    <w:name w:val="EDD6BAAE6EE4465ABADD6D7F1AB5C681"/>
    <w:rsid w:val="00A5387E"/>
  </w:style>
  <w:style w:type="paragraph" w:customStyle="1" w:styleId="4374F5266FD449BEAC97C49E3A0CE23C">
    <w:name w:val="4374F5266FD449BEAC97C49E3A0CE23C"/>
    <w:rsid w:val="00A5387E"/>
  </w:style>
  <w:style w:type="paragraph" w:customStyle="1" w:styleId="A11CDC7E6AF14541AB923BFB33461E83">
    <w:name w:val="A11CDC7E6AF14541AB923BFB33461E83"/>
    <w:rsid w:val="00A5387E"/>
  </w:style>
  <w:style w:type="paragraph" w:customStyle="1" w:styleId="DC0944197F70433B841B25BD051B879C">
    <w:name w:val="DC0944197F70433B841B25BD051B879C"/>
    <w:rsid w:val="00A5387E"/>
  </w:style>
  <w:style w:type="paragraph" w:customStyle="1" w:styleId="7953799E49374C5CAFABB72AFF3EE697">
    <w:name w:val="7953799E49374C5CAFABB72AFF3EE697"/>
    <w:rsid w:val="00A5387E"/>
  </w:style>
  <w:style w:type="paragraph" w:customStyle="1" w:styleId="311095FF5CC546E99D3663D6E1A48F54">
    <w:name w:val="311095FF5CC546E99D3663D6E1A48F54"/>
    <w:rsid w:val="00A5387E"/>
  </w:style>
  <w:style w:type="paragraph" w:customStyle="1" w:styleId="0D4E7A0371C24EB0BE7EA1D8A56598F2">
    <w:name w:val="0D4E7A0371C24EB0BE7EA1D8A56598F2"/>
    <w:rsid w:val="00A5387E"/>
  </w:style>
  <w:style w:type="paragraph" w:customStyle="1" w:styleId="C4979538D61A4854A5B7D8429BE1756B">
    <w:name w:val="C4979538D61A4854A5B7D8429BE1756B"/>
    <w:rsid w:val="00A5387E"/>
  </w:style>
  <w:style w:type="paragraph" w:customStyle="1" w:styleId="382DB63E75C941F991F0C2580CE8B37B">
    <w:name w:val="382DB63E75C941F991F0C2580CE8B37B"/>
    <w:rsid w:val="00A5387E"/>
  </w:style>
  <w:style w:type="paragraph" w:customStyle="1" w:styleId="3BEB1C24575946D684EFB06E81CD1808">
    <w:name w:val="3BEB1C24575946D684EFB06E81CD1808"/>
    <w:rsid w:val="00A5387E"/>
  </w:style>
  <w:style w:type="paragraph" w:customStyle="1" w:styleId="69275F10E9BA4DC0AF17C4D303F7EB2E">
    <w:name w:val="69275F10E9BA4DC0AF17C4D303F7EB2E"/>
    <w:rsid w:val="00A5387E"/>
  </w:style>
  <w:style w:type="paragraph" w:customStyle="1" w:styleId="9EA6CB9A20D54AEDB6FFC6CBEE8FC7E0">
    <w:name w:val="9EA6CB9A20D54AEDB6FFC6CBEE8FC7E0"/>
    <w:rsid w:val="00A5387E"/>
  </w:style>
  <w:style w:type="paragraph" w:customStyle="1" w:styleId="349CEA5FBC5A4A8898D4B6E577E22B0B">
    <w:name w:val="349CEA5FBC5A4A8898D4B6E577E22B0B"/>
    <w:rsid w:val="00A5387E"/>
  </w:style>
  <w:style w:type="paragraph" w:customStyle="1" w:styleId="72D8570A43814941AB64D822E5CA84A5">
    <w:name w:val="72D8570A43814941AB64D822E5CA84A5"/>
    <w:rsid w:val="00A5387E"/>
  </w:style>
  <w:style w:type="paragraph" w:customStyle="1" w:styleId="A0DC64179FA542AFAC5E2B110D4395A3">
    <w:name w:val="A0DC64179FA542AFAC5E2B110D4395A3"/>
    <w:rsid w:val="00A5387E"/>
  </w:style>
  <w:style w:type="paragraph" w:customStyle="1" w:styleId="4325F73D99EB471DB5B70A7DE1C8C59E">
    <w:name w:val="4325F73D99EB471DB5B70A7DE1C8C59E"/>
    <w:rsid w:val="00A5387E"/>
  </w:style>
  <w:style w:type="paragraph" w:customStyle="1" w:styleId="D7051187A8624301B033AA19F7D556D2">
    <w:name w:val="D7051187A8624301B033AA19F7D556D2"/>
    <w:rsid w:val="00A5387E"/>
  </w:style>
  <w:style w:type="paragraph" w:customStyle="1" w:styleId="4EDA6CEDA96A4A7183ACC8364CB8BC5B">
    <w:name w:val="4EDA6CEDA96A4A7183ACC8364CB8BC5B"/>
    <w:rsid w:val="00A5387E"/>
  </w:style>
  <w:style w:type="paragraph" w:customStyle="1" w:styleId="588A4FF053CC48929773756C63891B9B">
    <w:name w:val="588A4FF053CC48929773756C63891B9B"/>
    <w:rsid w:val="00A5387E"/>
  </w:style>
  <w:style w:type="paragraph" w:customStyle="1" w:styleId="539C41F5328C43E7B29E7D97B1B051D9">
    <w:name w:val="539C41F5328C43E7B29E7D97B1B051D9"/>
    <w:rsid w:val="00A5387E"/>
  </w:style>
  <w:style w:type="paragraph" w:customStyle="1" w:styleId="0D0D7C4A7500487AAE8D45FA48D2E489">
    <w:name w:val="0D0D7C4A7500487AAE8D45FA48D2E489"/>
    <w:rsid w:val="00A5387E"/>
  </w:style>
  <w:style w:type="paragraph" w:customStyle="1" w:styleId="F5CBA40B09D34A8998BD7057840425E3">
    <w:name w:val="F5CBA40B09D34A8998BD7057840425E3"/>
    <w:rsid w:val="00A5387E"/>
  </w:style>
  <w:style w:type="paragraph" w:customStyle="1" w:styleId="EAE3431A0ED9408699526C8E16949717">
    <w:name w:val="EAE3431A0ED9408699526C8E16949717"/>
    <w:rsid w:val="00A5387E"/>
  </w:style>
  <w:style w:type="paragraph" w:customStyle="1" w:styleId="DDB49490C0624091ABAA23FEBF45F329">
    <w:name w:val="DDB49490C0624091ABAA23FEBF45F329"/>
    <w:rsid w:val="00A5387E"/>
  </w:style>
  <w:style w:type="paragraph" w:customStyle="1" w:styleId="D9744C9702F7460DBB6C9D77D939F97E">
    <w:name w:val="D9744C9702F7460DBB6C9D77D939F97E"/>
    <w:rsid w:val="00A5387E"/>
  </w:style>
  <w:style w:type="paragraph" w:customStyle="1" w:styleId="C71C1ACBB92D4451B6D13E4CF5C70E67">
    <w:name w:val="C71C1ACBB92D4451B6D13E4CF5C70E67"/>
    <w:rsid w:val="00A5387E"/>
  </w:style>
  <w:style w:type="paragraph" w:customStyle="1" w:styleId="8073D7968414420D88A90630D6E39C49">
    <w:name w:val="8073D7968414420D88A90630D6E39C49"/>
    <w:rsid w:val="00A5387E"/>
  </w:style>
  <w:style w:type="paragraph" w:customStyle="1" w:styleId="52C94C444B3A4DF8BBC445A9FDCB64E6">
    <w:name w:val="52C94C444B3A4DF8BBC445A9FDCB64E6"/>
    <w:rsid w:val="00A5387E"/>
  </w:style>
  <w:style w:type="paragraph" w:customStyle="1" w:styleId="55FC538FE4F3489B85D03B5357A28242">
    <w:name w:val="55FC538FE4F3489B85D03B5357A28242"/>
    <w:rsid w:val="00A5387E"/>
  </w:style>
  <w:style w:type="paragraph" w:customStyle="1" w:styleId="94CF6EC65BBD49ADADBEC28988E3047B">
    <w:name w:val="94CF6EC65BBD49ADADBEC28988E3047B"/>
    <w:rsid w:val="00A5387E"/>
  </w:style>
  <w:style w:type="paragraph" w:customStyle="1" w:styleId="79BE8D5583DB470CBAEA86EFC8EE4475">
    <w:name w:val="79BE8D5583DB470CBAEA86EFC8EE4475"/>
    <w:rsid w:val="00A5387E"/>
  </w:style>
  <w:style w:type="paragraph" w:customStyle="1" w:styleId="6EFD4DE345234274B83899224B20A3CC">
    <w:name w:val="6EFD4DE345234274B83899224B20A3CC"/>
    <w:rsid w:val="00A5387E"/>
  </w:style>
  <w:style w:type="paragraph" w:customStyle="1" w:styleId="32AD6352AA43484EAD6E1FD993D88684">
    <w:name w:val="32AD6352AA43484EAD6E1FD993D88684"/>
    <w:rsid w:val="00A5387E"/>
  </w:style>
  <w:style w:type="paragraph" w:customStyle="1" w:styleId="7C468B6E54084182AC50510A4196DE8F">
    <w:name w:val="7C468B6E54084182AC50510A4196DE8F"/>
    <w:rsid w:val="00A5387E"/>
  </w:style>
  <w:style w:type="paragraph" w:customStyle="1" w:styleId="01E4DFEB85D7469E901E9466E3530C68">
    <w:name w:val="01E4DFEB85D7469E901E9466E3530C68"/>
    <w:rsid w:val="00A5387E"/>
  </w:style>
  <w:style w:type="paragraph" w:customStyle="1" w:styleId="B7B5814D814C4982AB5F86420B2365E6">
    <w:name w:val="B7B5814D814C4982AB5F86420B2365E6"/>
    <w:rsid w:val="00A5387E"/>
  </w:style>
  <w:style w:type="paragraph" w:customStyle="1" w:styleId="93BF486BE90F4C8B9BC7C9BCB00FD3E5">
    <w:name w:val="93BF486BE90F4C8B9BC7C9BCB00FD3E5"/>
    <w:rsid w:val="00A5387E"/>
  </w:style>
  <w:style w:type="paragraph" w:customStyle="1" w:styleId="25B1E53E355E4660BC3B588674B01D3C">
    <w:name w:val="25B1E53E355E4660BC3B588674B01D3C"/>
    <w:rsid w:val="00A5387E"/>
  </w:style>
  <w:style w:type="paragraph" w:customStyle="1" w:styleId="1B68BE1CD81543898CD5ABE7C445850E">
    <w:name w:val="1B68BE1CD81543898CD5ABE7C445850E"/>
    <w:rsid w:val="00A5387E"/>
  </w:style>
  <w:style w:type="paragraph" w:customStyle="1" w:styleId="9B84BAE3A5854DC882C6CE9F04CF8798">
    <w:name w:val="9B84BAE3A5854DC882C6CE9F04CF8798"/>
    <w:rsid w:val="00A5387E"/>
  </w:style>
  <w:style w:type="paragraph" w:customStyle="1" w:styleId="91CEB2E3A00C43CDB69BFC82F59E872F">
    <w:name w:val="91CEB2E3A00C43CDB69BFC82F59E872F"/>
    <w:rsid w:val="00A5387E"/>
  </w:style>
  <w:style w:type="paragraph" w:customStyle="1" w:styleId="D01483FAF1A04718B2634EF5536071DD">
    <w:name w:val="D01483FAF1A04718B2634EF5536071DD"/>
    <w:rsid w:val="00A5387E"/>
  </w:style>
  <w:style w:type="paragraph" w:customStyle="1" w:styleId="66D211AE70C64E7A8EFB7D7DB947BDD6">
    <w:name w:val="66D211AE70C64E7A8EFB7D7DB947BDD6"/>
    <w:rsid w:val="00A5387E"/>
  </w:style>
  <w:style w:type="paragraph" w:customStyle="1" w:styleId="BAA2763D7EB04E56AFBC5F661393A879">
    <w:name w:val="BAA2763D7EB04E56AFBC5F661393A879"/>
    <w:rsid w:val="00A5387E"/>
  </w:style>
  <w:style w:type="paragraph" w:customStyle="1" w:styleId="EE014F74FEF24A3F8D3AC9E1BDA22729">
    <w:name w:val="EE014F74FEF24A3F8D3AC9E1BDA22729"/>
    <w:rsid w:val="00A5387E"/>
  </w:style>
  <w:style w:type="paragraph" w:customStyle="1" w:styleId="BB9B928A0B6840908CBEDE522B1CB30D">
    <w:name w:val="BB9B928A0B6840908CBEDE522B1CB30D"/>
    <w:rsid w:val="00A5387E"/>
  </w:style>
  <w:style w:type="paragraph" w:customStyle="1" w:styleId="2BF42E7B97A54E90B02114B7FF023972">
    <w:name w:val="2BF42E7B97A54E90B02114B7FF023972"/>
    <w:rsid w:val="00A5387E"/>
  </w:style>
  <w:style w:type="paragraph" w:customStyle="1" w:styleId="294B40F97C4D456F9FA999FC95B28DE4">
    <w:name w:val="294B40F97C4D456F9FA999FC95B28DE4"/>
    <w:rsid w:val="00A5387E"/>
  </w:style>
  <w:style w:type="paragraph" w:customStyle="1" w:styleId="DAA649F162294B85BB3CC22C7A10A5AD">
    <w:name w:val="DAA649F162294B85BB3CC22C7A10A5AD"/>
    <w:rsid w:val="00A5387E"/>
  </w:style>
  <w:style w:type="paragraph" w:customStyle="1" w:styleId="2DB9F3457878470C8F293D96293A3E9B">
    <w:name w:val="2DB9F3457878470C8F293D96293A3E9B"/>
    <w:rsid w:val="00A5387E"/>
  </w:style>
  <w:style w:type="paragraph" w:customStyle="1" w:styleId="1B190FE1C39C46AAB76EA23CF0BBA073">
    <w:name w:val="1B190FE1C39C46AAB76EA23CF0BBA073"/>
    <w:rsid w:val="00A5387E"/>
  </w:style>
  <w:style w:type="paragraph" w:customStyle="1" w:styleId="9058250130B64CB8A2F155B6D9419092">
    <w:name w:val="9058250130B64CB8A2F155B6D9419092"/>
    <w:rsid w:val="00A5387E"/>
  </w:style>
  <w:style w:type="paragraph" w:customStyle="1" w:styleId="692E5AF8A0B94A35BB7148FAC59E994D">
    <w:name w:val="692E5AF8A0B94A35BB7148FAC59E994D"/>
    <w:rsid w:val="00A5387E"/>
  </w:style>
  <w:style w:type="paragraph" w:customStyle="1" w:styleId="68EF87372F0347DF9FD41039B6C3CC2D">
    <w:name w:val="68EF87372F0347DF9FD41039B6C3CC2D"/>
    <w:rsid w:val="00A5387E"/>
  </w:style>
  <w:style w:type="paragraph" w:customStyle="1" w:styleId="B26D02D8F94B4BAC95102DF9FCE7F822">
    <w:name w:val="B26D02D8F94B4BAC95102DF9FCE7F822"/>
    <w:rsid w:val="00A5387E"/>
  </w:style>
  <w:style w:type="paragraph" w:customStyle="1" w:styleId="7134E71CAA10461BB5F0A88FF24EF31A">
    <w:name w:val="7134E71CAA10461BB5F0A88FF24EF31A"/>
    <w:rsid w:val="00A5387E"/>
  </w:style>
  <w:style w:type="paragraph" w:customStyle="1" w:styleId="F0B93D33F16240C3BD8CA1526FD02A1B">
    <w:name w:val="F0B93D33F16240C3BD8CA1526FD02A1B"/>
    <w:rsid w:val="00A5387E"/>
  </w:style>
  <w:style w:type="paragraph" w:customStyle="1" w:styleId="3771088FA74C48648618C5E34A49F34F">
    <w:name w:val="3771088FA74C48648618C5E34A49F34F"/>
    <w:rsid w:val="00A5387E"/>
  </w:style>
  <w:style w:type="paragraph" w:customStyle="1" w:styleId="F2FCEBCE4A8447F887F433124A2844E8">
    <w:name w:val="F2FCEBCE4A8447F887F433124A2844E8"/>
    <w:rsid w:val="00A5387E"/>
  </w:style>
  <w:style w:type="paragraph" w:customStyle="1" w:styleId="6EB47C9D2D2E43DB9FC3EBFD2B39FBE4">
    <w:name w:val="6EB47C9D2D2E43DB9FC3EBFD2B39FBE4"/>
    <w:rsid w:val="00A5387E"/>
  </w:style>
  <w:style w:type="paragraph" w:customStyle="1" w:styleId="253455BF69D14B80B8E4F847DA8FB6E0">
    <w:name w:val="253455BF69D14B80B8E4F847DA8FB6E0"/>
    <w:rsid w:val="00A5387E"/>
  </w:style>
  <w:style w:type="paragraph" w:customStyle="1" w:styleId="2DF6A6A3F2604220BBD0C5A5C3FFAA1A">
    <w:name w:val="2DF6A6A3F2604220BBD0C5A5C3FFAA1A"/>
    <w:rsid w:val="00A5387E"/>
  </w:style>
  <w:style w:type="paragraph" w:customStyle="1" w:styleId="9E4D33A4B1F0426C9B95951E6AD25DC0">
    <w:name w:val="9E4D33A4B1F0426C9B95951E6AD25DC0"/>
    <w:rsid w:val="00A5387E"/>
  </w:style>
  <w:style w:type="paragraph" w:customStyle="1" w:styleId="058FC20B07D640AC95173E2F82CD8E6B">
    <w:name w:val="058FC20B07D640AC95173E2F82CD8E6B"/>
    <w:rsid w:val="00A5387E"/>
  </w:style>
  <w:style w:type="paragraph" w:customStyle="1" w:styleId="766A673AF52C4F529A3853E6321B0D7F">
    <w:name w:val="766A673AF52C4F529A3853E6321B0D7F"/>
    <w:rsid w:val="00A5387E"/>
  </w:style>
  <w:style w:type="paragraph" w:customStyle="1" w:styleId="BD0057C09B8E4A3494A2A76385E1A9E2">
    <w:name w:val="BD0057C09B8E4A3494A2A76385E1A9E2"/>
    <w:rsid w:val="00A5387E"/>
  </w:style>
  <w:style w:type="paragraph" w:customStyle="1" w:styleId="D8B79FDD0F524190AFC0B8C79B2825AE">
    <w:name w:val="D8B79FDD0F524190AFC0B8C79B2825AE"/>
    <w:rsid w:val="00A5387E"/>
  </w:style>
  <w:style w:type="paragraph" w:customStyle="1" w:styleId="B542397C0A2C41DF82FB8D89D930C4BA">
    <w:name w:val="B542397C0A2C41DF82FB8D89D930C4BA"/>
    <w:rsid w:val="00A5387E"/>
  </w:style>
  <w:style w:type="paragraph" w:customStyle="1" w:styleId="2D189313F7AB43BB876D815B513D0A7A">
    <w:name w:val="2D189313F7AB43BB876D815B513D0A7A"/>
    <w:rsid w:val="00A5387E"/>
  </w:style>
  <w:style w:type="paragraph" w:customStyle="1" w:styleId="0CE12089B07448BD8B17C1DEEE2D46E0">
    <w:name w:val="0CE12089B07448BD8B17C1DEEE2D46E0"/>
    <w:rsid w:val="00A5387E"/>
  </w:style>
  <w:style w:type="paragraph" w:customStyle="1" w:styleId="396A26799CF84F2DB76ACF5777814DE3">
    <w:name w:val="396A26799CF84F2DB76ACF5777814DE3"/>
    <w:rsid w:val="00A5387E"/>
  </w:style>
  <w:style w:type="paragraph" w:customStyle="1" w:styleId="28EF2D5E01D346B299AE0B6FF8FCD16B">
    <w:name w:val="28EF2D5E01D346B299AE0B6FF8FCD16B"/>
    <w:rsid w:val="00A5387E"/>
  </w:style>
  <w:style w:type="paragraph" w:customStyle="1" w:styleId="3029460EC2C04E5D88CB96C8D34BDAE4">
    <w:name w:val="3029460EC2C04E5D88CB96C8D34BDAE4"/>
    <w:rsid w:val="00A5387E"/>
  </w:style>
  <w:style w:type="paragraph" w:customStyle="1" w:styleId="D95091B2E5334233834FD3C27755A466">
    <w:name w:val="D95091B2E5334233834FD3C27755A466"/>
    <w:rsid w:val="00A5387E"/>
  </w:style>
  <w:style w:type="paragraph" w:customStyle="1" w:styleId="E25330ED3C5E428E9368B70C582E3376">
    <w:name w:val="E25330ED3C5E428E9368B70C582E3376"/>
    <w:rsid w:val="00A5387E"/>
  </w:style>
  <w:style w:type="paragraph" w:customStyle="1" w:styleId="1C854642DA524F1C85AEAD2BEF81C55A">
    <w:name w:val="1C854642DA524F1C85AEAD2BEF81C55A"/>
    <w:rsid w:val="00A5387E"/>
  </w:style>
  <w:style w:type="paragraph" w:customStyle="1" w:styleId="05E50747178C44B786B3DE77091D9557">
    <w:name w:val="05E50747178C44B786B3DE77091D9557"/>
    <w:rsid w:val="00A5387E"/>
  </w:style>
  <w:style w:type="paragraph" w:customStyle="1" w:styleId="F2DF1344B1BE4D05A156E082CBB5D8FE">
    <w:name w:val="F2DF1344B1BE4D05A156E082CBB5D8FE"/>
    <w:rsid w:val="00A5387E"/>
  </w:style>
  <w:style w:type="paragraph" w:customStyle="1" w:styleId="8728727B89F64395B1C7FA1D58235D40">
    <w:name w:val="8728727B89F64395B1C7FA1D58235D40"/>
    <w:rsid w:val="00A5387E"/>
  </w:style>
  <w:style w:type="paragraph" w:customStyle="1" w:styleId="74F72634D7B543769FD6539752215D2F">
    <w:name w:val="74F72634D7B543769FD6539752215D2F"/>
    <w:rsid w:val="00A5387E"/>
  </w:style>
  <w:style w:type="paragraph" w:customStyle="1" w:styleId="CD3A81450E8445119BF0DFDD24C14329">
    <w:name w:val="CD3A81450E8445119BF0DFDD24C14329"/>
    <w:rsid w:val="00A5387E"/>
  </w:style>
  <w:style w:type="paragraph" w:customStyle="1" w:styleId="B471655BF081475393B79AC0B1863874">
    <w:name w:val="B471655BF081475393B79AC0B1863874"/>
    <w:rsid w:val="00A5387E"/>
  </w:style>
  <w:style w:type="paragraph" w:customStyle="1" w:styleId="589A6EDA759F4A8E870E57EEC4A412A1">
    <w:name w:val="589A6EDA759F4A8E870E57EEC4A412A1"/>
    <w:rsid w:val="00A5387E"/>
  </w:style>
  <w:style w:type="paragraph" w:customStyle="1" w:styleId="1D02C7C70AA44E76A51ED170D155ADCF">
    <w:name w:val="1D02C7C70AA44E76A51ED170D155ADCF"/>
    <w:rsid w:val="00A5387E"/>
  </w:style>
  <w:style w:type="paragraph" w:customStyle="1" w:styleId="98C88AB2298C4B1D9E0CD80B49CD5446">
    <w:name w:val="98C88AB2298C4B1D9E0CD80B49CD5446"/>
    <w:rsid w:val="00A5387E"/>
  </w:style>
  <w:style w:type="paragraph" w:customStyle="1" w:styleId="46B3D733B05A451E8650AE53E08D6B7F">
    <w:name w:val="46B3D733B05A451E8650AE53E08D6B7F"/>
    <w:rsid w:val="00A5387E"/>
  </w:style>
  <w:style w:type="paragraph" w:customStyle="1" w:styleId="427F4D7DC1C14422806CFCDA0A423B89">
    <w:name w:val="427F4D7DC1C14422806CFCDA0A423B89"/>
    <w:rsid w:val="00A5387E"/>
  </w:style>
  <w:style w:type="paragraph" w:customStyle="1" w:styleId="A3A5717786664ED19D9C2298ABCD20E0">
    <w:name w:val="A3A5717786664ED19D9C2298ABCD20E0"/>
    <w:rsid w:val="00A5387E"/>
  </w:style>
  <w:style w:type="paragraph" w:customStyle="1" w:styleId="42839F9B1B124BDCB4D926D20B6F28A9">
    <w:name w:val="42839F9B1B124BDCB4D926D20B6F28A9"/>
    <w:rsid w:val="00A5387E"/>
  </w:style>
  <w:style w:type="paragraph" w:customStyle="1" w:styleId="74E7060714034D8D816871ABFB73C5BC">
    <w:name w:val="74E7060714034D8D816871ABFB73C5BC"/>
    <w:rsid w:val="00A5387E"/>
  </w:style>
  <w:style w:type="paragraph" w:customStyle="1" w:styleId="9F7EC4442AA846D4B4E64AFF0FA0E522">
    <w:name w:val="9F7EC4442AA846D4B4E64AFF0FA0E522"/>
    <w:rsid w:val="00A5387E"/>
  </w:style>
  <w:style w:type="paragraph" w:customStyle="1" w:styleId="5E48D5F6D5EB45B48A498137560B7A8F">
    <w:name w:val="5E48D5F6D5EB45B48A498137560B7A8F"/>
    <w:rsid w:val="00A5387E"/>
  </w:style>
  <w:style w:type="paragraph" w:customStyle="1" w:styleId="738E92502F0145A7B6B01DA54AF0261C">
    <w:name w:val="738E92502F0145A7B6B01DA54AF0261C"/>
    <w:rsid w:val="00A5387E"/>
  </w:style>
  <w:style w:type="paragraph" w:customStyle="1" w:styleId="5DB4190314054AF08BAF2DDDBDDCC851">
    <w:name w:val="5DB4190314054AF08BAF2DDDBDDCC851"/>
    <w:rsid w:val="00A5387E"/>
  </w:style>
  <w:style w:type="paragraph" w:customStyle="1" w:styleId="7DFE375BFE874F52BA7031C2E80EAB69">
    <w:name w:val="7DFE375BFE874F52BA7031C2E80EAB69"/>
    <w:rsid w:val="00A5387E"/>
  </w:style>
  <w:style w:type="paragraph" w:customStyle="1" w:styleId="7B1B0BE7B7524DE9AA7FBFA544CA0E5A">
    <w:name w:val="7B1B0BE7B7524DE9AA7FBFA544CA0E5A"/>
    <w:rsid w:val="00A5387E"/>
  </w:style>
  <w:style w:type="paragraph" w:customStyle="1" w:styleId="7CDB67D50AFB40B5888740894BE621AA">
    <w:name w:val="7CDB67D50AFB40B5888740894BE621AA"/>
    <w:rsid w:val="00A5387E"/>
  </w:style>
  <w:style w:type="paragraph" w:customStyle="1" w:styleId="9184C72681B043C5ABBF0324EA9BC9F6">
    <w:name w:val="9184C72681B043C5ABBF0324EA9BC9F6"/>
    <w:rsid w:val="00A5387E"/>
  </w:style>
  <w:style w:type="paragraph" w:customStyle="1" w:styleId="C889E217D129484587C2AC1294FF2C86">
    <w:name w:val="C889E217D129484587C2AC1294FF2C86"/>
    <w:rsid w:val="00A5387E"/>
  </w:style>
  <w:style w:type="paragraph" w:customStyle="1" w:styleId="37D53AA81EF74BA78D0BAEF6F5CBE03E">
    <w:name w:val="37D53AA81EF74BA78D0BAEF6F5CBE03E"/>
    <w:rsid w:val="00A5387E"/>
  </w:style>
  <w:style w:type="paragraph" w:customStyle="1" w:styleId="AA33E57ABC65421DBFBC5960F881B48D">
    <w:name w:val="AA33E57ABC65421DBFBC5960F881B48D"/>
    <w:rsid w:val="00A5387E"/>
  </w:style>
  <w:style w:type="paragraph" w:customStyle="1" w:styleId="3C1F9D3B166B4DFEAE99CB90DB348920">
    <w:name w:val="3C1F9D3B166B4DFEAE99CB90DB348920"/>
    <w:rsid w:val="00A5387E"/>
  </w:style>
  <w:style w:type="paragraph" w:customStyle="1" w:styleId="929EFB7B7530467DB5DC0C0AC1C14046">
    <w:name w:val="929EFB7B7530467DB5DC0C0AC1C14046"/>
    <w:rsid w:val="00A5387E"/>
  </w:style>
  <w:style w:type="paragraph" w:customStyle="1" w:styleId="87A42A3075E34955A4BEC476B550D3B2">
    <w:name w:val="87A42A3075E34955A4BEC476B550D3B2"/>
    <w:rsid w:val="00A5387E"/>
  </w:style>
  <w:style w:type="paragraph" w:customStyle="1" w:styleId="708AE16018564661B6BBE1B5BE7EF5B9">
    <w:name w:val="708AE16018564661B6BBE1B5BE7EF5B9"/>
    <w:rsid w:val="00A5387E"/>
  </w:style>
  <w:style w:type="paragraph" w:customStyle="1" w:styleId="0FBF6ED12F3F48BEA6B8397951D1BDDB">
    <w:name w:val="0FBF6ED12F3F48BEA6B8397951D1BDDB"/>
    <w:rsid w:val="00A5387E"/>
  </w:style>
  <w:style w:type="paragraph" w:customStyle="1" w:styleId="25C2037025B1491DA4DA65BACDEC6594">
    <w:name w:val="25C2037025B1491DA4DA65BACDEC6594"/>
    <w:rsid w:val="00A5387E"/>
  </w:style>
  <w:style w:type="paragraph" w:customStyle="1" w:styleId="E379360D1D864D60B3A604093B2A8D9D">
    <w:name w:val="E379360D1D864D60B3A604093B2A8D9D"/>
    <w:rsid w:val="00A5387E"/>
  </w:style>
  <w:style w:type="paragraph" w:customStyle="1" w:styleId="60B76B3409F74B90AF3560DCCB518F06">
    <w:name w:val="60B76B3409F74B90AF3560DCCB518F06"/>
    <w:rsid w:val="00A5387E"/>
  </w:style>
  <w:style w:type="paragraph" w:customStyle="1" w:styleId="9F114A459D1A407B9C699FA483381219">
    <w:name w:val="9F114A459D1A407B9C699FA483381219"/>
    <w:rsid w:val="00A5387E"/>
  </w:style>
  <w:style w:type="paragraph" w:customStyle="1" w:styleId="A986981D174746F6B7CB5C9264485D76">
    <w:name w:val="A986981D174746F6B7CB5C9264485D76"/>
    <w:rsid w:val="00A5387E"/>
  </w:style>
  <w:style w:type="paragraph" w:customStyle="1" w:styleId="9D31F2CF854B414FB38C6D20B6B1D8BB">
    <w:name w:val="9D31F2CF854B414FB38C6D20B6B1D8BB"/>
    <w:rsid w:val="00A5387E"/>
  </w:style>
  <w:style w:type="paragraph" w:customStyle="1" w:styleId="8117C577682A401DAAD9AB0F29FD0EBA">
    <w:name w:val="8117C577682A401DAAD9AB0F29FD0EBA"/>
    <w:rsid w:val="00A5387E"/>
  </w:style>
  <w:style w:type="paragraph" w:customStyle="1" w:styleId="D3EE82321F3B4507971A44A16CA64BD7">
    <w:name w:val="D3EE82321F3B4507971A44A16CA64BD7"/>
    <w:rsid w:val="00A5387E"/>
  </w:style>
  <w:style w:type="paragraph" w:customStyle="1" w:styleId="0241B1B03FD543CE8156D63743C626DF">
    <w:name w:val="0241B1B03FD543CE8156D63743C626DF"/>
    <w:rsid w:val="00A5387E"/>
  </w:style>
  <w:style w:type="paragraph" w:customStyle="1" w:styleId="5659F985193947CBBE89C353392D2334">
    <w:name w:val="5659F985193947CBBE89C353392D2334"/>
    <w:rsid w:val="00A5387E"/>
  </w:style>
  <w:style w:type="paragraph" w:customStyle="1" w:styleId="6DC4223292094DD5AAC5CE024F99B10D">
    <w:name w:val="6DC4223292094DD5AAC5CE024F99B10D"/>
    <w:rsid w:val="00A5387E"/>
  </w:style>
  <w:style w:type="paragraph" w:customStyle="1" w:styleId="F84496C922614FD39A0AD103D0CE3709">
    <w:name w:val="F84496C922614FD39A0AD103D0CE3709"/>
    <w:rsid w:val="00A5387E"/>
  </w:style>
  <w:style w:type="paragraph" w:customStyle="1" w:styleId="DC3D9B68A5BB49BA8ACACE2CFB555151">
    <w:name w:val="DC3D9B68A5BB49BA8ACACE2CFB555151"/>
    <w:rsid w:val="00A5387E"/>
  </w:style>
  <w:style w:type="paragraph" w:customStyle="1" w:styleId="D738218D52D44D71A919C76E3999D2C7">
    <w:name w:val="D738218D52D44D71A919C76E3999D2C7"/>
    <w:rsid w:val="00A5387E"/>
  </w:style>
  <w:style w:type="paragraph" w:customStyle="1" w:styleId="2F11FCA4F05948CBACCE74C66BDC4015">
    <w:name w:val="2F11FCA4F05948CBACCE74C66BDC4015"/>
    <w:rsid w:val="00A5387E"/>
  </w:style>
  <w:style w:type="paragraph" w:customStyle="1" w:styleId="345F9D76EF7E4DB5B8A8C7082E9FF83C">
    <w:name w:val="345F9D76EF7E4DB5B8A8C7082E9FF83C"/>
    <w:rsid w:val="00A5387E"/>
  </w:style>
  <w:style w:type="paragraph" w:customStyle="1" w:styleId="A2BFAB5E47E9484A98DED62A68B47719">
    <w:name w:val="A2BFAB5E47E9484A98DED62A68B47719"/>
    <w:rsid w:val="00A5387E"/>
  </w:style>
  <w:style w:type="paragraph" w:customStyle="1" w:styleId="F2B640F01810416E97669839ACC69F58">
    <w:name w:val="F2B640F01810416E97669839ACC69F58"/>
    <w:rsid w:val="00A5387E"/>
  </w:style>
  <w:style w:type="paragraph" w:customStyle="1" w:styleId="FF6E1A32D4114A4E8DB0E860D2EABD23">
    <w:name w:val="FF6E1A32D4114A4E8DB0E860D2EABD23"/>
    <w:rsid w:val="00A5387E"/>
  </w:style>
  <w:style w:type="paragraph" w:customStyle="1" w:styleId="187982EE35FE482AA4E6223BC9469326">
    <w:name w:val="187982EE35FE482AA4E6223BC9469326"/>
    <w:rsid w:val="00A5387E"/>
  </w:style>
  <w:style w:type="paragraph" w:customStyle="1" w:styleId="C79E94F24539404398375A6094C9A1AB">
    <w:name w:val="C79E94F24539404398375A6094C9A1AB"/>
    <w:rsid w:val="00A5387E"/>
  </w:style>
  <w:style w:type="paragraph" w:customStyle="1" w:styleId="958F858804E84403A49332EDC561B7BF">
    <w:name w:val="958F858804E84403A49332EDC561B7BF"/>
    <w:rsid w:val="00A5387E"/>
  </w:style>
  <w:style w:type="paragraph" w:customStyle="1" w:styleId="4904EBF84174473897C9D97796DA9E46">
    <w:name w:val="4904EBF84174473897C9D97796DA9E46"/>
    <w:rsid w:val="00A5387E"/>
  </w:style>
  <w:style w:type="paragraph" w:customStyle="1" w:styleId="E5CC565205164E7289C146B1EE787916">
    <w:name w:val="E5CC565205164E7289C146B1EE787916"/>
    <w:rsid w:val="00A5387E"/>
  </w:style>
  <w:style w:type="paragraph" w:customStyle="1" w:styleId="5D06D8B2158C488A9BDAAFC0A076EE1D">
    <w:name w:val="5D06D8B2158C488A9BDAAFC0A076EE1D"/>
    <w:rsid w:val="00A5387E"/>
  </w:style>
  <w:style w:type="paragraph" w:customStyle="1" w:styleId="0238186C205A4801B0727FA8D044A0F5">
    <w:name w:val="0238186C205A4801B0727FA8D044A0F5"/>
    <w:rsid w:val="00A5387E"/>
  </w:style>
  <w:style w:type="paragraph" w:customStyle="1" w:styleId="4BB9701395C541AB8350877A8D52366F">
    <w:name w:val="4BB9701395C541AB8350877A8D52366F"/>
    <w:rsid w:val="00A5387E"/>
  </w:style>
  <w:style w:type="paragraph" w:customStyle="1" w:styleId="D6B34648DF0943BCA87270191C768401">
    <w:name w:val="D6B34648DF0943BCA87270191C768401"/>
    <w:rsid w:val="00A5387E"/>
  </w:style>
  <w:style w:type="paragraph" w:customStyle="1" w:styleId="BA45B247DBB1413EAA8680E80BABE4E4">
    <w:name w:val="BA45B247DBB1413EAA8680E80BABE4E4"/>
    <w:rsid w:val="00A5387E"/>
  </w:style>
  <w:style w:type="paragraph" w:customStyle="1" w:styleId="3352DA4E98C64BAB982118F2DC571CCA">
    <w:name w:val="3352DA4E98C64BAB982118F2DC571CCA"/>
    <w:rsid w:val="00A5387E"/>
  </w:style>
  <w:style w:type="paragraph" w:customStyle="1" w:styleId="EA9F1992DF654BDCBB71DB7874B9B276">
    <w:name w:val="EA9F1992DF654BDCBB71DB7874B9B276"/>
    <w:rsid w:val="00A5387E"/>
  </w:style>
  <w:style w:type="paragraph" w:customStyle="1" w:styleId="B06DC25E555D4E7DB23D1A8C70217A37">
    <w:name w:val="B06DC25E555D4E7DB23D1A8C70217A37"/>
    <w:rsid w:val="00A5387E"/>
  </w:style>
  <w:style w:type="paragraph" w:customStyle="1" w:styleId="123C2E795F744635A81CEC8E3D29B22C">
    <w:name w:val="123C2E795F744635A81CEC8E3D29B22C"/>
    <w:rsid w:val="00A5387E"/>
  </w:style>
  <w:style w:type="paragraph" w:customStyle="1" w:styleId="C8729491D1CD4A79BF4F49E0E89D365D">
    <w:name w:val="C8729491D1CD4A79BF4F49E0E89D365D"/>
    <w:rsid w:val="00A5387E"/>
  </w:style>
  <w:style w:type="paragraph" w:customStyle="1" w:styleId="D7E7FABD7AAA4F8580CAC86F6F93CB4B">
    <w:name w:val="D7E7FABD7AAA4F8580CAC86F6F93CB4B"/>
    <w:rsid w:val="00A5387E"/>
  </w:style>
  <w:style w:type="paragraph" w:customStyle="1" w:styleId="0B4DDEA25398400EBEC8F74E80069563">
    <w:name w:val="0B4DDEA25398400EBEC8F74E80069563"/>
    <w:rsid w:val="00A5387E"/>
  </w:style>
  <w:style w:type="paragraph" w:customStyle="1" w:styleId="495FC57FC34A474F8AA01D7D0C77FC77">
    <w:name w:val="495FC57FC34A474F8AA01D7D0C77FC77"/>
    <w:rsid w:val="00A5387E"/>
  </w:style>
  <w:style w:type="paragraph" w:customStyle="1" w:styleId="532CCA59C7604C3CA43D34778C0946C0">
    <w:name w:val="532CCA59C7604C3CA43D34778C0946C0"/>
    <w:rsid w:val="00A5387E"/>
  </w:style>
  <w:style w:type="paragraph" w:customStyle="1" w:styleId="879E60381EC74EE3A0475A9CEBFC8C17">
    <w:name w:val="879E60381EC74EE3A0475A9CEBFC8C17"/>
    <w:rsid w:val="00A5387E"/>
  </w:style>
  <w:style w:type="paragraph" w:customStyle="1" w:styleId="16CB6C8AB9AA4C7994975DF356D9D969">
    <w:name w:val="16CB6C8AB9AA4C7994975DF356D9D969"/>
    <w:rsid w:val="00A5387E"/>
  </w:style>
  <w:style w:type="paragraph" w:customStyle="1" w:styleId="92A28DEA624E4BC4834518C002711A8E">
    <w:name w:val="92A28DEA624E4BC4834518C002711A8E"/>
    <w:rsid w:val="00A5387E"/>
  </w:style>
  <w:style w:type="paragraph" w:customStyle="1" w:styleId="D471CC63277042029A7D23192365A586">
    <w:name w:val="D471CC63277042029A7D23192365A586"/>
    <w:rsid w:val="00A5387E"/>
  </w:style>
  <w:style w:type="paragraph" w:customStyle="1" w:styleId="85B29AAB5A034EE08A94A49B4D16E0CA">
    <w:name w:val="85B29AAB5A034EE08A94A49B4D16E0CA"/>
    <w:rsid w:val="00A5387E"/>
  </w:style>
  <w:style w:type="paragraph" w:customStyle="1" w:styleId="171CAE3F15C74CD2A143EB1DBFDA22E0">
    <w:name w:val="171CAE3F15C74CD2A143EB1DBFDA22E0"/>
    <w:rsid w:val="00A5387E"/>
  </w:style>
  <w:style w:type="paragraph" w:customStyle="1" w:styleId="DEDA6B75BF2B49D4A844C82D882D4181">
    <w:name w:val="DEDA6B75BF2B49D4A844C82D882D4181"/>
    <w:rsid w:val="00A5387E"/>
  </w:style>
  <w:style w:type="paragraph" w:customStyle="1" w:styleId="6E6470F7BC1342718513034B2F318A4C">
    <w:name w:val="6E6470F7BC1342718513034B2F318A4C"/>
    <w:rsid w:val="00A5387E"/>
  </w:style>
  <w:style w:type="paragraph" w:customStyle="1" w:styleId="9752D7129E5D4EFE8427F086C972886D">
    <w:name w:val="9752D7129E5D4EFE8427F086C972886D"/>
    <w:rsid w:val="00A5387E"/>
  </w:style>
  <w:style w:type="paragraph" w:customStyle="1" w:styleId="F814585B66B444A6837025A016243587">
    <w:name w:val="F814585B66B444A6837025A016243587"/>
    <w:rsid w:val="00A5387E"/>
  </w:style>
  <w:style w:type="paragraph" w:customStyle="1" w:styleId="1E7BC73D3F90455DB2DFB26A22E2CD41">
    <w:name w:val="1E7BC73D3F90455DB2DFB26A22E2CD41"/>
    <w:rsid w:val="00A5387E"/>
  </w:style>
  <w:style w:type="paragraph" w:customStyle="1" w:styleId="378A548A7B574317B1BF1DF5CF15039C">
    <w:name w:val="378A548A7B574317B1BF1DF5CF15039C"/>
    <w:rsid w:val="00A5387E"/>
  </w:style>
  <w:style w:type="paragraph" w:customStyle="1" w:styleId="8054C4CECED14173AEBB7932E41173F6">
    <w:name w:val="8054C4CECED14173AEBB7932E41173F6"/>
    <w:rsid w:val="00A5387E"/>
  </w:style>
  <w:style w:type="paragraph" w:customStyle="1" w:styleId="5DB4DA56519E4C8A9697BF653BF1454C">
    <w:name w:val="5DB4DA56519E4C8A9697BF653BF1454C"/>
    <w:rsid w:val="00A5387E"/>
  </w:style>
  <w:style w:type="paragraph" w:customStyle="1" w:styleId="8D8F0D163B3E46C1A423AB00A693790B">
    <w:name w:val="8D8F0D163B3E46C1A423AB00A693790B"/>
    <w:rsid w:val="00A5387E"/>
  </w:style>
  <w:style w:type="paragraph" w:customStyle="1" w:styleId="8D9896182288421F9C4B97633B06BC04">
    <w:name w:val="8D9896182288421F9C4B97633B06BC04"/>
    <w:rsid w:val="00A5387E"/>
  </w:style>
  <w:style w:type="paragraph" w:customStyle="1" w:styleId="73E8BA91B6D44B1AB86C75A2965F358B">
    <w:name w:val="73E8BA91B6D44B1AB86C75A2965F358B"/>
    <w:rsid w:val="00A538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39E44-D629-4173-97C2-59615EA4A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Kopfbogen_Vorlage</Template>
  <TotalTime>0</TotalTime>
  <Pages>20</Pages>
  <Words>2070</Words>
  <Characters>13044</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Land Hessen</Company>
  <LinksUpToDate>false</LinksUpToDate>
  <CharactersWithSpaces>15084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Pohlke, Jonathan (HMLU)</dc:creator>
  <cp:keywords/>
  <dc:description/>
  <cp:lastModifiedBy>Pohlke, Jonathan (HMLU)</cp:lastModifiedBy>
  <cp:revision>44</cp:revision>
  <cp:lastPrinted>2026-08-25T08:19:00Z</cp:lastPrinted>
  <dcterms:created xsi:type="dcterms:W3CDTF">2026-08-05T07:55:00Z</dcterms:created>
  <dcterms:modified xsi:type="dcterms:W3CDTF">2026-09-16T08:16:00Z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i4>290853016</vt:i4>
  </property>
  <property fmtid="{D5CDD505-2E9C-101B-9397-08002B2CF9AE}" pid="3" name="UserPhone">
    <vt:lpwstr>0611 8151861</vt:lpwstr>
  </property>
</Properties>
</file>